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866EE" w14:textId="450C63E4" w:rsidR="00D96484" w:rsidRPr="00746A44" w:rsidRDefault="00D96484" w:rsidP="00D96484">
      <w:pPr>
        <w:pStyle w:val="Title"/>
      </w:pPr>
      <w:r w:rsidRPr="00746A44">
        <w:t>Goulburn</w:t>
      </w:r>
    </w:p>
    <w:p w14:paraId="62A1912D" w14:textId="77777777" w:rsidR="00D96484" w:rsidRPr="00746A44" w:rsidRDefault="00D96484" w:rsidP="00D96484">
      <w:pPr>
        <w:pStyle w:val="Subtitle"/>
        <w:rPr>
          <w:b w:val="0"/>
          <w:bCs w:val="0"/>
        </w:rPr>
      </w:pPr>
      <w:bookmarkStart w:id="0" w:name="_Toc100238495"/>
      <w:bookmarkStart w:id="1" w:name="_Toc100316170"/>
      <w:bookmarkStart w:id="2" w:name="_Toc106128473"/>
      <w:r w:rsidRPr="00746A44">
        <w:t>Regional Economic Development Strategy</w:t>
      </w:r>
      <w:bookmarkEnd w:id="0"/>
      <w:bookmarkEnd w:id="1"/>
      <w:bookmarkEnd w:id="2"/>
    </w:p>
    <w:p w14:paraId="6B4B4795" w14:textId="77777777" w:rsidR="00D96484" w:rsidRPr="00746A44" w:rsidRDefault="00D96484" w:rsidP="00D96484">
      <w:pPr>
        <w:rPr>
          <w:b/>
          <w:bCs/>
          <w:sz w:val="28"/>
          <w:szCs w:val="28"/>
        </w:rPr>
      </w:pPr>
      <w:bookmarkStart w:id="3" w:name="_Toc100238496"/>
      <w:bookmarkStart w:id="4" w:name="_Toc100316171"/>
      <w:r w:rsidRPr="00746A44">
        <w:rPr>
          <w:b/>
          <w:bCs/>
          <w:sz w:val="28"/>
          <w:szCs w:val="28"/>
        </w:rPr>
        <w:t>State Government of Victoria</w:t>
      </w:r>
      <w:bookmarkEnd w:id="3"/>
      <w:bookmarkEnd w:id="4"/>
    </w:p>
    <w:p w14:paraId="42060FF9" w14:textId="77777777" w:rsidR="00D96484" w:rsidRPr="00746A44" w:rsidRDefault="00D96484" w:rsidP="00D96484">
      <w:pPr>
        <w:rPr>
          <w:b/>
          <w:bCs/>
          <w:sz w:val="28"/>
          <w:szCs w:val="28"/>
        </w:rPr>
      </w:pPr>
      <w:bookmarkStart w:id="5" w:name="_Toc100238497"/>
      <w:bookmarkStart w:id="6" w:name="_Toc100316172"/>
      <w:r w:rsidRPr="00746A44">
        <w:rPr>
          <w:b/>
          <w:bCs/>
          <w:sz w:val="28"/>
          <w:szCs w:val="28"/>
        </w:rPr>
        <w:t>Department of Jobs, Precincts and Regions</w:t>
      </w:r>
      <w:bookmarkEnd w:id="5"/>
      <w:bookmarkEnd w:id="6"/>
    </w:p>
    <w:p w14:paraId="7D9F8C35" w14:textId="77777777" w:rsidR="00D96484" w:rsidRPr="00746A44" w:rsidRDefault="00D96484" w:rsidP="00D96484">
      <w:pPr>
        <w:rPr>
          <w:b/>
          <w:bCs/>
          <w:sz w:val="28"/>
          <w:szCs w:val="28"/>
        </w:rPr>
      </w:pPr>
      <w:r w:rsidRPr="00746A44">
        <w:rPr>
          <w:b/>
          <w:bCs/>
          <w:sz w:val="28"/>
          <w:szCs w:val="28"/>
        </w:rPr>
        <w:t>Acknowledgement of Country</w:t>
      </w:r>
    </w:p>
    <w:p w14:paraId="10C7CD65" w14:textId="77777777" w:rsidR="00D96484" w:rsidRPr="00746A44" w:rsidRDefault="00D96484" w:rsidP="00D96484">
      <w:r w:rsidRPr="00746A44">
        <w:t>The Department of Jobs, Precincts and Regions acknowledge the Traditional Owners of the lands and waters on which we live and work, and pay our respects to their Elders past, present and emerging.</w:t>
      </w:r>
    </w:p>
    <w:p w14:paraId="5C1F46EC" w14:textId="77777777" w:rsidR="00D96484" w:rsidRPr="00746A44" w:rsidRDefault="00D96484" w:rsidP="00D96484">
      <w:r w:rsidRPr="00746A44">
        <w:t xml:space="preserve">We acknowledge that the Goulburn Regional Partnership region is on traditional lands, including those lands of the Yorta </w:t>
      </w:r>
      <w:proofErr w:type="spellStart"/>
      <w:r w:rsidRPr="00746A44">
        <w:t>Yorta</w:t>
      </w:r>
      <w:proofErr w:type="spellEnd"/>
      <w:r w:rsidRPr="00746A44">
        <w:t>, Taungurung and Wurundjeri Nations, as well as other Traditional Owner groups in Victoria who are not formally recognised.</w:t>
      </w:r>
    </w:p>
    <w:p w14:paraId="5AEFA136" w14:textId="7249E922" w:rsidR="00D96484" w:rsidRPr="00746A44" w:rsidRDefault="00D96484" w:rsidP="00D96484">
      <w:r w:rsidRPr="00746A44">
        <w:t>We acknowledge the diversity of Aboriginal Victorians, their communities and cultures, the intrinsic connection to Country, the contribution and interest of Aboriginal people and organisations in developing a prosperous region. This Strategy is committed to advancing the principles of Aboriginal self-determination and supporting communities to realise self-determined economic development objectives.</w:t>
      </w:r>
    </w:p>
    <w:p w14:paraId="7F237CC6" w14:textId="77777777" w:rsidR="00D96484" w:rsidRPr="00746A44" w:rsidRDefault="00D96484" w:rsidP="00D96484">
      <w:pPr>
        <w:pStyle w:val="Heading1"/>
      </w:pPr>
      <w:bookmarkStart w:id="7" w:name="_Toc106268251"/>
      <w:r w:rsidRPr="00746A44">
        <w:t>Preface</w:t>
      </w:r>
      <w:bookmarkEnd w:id="7"/>
    </w:p>
    <w:p w14:paraId="0F76BE5B" w14:textId="77777777" w:rsidR="00D96484" w:rsidRPr="00746A44" w:rsidRDefault="00D96484" w:rsidP="00D96484">
      <w:r w:rsidRPr="00746A44">
        <w:t xml:space="preserve">Rural and regional Victoria is home to 1.6 million, or 1 in 4, of Victoria’s residents and over 147,000 businesses. The Victorian Government is committed to making Victoria home to the nation’s most vibrant and successful regional economies.  </w:t>
      </w:r>
    </w:p>
    <w:p w14:paraId="59715770" w14:textId="77777777" w:rsidR="00D96484" w:rsidRPr="00746A44" w:rsidRDefault="00D96484" w:rsidP="00D96484">
      <w:r w:rsidRPr="00746A44">
        <w:t xml:space="preserve">The Department of Jobs, Precincts and Regions (DJPR) is delivering Regional Economic Development Strategies (REDS) for Victoria’s nine Regional Partnership regions. The REDS contribute to DJPR’s vision for regional Victoria to be a resilient and thriving place to live, work and do business. The REDS provide a consistent socioeconomic evidence base, and strategic framing of medium- to long-term directions to activate economic development opportunities. </w:t>
      </w:r>
    </w:p>
    <w:p w14:paraId="6C344E3C" w14:textId="77777777" w:rsidR="00D96484" w:rsidRPr="00746A44" w:rsidRDefault="00D96484" w:rsidP="00D96484">
      <w:pPr>
        <w:rPr>
          <w:rFonts w:ascii="VIC Light" w:hAnsi="VIC Light" w:cs="VIC Light"/>
          <w:b/>
          <w:bCs/>
        </w:rPr>
      </w:pPr>
      <w:r w:rsidRPr="00746A44">
        <w:rPr>
          <w:b/>
          <w:bCs/>
        </w:rPr>
        <w:t>The REDS seek to:</w:t>
      </w:r>
    </w:p>
    <w:p w14:paraId="2DAA38E0" w14:textId="77777777" w:rsidR="00D96484" w:rsidRPr="00746A44" w:rsidRDefault="00D96484" w:rsidP="00D96484">
      <w:pPr>
        <w:pStyle w:val="Numbered"/>
      </w:pPr>
      <w:r w:rsidRPr="00746A44">
        <w:t>Identify a socioeconomic evidence base for the region, including demographics, business and industry dynamics, and local endowments that can be used by all stakeholders, and will provide a baseline for monitoring future performance.</w:t>
      </w:r>
    </w:p>
    <w:p w14:paraId="7654C48F" w14:textId="77777777" w:rsidR="00D96484" w:rsidRPr="00746A44" w:rsidRDefault="00D96484" w:rsidP="00D96484">
      <w:pPr>
        <w:pStyle w:val="Numbered"/>
      </w:pPr>
      <w:r w:rsidRPr="00746A44">
        <w:t>Acknowledge and reveal the depth of work, analysis, and planning already in place in regions and create a mechanism to support and progress established regional directions, where supported by the current evidence base.</w:t>
      </w:r>
    </w:p>
    <w:p w14:paraId="2D05A453" w14:textId="5A5E1E5A" w:rsidR="00D96484" w:rsidRPr="00746A44" w:rsidRDefault="00D96484" w:rsidP="00D96484">
      <w:pPr>
        <w:pStyle w:val="Numbered"/>
      </w:pPr>
      <w:r w:rsidRPr="00746A44">
        <w:lastRenderedPageBreak/>
        <w:t>Harness and enhance the region’s comparative strengths as drivers of growth in the medium- to long-term.</w:t>
      </w:r>
    </w:p>
    <w:p w14:paraId="4C7DE017" w14:textId="67BF3A22" w:rsidR="00D96484" w:rsidRPr="00746A44" w:rsidRDefault="00D96484" w:rsidP="00D96484">
      <w:pPr>
        <w:pStyle w:val="Numbered"/>
      </w:pPr>
      <w:r w:rsidRPr="00746A44">
        <w:t>Identify opportunities for public and private investment.</w:t>
      </w:r>
    </w:p>
    <w:p w14:paraId="140AA754" w14:textId="77777777" w:rsidR="00D96484" w:rsidRPr="00746A44" w:rsidRDefault="00D96484" w:rsidP="00D96484">
      <w:pPr>
        <w:pStyle w:val="Numbered"/>
      </w:pPr>
      <w:r w:rsidRPr="00746A44">
        <w:t>Influence and inform rural and regional economic policy and program design across government.</w:t>
      </w:r>
    </w:p>
    <w:p w14:paraId="77C1F43D" w14:textId="77777777" w:rsidR="00D96484" w:rsidRPr="00746A44" w:rsidRDefault="00D96484" w:rsidP="00D96484">
      <w:pPr>
        <w:pStyle w:val="Numbered"/>
      </w:pPr>
      <w:r w:rsidRPr="00746A44">
        <w:t>Support the prosperity and well-being of rural and regional Victoria through increased rural competitiveness and productivity.</w:t>
      </w:r>
    </w:p>
    <w:p w14:paraId="66C3C73D" w14:textId="77777777" w:rsidR="00D96484" w:rsidRPr="00746A44" w:rsidRDefault="00D96484" w:rsidP="00D96484">
      <w:r w:rsidRPr="00746A44">
        <w:t xml:space="preserve">The REDS do not replace existing local strategies. Rather, the REDS are informed by local work to identify economic development priorities and provide a platform to increase the visibility of these priorities and support regional communities to advocate for shared outcomes. </w:t>
      </w:r>
    </w:p>
    <w:p w14:paraId="68BC5288" w14:textId="77777777" w:rsidR="00D96484" w:rsidRPr="00746A44" w:rsidRDefault="00D96484" w:rsidP="008D6222">
      <w:pPr>
        <w:pStyle w:val="Heading2"/>
      </w:pPr>
      <w:bookmarkStart w:id="8" w:name="_Toc106268252"/>
      <w:r w:rsidRPr="00746A44">
        <w:t>How have the REDS been developed?</w:t>
      </w:r>
      <w:bookmarkEnd w:id="8"/>
    </w:p>
    <w:p w14:paraId="1BB71A87" w14:textId="77777777" w:rsidR="00D96484" w:rsidRPr="00746A44" w:rsidRDefault="00D96484" w:rsidP="008D6222">
      <w:r w:rsidRPr="00746A44">
        <w:t>The REDS have been developed using a consistent methodology across the state, comprising:</w:t>
      </w:r>
    </w:p>
    <w:p w14:paraId="5A816ED4" w14:textId="77777777" w:rsidR="00D96484" w:rsidRPr="00746A44" w:rsidRDefault="00D96484" w:rsidP="008D6222">
      <w:pPr>
        <w:pStyle w:val="Bullet"/>
      </w:pPr>
      <w:r w:rsidRPr="00746A44">
        <w:rPr>
          <w:b/>
          <w:bCs/>
        </w:rPr>
        <w:t>data analysis</w:t>
      </w:r>
      <w:r w:rsidRPr="00746A44">
        <w:t xml:space="preserve"> to consistently describe each region’s industry composition, economic and socioeconomic trends and existing regional endowments</w:t>
      </w:r>
    </w:p>
    <w:p w14:paraId="3285A74A" w14:textId="77777777" w:rsidR="00D96484" w:rsidRPr="00746A44" w:rsidRDefault="00D96484" w:rsidP="008D6222">
      <w:pPr>
        <w:pStyle w:val="Bullet"/>
      </w:pPr>
      <w:r w:rsidRPr="00746A44">
        <w:rPr>
          <w:b/>
          <w:bCs/>
        </w:rPr>
        <w:t>policy analysis</w:t>
      </w:r>
      <w:r w:rsidRPr="00746A44">
        <w:t xml:space="preserve"> to identify existing local strategies and plans to understand regional development priorities and shape an economic narrative for the region </w:t>
      </w:r>
    </w:p>
    <w:p w14:paraId="4C6F876A" w14:textId="77777777" w:rsidR="00D96484" w:rsidRPr="00746A44" w:rsidRDefault="00D96484" w:rsidP="008D6222">
      <w:pPr>
        <w:pStyle w:val="Bulletlast"/>
      </w:pPr>
      <w:r w:rsidRPr="00746A44">
        <w:rPr>
          <w:b/>
          <w:bCs/>
        </w:rPr>
        <w:t>stakeholder engagement</w:t>
      </w:r>
      <w:r w:rsidRPr="00746A44">
        <w:t xml:space="preserve"> to identify opportunities and challenges under each strategic direction.</w:t>
      </w:r>
    </w:p>
    <w:p w14:paraId="6DAADCEC" w14:textId="77777777" w:rsidR="00D96484" w:rsidRPr="00746A44" w:rsidRDefault="00D96484" w:rsidP="008D6222">
      <w:pPr>
        <w:pStyle w:val="Heading2"/>
      </w:pPr>
      <w:bookmarkStart w:id="9" w:name="_Toc106268253"/>
      <w:r w:rsidRPr="00746A44">
        <w:t>How can I use the REDS?</w:t>
      </w:r>
      <w:bookmarkEnd w:id="9"/>
    </w:p>
    <w:p w14:paraId="4EEA4DC2" w14:textId="77777777" w:rsidR="00D96484" w:rsidRPr="00746A44" w:rsidRDefault="00D96484" w:rsidP="008D6222">
      <w:r w:rsidRPr="00746A44">
        <w:t>The REDS can be used by all levels of Government, regional communities and business to coordinate investment and collaborate for shared outcomes.</w:t>
      </w:r>
    </w:p>
    <w:p w14:paraId="0DB5E76B" w14:textId="77777777" w:rsidR="00D96484" w:rsidRPr="00746A44" w:rsidRDefault="00D96484" w:rsidP="008D6222">
      <w:r w:rsidRPr="00746A44">
        <w:t>DJPR will use the REDS to drive strategic whole-of-government activity in the regions, informed by a contemporary understanding of economic performance and comparative advantage.</w:t>
      </w:r>
    </w:p>
    <w:p w14:paraId="167BA27B" w14:textId="0573DEEE" w:rsidR="00D96484" w:rsidRPr="00746A44" w:rsidRDefault="00D96484" w:rsidP="008D6222">
      <w:r w:rsidRPr="00746A44">
        <w:t xml:space="preserve">Regional communities and businesses can use the REDS to: </w:t>
      </w:r>
    </w:p>
    <w:p w14:paraId="2014FB6A" w14:textId="77777777" w:rsidR="00D96484" w:rsidRPr="00746A44" w:rsidRDefault="00D96484" w:rsidP="008D6222">
      <w:pPr>
        <w:pStyle w:val="Bullet"/>
      </w:pPr>
      <w:r w:rsidRPr="00746A44">
        <w:t>communicate innovative capacity in their region, now and in the future</w:t>
      </w:r>
    </w:p>
    <w:p w14:paraId="5FFDC3DC" w14:textId="1C65A2D8" w:rsidR="00D96484" w:rsidRPr="00746A44" w:rsidRDefault="00D96484" w:rsidP="008D6222">
      <w:pPr>
        <w:pStyle w:val="Bullet"/>
      </w:pPr>
      <w:r w:rsidRPr="00746A44">
        <w:t xml:space="preserve">collaborate with government to better understand regional strengths, challenges and opportunities </w:t>
      </w:r>
    </w:p>
    <w:p w14:paraId="254FAB29" w14:textId="77777777" w:rsidR="00D96484" w:rsidRPr="00746A44" w:rsidRDefault="00D96484" w:rsidP="008D6222">
      <w:pPr>
        <w:pStyle w:val="Bulletlast"/>
      </w:pPr>
      <w:r w:rsidRPr="00746A44">
        <w:t xml:space="preserve">attract investment to the region based on clearly identified strategic priorities. </w:t>
      </w:r>
    </w:p>
    <w:p w14:paraId="7C660E5F" w14:textId="77777777" w:rsidR="00D96484" w:rsidRPr="00746A44" w:rsidRDefault="00D96484" w:rsidP="008D6222">
      <w:r w:rsidRPr="00746A44">
        <w:t xml:space="preserve">The REDS should be read in conjunction with the relevant </w:t>
      </w:r>
      <w:r w:rsidRPr="00746A44">
        <w:rPr>
          <w:i/>
          <w:iCs/>
        </w:rPr>
        <w:t>REDS Supporting Analysis</w:t>
      </w:r>
      <w:r w:rsidRPr="00746A44">
        <w:t xml:space="preserve"> which provides the consistent evidence base for each region.  </w:t>
      </w:r>
    </w:p>
    <w:p w14:paraId="495956C3" w14:textId="77777777" w:rsidR="00676F5A" w:rsidRPr="00746A44" w:rsidRDefault="00676F5A" w:rsidP="00676F5A">
      <w:pPr>
        <w:keepNext/>
        <w:rPr>
          <w:b/>
          <w:bCs/>
        </w:rPr>
      </w:pPr>
      <w:r w:rsidRPr="00746A44">
        <w:rPr>
          <w:b/>
          <w:bCs/>
        </w:rPr>
        <w:lastRenderedPageBreak/>
        <w:t>Figure 1: Map of Regional Partnership Regions and Constituent LGAs</w:t>
      </w:r>
    </w:p>
    <w:p w14:paraId="03624C0A" w14:textId="77777777" w:rsidR="00676F5A" w:rsidRPr="00746A44" w:rsidRDefault="00676F5A" w:rsidP="00676F5A">
      <w:r w:rsidRPr="00746A44">
        <w:rPr>
          <w:noProof/>
        </w:rPr>
        <w:drawing>
          <wp:inline distT="0" distB="0" distL="0" distR="0" wp14:anchorId="6D0BBCE6" wp14:editId="765AB644">
            <wp:extent cx="5731510" cy="4054621"/>
            <wp:effectExtent l="0" t="0" r="0" b="3175"/>
            <wp:docPr id="17" name="Picture 17" descr="Map showing Victoria’s nine regional partnership regions and constituent Local Government areas (LGAs). A detailed description is provided via the link below the ma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Victoria’s nine regional partnership regions and constituent Local Government areas (LGAs). A detailed description is provided via the link below the ma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54621"/>
                    </a:xfrm>
                    <a:prstGeom prst="rect">
                      <a:avLst/>
                    </a:prstGeom>
                    <a:noFill/>
                    <a:ln>
                      <a:noFill/>
                    </a:ln>
                  </pic:spPr>
                </pic:pic>
              </a:graphicData>
            </a:graphic>
          </wp:inline>
        </w:drawing>
      </w:r>
    </w:p>
    <w:p w14:paraId="1881B337" w14:textId="2933A7EE" w:rsidR="00D96484" w:rsidRPr="00746A44" w:rsidRDefault="000677C2" w:rsidP="00D96484">
      <w:hyperlink w:anchor="_Figure_1:_Map" w:history="1">
        <w:r w:rsidR="00BE53E4" w:rsidRPr="00746A44">
          <w:rPr>
            <w:rStyle w:val="Hyperlink"/>
          </w:rPr>
          <w:t>Figure 1: Map of Regional Partnerships – Long Alternate Text</w:t>
        </w:r>
      </w:hyperlink>
    </w:p>
    <w:p w14:paraId="47C76B58" w14:textId="77777777" w:rsidR="00D76A3A" w:rsidRPr="00746A44" w:rsidRDefault="00D76A3A" w:rsidP="00F35939">
      <w:pPr>
        <w:pStyle w:val="TOCHeading"/>
      </w:pPr>
      <w:bookmarkStart w:id="10" w:name="Fig_1"/>
      <w:bookmarkEnd w:id="10"/>
      <w:r w:rsidRPr="00746A44">
        <w:t>Contents</w:t>
      </w:r>
    </w:p>
    <w:p w14:paraId="3554FABC" w14:textId="04DD04B9" w:rsidR="00EF3216" w:rsidRDefault="00EF3216">
      <w:pPr>
        <w:pStyle w:val="TOC1"/>
        <w:rPr>
          <w:rFonts w:asciiTheme="minorHAnsi" w:eastAsiaTheme="minorEastAsia" w:hAnsiTheme="minorHAnsi" w:cstheme="minorBidi"/>
          <w:b w:val="0"/>
          <w:bCs w:val="0"/>
          <w:iCs w:val="0"/>
          <w:noProof/>
          <w:sz w:val="22"/>
          <w:szCs w:val="22"/>
          <w:lang w:eastAsia="en-AU"/>
        </w:rPr>
      </w:pPr>
      <w:r>
        <w:fldChar w:fldCharType="begin"/>
      </w:r>
      <w:r>
        <w:instrText xml:space="preserve"> TOC \h \z \t "Heading 1,1,Heading 2,2" </w:instrText>
      </w:r>
      <w:r>
        <w:fldChar w:fldCharType="separate"/>
      </w:r>
      <w:hyperlink w:anchor="_Toc106268254" w:history="1">
        <w:r w:rsidRPr="006F2557">
          <w:rPr>
            <w:rStyle w:val="Hyperlink"/>
            <w:noProof/>
          </w:rPr>
          <w:t>01 Introduction</w:t>
        </w:r>
        <w:r>
          <w:rPr>
            <w:noProof/>
            <w:webHidden/>
          </w:rPr>
          <w:tab/>
        </w:r>
        <w:r>
          <w:rPr>
            <w:noProof/>
            <w:webHidden/>
          </w:rPr>
          <w:fldChar w:fldCharType="begin"/>
        </w:r>
        <w:r>
          <w:rPr>
            <w:noProof/>
            <w:webHidden/>
          </w:rPr>
          <w:instrText xml:space="preserve"> PAGEREF _Toc106268254 \h </w:instrText>
        </w:r>
        <w:r>
          <w:rPr>
            <w:noProof/>
            <w:webHidden/>
          </w:rPr>
        </w:r>
        <w:r>
          <w:rPr>
            <w:noProof/>
            <w:webHidden/>
          </w:rPr>
          <w:fldChar w:fldCharType="separate"/>
        </w:r>
        <w:r>
          <w:rPr>
            <w:noProof/>
            <w:webHidden/>
          </w:rPr>
          <w:t>4</w:t>
        </w:r>
        <w:r>
          <w:rPr>
            <w:noProof/>
            <w:webHidden/>
          </w:rPr>
          <w:fldChar w:fldCharType="end"/>
        </w:r>
      </w:hyperlink>
    </w:p>
    <w:p w14:paraId="1823C375" w14:textId="7A1FA417" w:rsidR="00EF3216" w:rsidRDefault="000677C2">
      <w:pPr>
        <w:pStyle w:val="TOC2"/>
        <w:rPr>
          <w:rFonts w:asciiTheme="minorHAnsi" w:eastAsiaTheme="minorEastAsia" w:hAnsiTheme="minorHAnsi" w:cstheme="minorBidi"/>
          <w:lang w:eastAsia="en-AU"/>
        </w:rPr>
      </w:pPr>
      <w:hyperlink w:anchor="_Toc106268255" w:history="1">
        <w:r w:rsidR="00EF3216" w:rsidRPr="006F2557">
          <w:rPr>
            <w:rStyle w:val="Hyperlink"/>
          </w:rPr>
          <w:t>Regional readiness to activate strategic directions</w:t>
        </w:r>
        <w:r w:rsidR="00EF3216">
          <w:rPr>
            <w:webHidden/>
          </w:rPr>
          <w:tab/>
        </w:r>
        <w:r w:rsidR="00EF3216">
          <w:rPr>
            <w:webHidden/>
          </w:rPr>
          <w:fldChar w:fldCharType="begin"/>
        </w:r>
        <w:r w:rsidR="00EF3216">
          <w:rPr>
            <w:webHidden/>
          </w:rPr>
          <w:instrText xml:space="preserve"> PAGEREF _Toc106268255 \h </w:instrText>
        </w:r>
        <w:r w:rsidR="00EF3216">
          <w:rPr>
            <w:webHidden/>
          </w:rPr>
        </w:r>
        <w:r w:rsidR="00EF3216">
          <w:rPr>
            <w:webHidden/>
          </w:rPr>
          <w:fldChar w:fldCharType="separate"/>
        </w:r>
        <w:r w:rsidR="00EF3216">
          <w:rPr>
            <w:webHidden/>
          </w:rPr>
          <w:t>6</w:t>
        </w:r>
        <w:r w:rsidR="00EF3216">
          <w:rPr>
            <w:webHidden/>
          </w:rPr>
          <w:fldChar w:fldCharType="end"/>
        </w:r>
      </w:hyperlink>
    </w:p>
    <w:p w14:paraId="2F0E2C15" w14:textId="14CC79AF" w:rsidR="00EF3216" w:rsidRDefault="000677C2">
      <w:pPr>
        <w:pStyle w:val="TOC2"/>
        <w:rPr>
          <w:rFonts w:asciiTheme="minorHAnsi" w:eastAsiaTheme="minorEastAsia" w:hAnsiTheme="minorHAnsi" w:cstheme="minorBidi"/>
          <w:lang w:eastAsia="en-AU"/>
        </w:rPr>
      </w:pPr>
      <w:hyperlink w:anchor="_Toc106268256" w:history="1">
        <w:r w:rsidR="00EF3216" w:rsidRPr="006F2557">
          <w:rPr>
            <w:rStyle w:val="Hyperlink"/>
          </w:rPr>
          <w:t>Local priorities and strategies</w:t>
        </w:r>
        <w:r w:rsidR="00EF3216">
          <w:rPr>
            <w:webHidden/>
          </w:rPr>
          <w:tab/>
        </w:r>
        <w:r w:rsidR="00EF3216">
          <w:rPr>
            <w:webHidden/>
          </w:rPr>
          <w:fldChar w:fldCharType="begin"/>
        </w:r>
        <w:r w:rsidR="00EF3216">
          <w:rPr>
            <w:webHidden/>
          </w:rPr>
          <w:instrText xml:space="preserve"> PAGEREF _Toc106268256 \h </w:instrText>
        </w:r>
        <w:r w:rsidR="00EF3216">
          <w:rPr>
            <w:webHidden/>
          </w:rPr>
        </w:r>
        <w:r w:rsidR="00EF3216">
          <w:rPr>
            <w:webHidden/>
          </w:rPr>
          <w:fldChar w:fldCharType="separate"/>
        </w:r>
        <w:r w:rsidR="00EF3216">
          <w:rPr>
            <w:webHidden/>
          </w:rPr>
          <w:t>6</w:t>
        </w:r>
        <w:r w:rsidR="00EF3216">
          <w:rPr>
            <w:webHidden/>
          </w:rPr>
          <w:fldChar w:fldCharType="end"/>
        </w:r>
      </w:hyperlink>
    </w:p>
    <w:p w14:paraId="4DBDED88" w14:textId="0318174D" w:rsidR="00EF3216" w:rsidRDefault="000677C2">
      <w:pPr>
        <w:pStyle w:val="TOC1"/>
        <w:rPr>
          <w:rFonts w:asciiTheme="minorHAnsi" w:eastAsiaTheme="minorEastAsia" w:hAnsiTheme="minorHAnsi" w:cstheme="minorBidi"/>
          <w:b w:val="0"/>
          <w:bCs w:val="0"/>
          <w:iCs w:val="0"/>
          <w:noProof/>
          <w:sz w:val="22"/>
          <w:szCs w:val="22"/>
          <w:lang w:eastAsia="en-AU"/>
        </w:rPr>
      </w:pPr>
      <w:hyperlink w:anchor="_Toc106268257" w:history="1">
        <w:r w:rsidR="00EF3216" w:rsidRPr="006F2557">
          <w:rPr>
            <w:rStyle w:val="Hyperlink"/>
            <w:noProof/>
          </w:rPr>
          <w:t>02 Regional profile</w:t>
        </w:r>
        <w:r w:rsidR="00EF3216">
          <w:rPr>
            <w:noProof/>
            <w:webHidden/>
          </w:rPr>
          <w:tab/>
        </w:r>
        <w:r w:rsidR="00EF3216">
          <w:rPr>
            <w:noProof/>
            <w:webHidden/>
          </w:rPr>
          <w:fldChar w:fldCharType="begin"/>
        </w:r>
        <w:r w:rsidR="00EF3216">
          <w:rPr>
            <w:noProof/>
            <w:webHidden/>
          </w:rPr>
          <w:instrText xml:space="preserve"> PAGEREF _Toc106268257 \h </w:instrText>
        </w:r>
        <w:r w:rsidR="00EF3216">
          <w:rPr>
            <w:noProof/>
            <w:webHidden/>
          </w:rPr>
        </w:r>
        <w:r w:rsidR="00EF3216">
          <w:rPr>
            <w:noProof/>
            <w:webHidden/>
          </w:rPr>
          <w:fldChar w:fldCharType="separate"/>
        </w:r>
        <w:r w:rsidR="00EF3216">
          <w:rPr>
            <w:noProof/>
            <w:webHidden/>
          </w:rPr>
          <w:t>7</w:t>
        </w:r>
        <w:r w:rsidR="00EF3216">
          <w:rPr>
            <w:noProof/>
            <w:webHidden/>
          </w:rPr>
          <w:fldChar w:fldCharType="end"/>
        </w:r>
      </w:hyperlink>
    </w:p>
    <w:p w14:paraId="0A4E5453" w14:textId="6CB89121" w:rsidR="00EF3216" w:rsidRDefault="000677C2">
      <w:pPr>
        <w:pStyle w:val="TOC2"/>
        <w:rPr>
          <w:rFonts w:asciiTheme="minorHAnsi" w:eastAsiaTheme="minorEastAsia" w:hAnsiTheme="minorHAnsi" w:cstheme="minorBidi"/>
          <w:lang w:eastAsia="en-AU"/>
        </w:rPr>
      </w:pPr>
      <w:hyperlink w:anchor="_Toc106268258" w:history="1">
        <w:r w:rsidR="00EF3216" w:rsidRPr="006F2557">
          <w:rPr>
            <w:rStyle w:val="Hyperlink"/>
          </w:rPr>
          <w:t>Employment by industry</w:t>
        </w:r>
        <w:r w:rsidR="00EF3216">
          <w:rPr>
            <w:webHidden/>
          </w:rPr>
          <w:tab/>
        </w:r>
        <w:r w:rsidR="00EF3216">
          <w:rPr>
            <w:webHidden/>
          </w:rPr>
          <w:fldChar w:fldCharType="begin"/>
        </w:r>
        <w:r w:rsidR="00EF3216">
          <w:rPr>
            <w:webHidden/>
          </w:rPr>
          <w:instrText xml:space="preserve"> PAGEREF _Toc106268258 \h </w:instrText>
        </w:r>
        <w:r w:rsidR="00EF3216">
          <w:rPr>
            <w:webHidden/>
          </w:rPr>
        </w:r>
        <w:r w:rsidR="00EF3216">
          <w:rPr>
            <w:webHidden/>
          </w:rPr>
          <w:fldChar w:fldCharType="separate"/>
        </w:r>
        <w:r w:rsidR="00EF3216">
          <w:rPr>
            <w:webHidden/>
          </w:rPr>
          <w:t>9</w:t>
        </w:r>
        <w:r w:rsidR="00EF3216">
          <w:rPr>
            <w:webHidden/>
          </w:rPr>
          <w:fldChar w:fldCharType="end"/>
        </w:r>
      </w:hyperlink>
    </w:p>
    <w:p w14:paraId="7A05A66D" w14:textId="7502505A" w:rsidR="00EF3216" w:rsidRDefault="000677C2">
      <w:pPr>
        <w:pStyle w:val="TOC2"/>
        <w:rPr>
          <w:rFonts w:asciiTheme="minorHAnsi" w:eastAsiaTheme="minorEastAsia" w:hAnsiTheme="minorHAnsi" w:cstheme="minorBidi"/>
          <w:lang w:eastAsia="en-AU"/>
        </w:rPr>
      </w:pPr>
      <w:hyperlink w:anchor="_Toc106268259" w:history="1">
        <w:r w:rsidR="00EF3216" w:rsidRPr="006F2557">
          <w:rPr>
            <w:rStyle w:val="Hyperlink"/>
          </w:rPr>
          <w:t>Output by industry</w:t>
        </w:r>
        <w:r w:rsidR="00EF3216">
          <w:rPr>
            <w:webHidden/>
          </w:rPr>
          <w:tab/>
        </w:r>
        <w:r w:rsidR="00EF3216">
          <w:rPr>
            <w:webHidden/>
          </w:rPr>
          <w:fldChar w:fldCharType="begin"/>
        </w:r>
        <w:r w:rsidR="00EF3216">
          <w:rPr>
            <w:webHidden/>
          </w:rPr>
          <w:instrText xml:space="preserve"> PAGEREF _Toc106268259 \h </w:instrText>
        </w:r>
        <w:r w:rsidR="00EF3216">
          <w:rPr>
            <w:webHidden/>
          </w:rPr>
        </w:r>
        <w:r w:rsidR="00EF3216">
          <w:rPr>
            <w:webHidden/>
          </w:rPr>
          <w:fldChar w:fldCharType="separate"/>
        </w:r>
        <w:r w:rsidR="00EF3216">
          <w:rPr>
            <w:webHidden/>
          </w:rPr>
          <w:t>10</w:t>
        </w:r>
        <w:r w:rsidR="00EF3216">
          <w:rPr>
            <w:webHidden/>
          </w:rPr>
          <w:fldChar w:fldCharType="end"/>
        </w:r>
      </w:hyperlink>
    </w:p>
    <w:p w14:paraId="45CE9F3B" w14:textId="33FFA4FB" w:rsidR="00EF3216" w:rsidRDefault="000677C2">
      <w:pPr>
        <w:pStyle w:val="TOC1"/>
        <w:rPr>
          <w:rFonts w:asciiTheme="minorHAnsi" w:eastAsiaTheme="minorEastAsia" w:hAnsiTheme="minorHAnsi" w:cstheme="minorBidi"/>
          <w:b w:val="0"/>
          <w:bCs w:val="0"/>
          <w:iCs w:val="0"/>
          <w:noProof/>
          <w:sz w:val="22"/>
          <w:szCs w:val="22"/>
          <w:lang w:eastAsia="en-AU"/>
        </w:rPr>
      </w:pPr>
      <w:hyperlink w:anchor="_Toc106268260" w:history="1">
        <w:r w:rsidR="00EF3216" w:rsidRPr="006F2557">
          <w:rPr>
            <w:rStyle w:val="Hyperlink"/>
            <w:noProof/>
          </w:rPr>
          <w:t>03 Comparative advantage</w:t>
        </w:r>
        <w:r w:rsidR="00EF3216">
          <w:rPr>
            <w:noProof/>
            <w:webHidden/>
          </w:rPr>
          <w:tab/>
        </w:r>
        <w:r w:rsidR="00EF3216">
          <w:rPr>
            <w:noProof/>
            <w:webHidden/>
          </w:rPr>
          <w:fldChar w:fldCharType="begin"/>
        </w:r>
        <w:r w:rsidR="00EF3216">
          <w:rPr>
            <w:noProof/>
            <w:webHidden/>
          </w:rPr>
          <w:instrText xml:space="preserve"> PAGEREF _Toc106268260 \h </w:instrText>
        </w:r>
        <w:r w:rsidR="00EF3216">
          <w:rPr>
            <w:noProof/>
            <w:webHidden/>
          </w:rPr>
        </w:r>
        <w:r w:rsidR="00EF3216">
          <w:rPr>
            <w:noProof/>
            <w:webHidden/>
          </w:rPr>
          <w:fldChar w:fldCharType="separate"/>
        </w:r>
        <w:r w:rsidR="00EF3216">
          <w:rPr>
            <w:noProof/>
            <w:webHidden/>
          </w:rPr>
          <w:t>11</w:t>
        </w:r>
        <w:r w:rsidR="00EF3216">
          <w:rPr>
            <w:noProof/>
            <w:webHidden/>
          </w:rPr>
          <w:fldChar w:fldCharType="end"/>
        </w:r>
      </w:hyperlink>
    </w:p>
    <w:p w14:paraId="22BF692F" w14:textId="24230158" w:rsidR="00EF3216" w:rsidRDefault="000677C2">
      <w:pPr>
        <w:pStyle w:val="TOC2"/>
        <w:rPr>
          <w:rFonts w:asciiTheme="minorHAnsi" w:eastAsiaTheme="minorEastAsia" w:hAnsiTheme="minorHAnsi" w:cstheme="minorBidi"/>
          <w:lang w:eastAsia="en-AU"/>
        </w:rPr>
      </w:pPr>
      <w:hyperlink w:anchor="_Toc106268261" w:history="1">
        <w:r w:rsidR="00EF3216" w:rsidRPr="006F2557">
          <w:rPr>
            <w:rStyle w:val="Hyperlink"/>
          </w:rPr>
          <w:t>3.1 Endowments</w:t>
        </w:r>
        <w:r w:rsidR="00EF3216">
          <w:rPr>
            <w:webHidden/>
          </w:rPr>
          <w:tab/>
        </w:r>
        <w:r w:rsidR="00EF3216">
          <w:rPr>
            <w:webHidden/>
          </w:rPr>
          <w:fldChar w:fldCharType="begin"/>
        </w:r>
        <w:r w:rsidR="00EF3216">
          <w:rPr>
            <w:webHidden/>
          </w:rPr>
          <w:instrText xml:space="preserve"> PAGEREF _Toc106268261 \h </w:instrText>
        </w:r>
        <w:r w:rsidR="00EF3216">
          <w:rPr>
            <w:webHidden/>
          </w:rPr>
        </w:r>
        <w:r w:rsidR="00EF3216">
          <w:rPr>
            <w:webHidden/>
          </w:rPr>
          <w:fldChar w:fldCharType="separate"/>
        </w:r>
        <w:r w:rsidR="00EF3216">
          <w:rPr>
            <w:webHidden/>
          </w:rPr>
          <w:t>12</w:t>
        </w:r>
        <w:r w:rsidR="00EF3216">
          <w:rPr>
            <w:webHidden/>
          </w:rPr>
          <w:fldChar w:fldCharType="end"/>
        </w:r>
      </w:hyperlink>
    </w:p>
    <w:p w14:paraId="2433063E" w14:textId="65192BED" w:rsidR="00EF3216" w:rsidRDefault="000677C2">
      <w:pPr>
        <w:pStyle w:val="TOC2"/>
        <w:rPr>
          <w:rFonts w:asciiTheme="minorHAnsi" w:eastAsiaTheme="minorEastAsia" w:hAnsiTheme="minorHAnsi" w:cstheme="minorBidi"/>
          <w:lang w:eastAsia="en-AU"/>
        </w:rPr>
      </w:pPr>
      <w:hyperlink w:anchor="_Toc106268262" w:history="1">
        <w:r w:rsidR="00EF3216" w:rsidRPr="006F2557">
          <w:rPr>
            <w:rStyle w:val="Hyperlink"/>
          </w:rPr>
          <w:t>3.2 Revealed industry specialisation</w:t>
        </w:r>
        <w:r w:rsidR="00EF3216">
          <w:rPr>
            <w:webHidden/>
          </w:rPr>
          <w:tab/>
        </w:r>
        <w:r w:rsidR="00EF3216">
          <w:rPr>
            <w:webHidden/>
          </w:rPr>
          <w:fldChar w:fldCharType="begin"/>
        </w:r>
        <w:r w:rsidR="00EF3216">
          <w:rPr>
            <w:webHidden/>
          </w:rPr>
          <w:instrText xml:space="preserve"> PAGEREF _Toc106268262 \h </w:instrText>
        </w:r>
        <w:r w:rsidR="00EF3216">
          <w:rPr>
            <w:webHidden/>
          </w:rPr>
        </w:r>
        <w:r w:rsidR="00EF3216">
          <w:rPr>
            <w:webHidden/>
          </w:rPr>
          <w:fldChar w:fldCharType="separate"/>
        </w:r>
        <w:r w:rsidR="00EF3216">
          <w:rPr>
            <w:webHidden/>
          </w:rPr>
          <w:t>14</w:t>
        </w:r>
        <w:r w:rsidR="00EF3216">
          <w:rPr>
            <w:webHidden/>
          </w:rPr>
          <w:fldChar w:fldCharType="end"/>
        </w:r>
      </w:hyperlink>
    </w:p>
    <w:p w14:paraId="54834E04" w14:textId="1B49D548" w:rsidR="00EF3216" w:rsidRDefault="000677C2">
      <w:pPr>
        <w:pStyle w:val="TOC1"/>
        <w:rPr>
          <w:rFonts w:asciiTheme="minorHAnsi" w:eastAsiaTheme="minorEastAsia" w:hAnsiTheme="minorHAnsi" w:cstheme="minorBidi"/>
          <w:b w:val="0"/>
          <w:bCs w:val="0"/>
          <w:iCs w:val="0"/>
          <w:noProof/>
          <w:sz w:val="22"/>
          <w:szCs w:val="22"/>
          <w:lang w:eastAsia="en-AU"/>
        </w:rPr>
      </w:pPr>
      <w:hyperlink w:anchor="_Toc106268263" w:history="1">
        <w:r w:rsidR="00EF3216" w:rsidRPr="006F2557">
          <w:rPr>
            <w:rStyle w:val="Hyperlink"/>
            <w:noProof/>
          </w:rPr>
          <w:t>04 Strategic directions</w:t>
        </w:r>
        <w:r w:rsidR="00EF3216">
          <w:rPr>
            <w:noProof/>
            <w:webHidden/>
          </w:rPr>
          <w:tab/>
        </w:r>
        <w:r w:rsidR="00EF3216">
          <w:rPr>
            <w:noProof/>
            <w:webHidden/>
          </w:rPr>
          <w:fldChar w:fldCharType="begin"/>
        </w:r>
        <w:r w:rsidR="00EF3216">
          <w:rPr>
            <w:noProof/>
            <w:webHidden/>
          </w:rPr>
          <w:instrText xml:space="preserve"> PAGEREF _Toc106268263 \h </w:instrText>
        </w:r>
        <w:r w:rsidR="00EF3216">
          <w:rPr>
            <w:noProof/>
            <w:webHidden/>
          </w:rPr>
        </w:r>
        <w:r w:rsidR="00EF3216">
          <w:rPr>
            <w:noProof/>
            <w:webHidden/>
          </w:rPr>
          <w:fldChar w:fldCharType="separate"/>
        </w:r>
        <w:r w:rsidR="00EF3216">
          <w:rPr>
            <w:noProof/>
            <w:webHidden/>
          </w:rPr>
          <w:t>18</w:t>
        </w:r>
        <w:r w:rsidR="00EF3216">
          <w:rPr>
            <w:noProof/>
            <w:webHidden/>
          </w:rPr>
          <w:fldChar w:fldCharType="end"/>
        </w:r>
      </w:hyperlink>
    </w:p>
    <w:p w14:paraId="4C54D2F5" w14:textId="16C3AB77" w:rsidR="00EF3216" w:rsidRDefault="000677C2">
      <w:pPr>
        <w:pStyle w:val="TOC2"/>
        <w:rPr>
          <w:rFonts w:asciiTheme="minorHAnsi" w:eastAsiaTheme="minorEastAsia" w:hAnsiTheme="minorHAnsi" w:cstheme="minorBidi"/>
          <w:lang w:eastAsia="en-AU"/>
        </w:rPr>
      </w:pPr>
      <w:hyperlink w:anchor="_Toc106268264" w:history="1">
        <w:r w:rsidR="00EF3216" w:rsidRPr="006F2557">
          <w:rPr>
            <w:rStyle w:val="Hyperlink"/>
          </w:rPr>
          <w:t>Goulburn’s strategic directions</w:t>
        </w:r>
        <w:r w:rsidR="00EF3216">
          <w:rPr>
            <w:webHidden/>
          </w:rPr>
          <w:tab/>
        </w:r>
        <w:r w:rsidR="00EF3216">
          <w:rPr>
            <w:webHidden/>
          </w:rPr>
          <w:fldChar w:fldCharType="begin"/>
        </w:r>
        <w:r w:rsidR="00EF3216">
          <w:rPr>
            <w:webHidden/>
          </w:rPr>
          <w:instrText xml:space="preserve"> PAGEREF _Toc106268264 \h </w:instrText>
        </w:r>
        <w:r w:rsidR="00EF3216">
          <w:rPr>
            <w:webHidden/>
          </w:rPr>
        </w:r>
        <w:r w:rsidR="00EF3216">
          <w:rPr>
            <w:webHidden/>
          </w:rPr>
          <w:fldChar w:fldCharType="separate"/>
        </w:r>
        <w:r w:rsidR="00EF3216">
          <w:rPr>
            <w:webHidden/>
          </w:rPr>
          <w:t>19</w:t>
        </w:r>
        <w:r w:rsidR="00EF3216">
          <w:rPr>
            <w:webHidden/>
          </w:rPr>
          <w:fldChar w:fldCharType="end"/>
        </w:r>
      </w:hyperlink>
    </w:p>
    <w:p w14:paraId="6D2DE33C" w14:textId="556325D6" w:rsidR="00EF3216" w:rsidRDefault="000677C2">
      <w:pPr>
        <w:pStyle w:val="TOC2"/>
        <w:rPr>
          <w:rFonts w:asciiTheme="minorHAnsi" w:eastAsiaTheme="minorEastAsia" w:hAnsiTheme="minorHAnsi" w:cstheme="minorBidi"/>
          <w:lang w:eastAsia="en-AU"/>
        </w:rPr>
      </w:pPr>
      <w:hyperlink w:anchor="_Toc106268265" w:history="1">
        <w:r w:rsidR="00EF3216" w:rsidRPr="006F2557">
          <w:rPr>
            <w:rStyle w:val="Hyperlink"/>
          </w:rPr>
          <w:t>Enabling factors for economic growth</w:t>
        </w:r>
        <w:r w:rsidR="00EF3216">
          <w:rPr>
            <w:webHidden/>
          </w:rPr>
          <w:tab/>
        </w:r>
        <w:r w:rsidR="00EF3216">
          <w:rPr>
            <w:webHidden/>
          </w:rPr>
          <w:fldChar w:fldCharType="begin"/>
        </w:r>
        <w:r w:rsidR="00EF3216">
          <w:rPr>
            <w:webHidden/>
          </w:rPr>
          <w:instrText xml:space="preserve"> PAGEREF _Toc106268265 \h </w:instrText>
        </w:r>
        <w:r w:rsidR="00EF3216">
          <w:rPr>
            <w:webHidden/>
          </w:rPr>
        </w:r>
        <w:r w:rsidR="00EF3216">
          <w:rPr>
            <w:webHidden/>
          </w:rPr>
          <w:fldChar w:fldCharType="separate"/>
        </w:r>
        <w:r w:rsidR="00EF3216">
          <w:rPr>
            <w:webHidden/>
          </w:rPr>
          <w:t>19</w:t>
        </w:r>
        <w:r w:rsidR="00EF3216">
          <w:rPr>
            <w:webHidden/>
          </w:rPr>
          <w:fldChar w:fldCharType="end"/>
        </w:r>
      </w:hyperlink>
    </w:p>
    <w:p w14:paraId="147353A9" w14:textId="6758EBDB" w:rsidR="00EF3216" w:rsidRDefault="000677C2">
      <w:pPr>
        <w:pStyle w:val="TOC2"/>
        <w:rPr>
          <w:rFonts w:asciiTheme="minorHAnsi" w:eastAsiaTheme="minorEastAsia" w:hAnsiTheme="minorHAnsi" w:cstheme="minorBidi"/>
          <w:lang w:eastAsia="en-AU"/>
        </w:rPr>
      </w:pPr>
      <w:hyperlink w:anchor="_Toc106268266" w:history="1">
        <w:r w:rsidR="00EF3216" w:rsidRPr="006F2557">
          <w:rPr>
            <w:rStyle w:val="Hyperlink"/>
          </w:rPr>
          <w:t>Integrating Aboriginal economic opportunities</w:t>
        </w:r>
        <w:r w:rsidR="00EF3216">
          <w:rPr>
            <w:webHidden/>
          </w:rPr>
          <w:tab/>
        </w:r>
        <w:r w:rsidR="00EF3216">
          <w:rPr>
            <w:webHidden/>
          </w:rPr>
          <w:fldChar w:fldCharType="begin"/>
        </w:r>
        <w:r w:rsidR="00EF3216">
          <w:rPr>
            <w:webHidden/>
          </w:rPr>
          <w:instrText xml:space="preserve"> PAGEREF _Toc106268266 \h </w:instrText>
        </w:r>
        <w:r w:rsidR="00EF3216">
          <w:rPr>
            <w:webHidden/>
          </w:rPr>
        </w:r>
        <w:r w:rsidR="00EF3216">
          <w:rPr>
            <w:webHidden/>
          </w:rPr>
          <w:fldChar w:fldCharType="separate"/>
        </w:r>
        <w:r w:rsidR="00EF3216">
          <w:rPr>
            <w:webHidden/>
          </w:rPr>
          <w:t>20</w:t>
        </w:r>
        <w:r w:rsidR="00EF3216">
          <w:rPr>
            <w:webHidden/>
          </w:rPr>
          <w:fldChar w:fldCharType="end"/>
        </w:r>
      </w:hyperlink>
    </w:p>
    <w:p w14:paraId="275D2C60" w14:textId="54E20713" w:rsidR="00EF3216" w:rsidRDefault="000677C2">
      <w:pPr>
        <w:pStyle w:val="TOC2"/>
        <w:rPr>
          <w:rFonts w:asciiTheme="minorHAnsi" w:eastAsiaTheme="minorEastAsia" w:hAnsiTheme="minorHAnsi" w:cstheme="minorBidi"/>
          <w:lang w:eastAsia="en-AU"/>
        </w:rPr>
      </w:pPr>
      <w:hyperlink w:anchor="_Toc106268267" w:history="1">
        <w:r w:rsidR="00EF3216" w:rsidRPr="006F2557">
          <w:rPr>
            <w:rStyle w:val="Hyperlink"/>
          </w:rPr>
          <w:t>4.2 Focus on continued growth and development of the visitor economy, leveraging natural assets and Aboriginal heritage</w:t>
        </w:r>
        <w:r w:rsidR="00EF3216">
          <w:rPr>
            <w:webHidden/>
          </w:rPr>
          <w:tab/>
        </w:r>
        <w:r w:rsidR="00EF3216">
          <w:rPr>
            <w:webHidden/>
          </w:rPr>
          <w:fldChar w:fldCharType="begin"/>
        </w:r>
        <w:r w:rsidR="00EF3216">
          <w:rPr>
            <w:webHidden/>
          </w:rPr>
          <w:instrText xml:space="preserve"> PAGEREF _Toc106268267 \h </w:instrText>
        </w:r>
        <w:r w:rsidR="00EF3216">
          <w:rPr>
            <w:webHidden/>
          </w:rPr>
        </w:r>
        <w:r w:rsidR="00EF3216">
          <w:rPr>
            <w:webHidden/>
          </w:rPr>
          <w:fldChar w:fldCharType="separate"/>
        </w:r>
        <w:r w:rsidR="00EF3216">
          <w:rPr>
            <w:webHidden/>
          </w:rPr>
          <w:t>25</w:t>
        </w:r>
        <w:r w:rsidR="00EF3216">
          <w:rPr>
            <w:webHidden/>
          </w:rPr>
          <w:fldChar w:fldCharType="end"/>
        </w:r>
      </w:hyperlink>
    </w:p>
    <w:p w14:paraId="3C7C1845" w14:textId="334D8162" w:rsidR="00EF3216" w:rsidRDefault="000677C2">
      <w:pPr>
        <w:pStyle w:val="TOC2"/>
        <w:rPr>
          <w:rFonts w:asciiTheme="minorHAnsi" w:eastAsiaTheme="minorEastAsia" w:hAnsiTheme="minorHAnsi" w:cstheme="minorBidi"/>
          <w:lang w:eastAsia="en-AU"/>
        </w:rPr>
      </w:pPr>
      <w:hyperlink w:anchor="_Toc106268268" w:history="1">
        <w:r w:rsidR="00EF3216" w:rsidRPr="006F2557">
          <w:rPr>
            <w:rStyle w:val="Hyperlink"/>
          </w:rPr>
          <w:t>4.3 Strengthen renewable energy generation and the role of the circular economy</w:t>
        </w:r>
        <w:r w:rsidR="00EF3216">
          <w:rPr>
            <w:webHidden/>
          </w:rPr>
          <w:tab/>
        </w:r>
        <w:r w:rsidR="00EF3216">
          <w:rPr>
            <w:webHidden/>
          </w:rPr>
          <w:fldChar w:fldCharType="begin"/>
        </w:r>
        <w:r w:rsidR="00EF3216">
          <w:rPr>
            <w:webHidden/>
          </w:rPr>
          <w:instrText xml:space="preserve"> PAGEREF _Toc106268268 \h </w:instrText>
        </w:r>
        <w:r w:rsidR="00EF3216">
          <w:rPr>
            <w:webHidden/>
          </w:rPr>
        </w:r>
        <w:r w:rsidR="00EF3216">
          <w:rPr>
            <w:webHidden/>
          </w:rPr>
          <w:fldChar w:fldCharType="separate"/>
        </w:r>
        <w:r w:rsidR="00EF3216">
          <w:rPr>
            <w:webHidden/>
          </w:rPr>
          <w:t>28</w:t>
        </w:r>
        <w:r w:rsidR="00EF3216">
          <w:rPr>
            <w:webHidden/>
          </w:rPr>
          <w:fldChar w:fldCharType="end"/>
        </w:r>
      </w:hyperlink>
    </w:p>
    <w:p w14:paraId="7FBBEE26" w14:textId="62F2CC2C" w:rsidR="00EF3216" w:rsidRDefault="000677C2">
      <w:pPr>
        <w:pStyle w:val="TOC2"/>
        <w:rPr>
          <w:rFonts w:asciiTheme="minorHAnsi" w:eastAsiaTheme="minorEastAsia" w:hAnsiTheme="minorHAnsi" w:cstheme="minorBidi"/>
          <w:lang w:eastAsia="en-AU"/>
        </w:rPr>
      </w:pPr>
      <w:hyperlink w:anchor="_Toc106268269" w:history="1">
        <w:r w:rsidR="00EF3216" w:rsidRPr="006F2557">
          <w:rPr>
            <w:rStyle w:val="Hyperlink"/>
          </w:rPr>
          <w:t>4.4 Leverage the role of Shepparton as the regional capital and industry hub</w:t>
        </w:r>
        <w:r w:rsidR="00EF3216">
          <w:rPr>
            <w:webHidden/>
          </w:rPr>
          <w:tab/>
        </w:r>
        <w:r w:rsidR="00EF3216">
          <w:rPr>
            <w:webHidden/>
          </w:rPr>
          <w:fldChar w:fldCharType="begin"/>
        </w:r>
        <w:r w:rsidR="00EF3216">
          <w:rPr>
            <w:webHidden/>
          </w:rPr>
          <w:instrText xml:space="preserve"> PAGEREF _Toc106268269 \h </w:instrText>
        </w:r>
        <w:r w:rsidR="00EF3216">
          <w:rPr>
            <w:webHidden/>
          </w:rPr>
        </w:r>
        <w:r w:rsidR="00EF3216">
          <w:rPr>
            <w:webHidden/>
          </w:rPr>
          <w:fldChar w:fldCharType="separate"/>
        </w:r>
        <w:r w:rsidR="00EF3216">
          <w:rPr>
            <w:webHidden/>
          </w:rPr>
          <w:t>32</w:t>
        </w:r>
        <w:r w:rsidR="00EF3216">
          <w:rPr>
            <w:webHidden/>
          </w:rPr>
          <w:fldChar w:fldCharType="end"/>
        </w:r>
      </w:hyperlink>
    </w:p>
    <w:p w14:paraId="67AC14E6" w14:textId="3B608FCE" w:rsidR="00EF3216" w:rsidRDefault="000677C2">
      <w:pPr>
        <w:pStyle w:val="TOC1"/>
        <w:rPr>
          <w:rFonts w:asciiTheme="minorHAnsi" w:eastAsiaTheme="minorEastAsia" w:hAnsiTheme="minorHAnsi" w:cstheme="minorBidi"/>
          <w:b w:val="0"/>
          <w:bCs w:val="0"/>
          <w:iCs w:val="0"/>
          <w:noProof/>
          <w:sz w:val="22"/>
          <w:szCs w:val="22"/>
          <w:lang w:eastAsia="en-AU"/>
        </w:rPr>
      </w:pPr>
      <w:hyperlink w:anchor="_Toc106268270" w:history="1">
        <w:r w:rsidR="00EF3216" w:rsidRPr="006F2557">
          <w:rPr>
            <w:rStyle w:val="Hyperlink"/>
            <w:noProof/>
          </w:rPr>
          <w:t>05 Implementation</w:t>
        </w:r>
        <w:r w:rsidR="00EF3216">
          <w:rPr>
            <w:noProof/>
            <w:webHidden/>
          </w:rPr>
          <w:tab/>
        </w:r>
        <w:r w:rsidR="00EF3216">
          <w:rPr>
            <w:noProof/>
            <w:webHidden/>
          </w:rPr>
          <w:fldChar w:fldCharType="begin"/>
        </w:r>
        <w:r w:rsidR="00EF3216">
          <w:rPr>
            <w:noProof/>
            <w:webHidden/>
          </w:rPr>
          <w:instrText xml:space="preserve"> PAGEREF _Toc106268270 \h </w:instrText>
        </w:r>
        <w:r w:rsidR="00EF3216">
          <w:rPr>
            <w:noProof/>
            <w:webHidden/>
          </w:rPr>
        </w:r>
        <w:r w:rsidR="00EF3216">
          <w:rPr>
            <w:noProof/>
            <w:webHidden/>
          </w:rPr>
          <w:fldChar w:fldCharType="separate"/>
        </w:r>
        <w:r w:rsidR="00EF3216">
          <w:rPr>
            <w:noProof/>
            <w:webHidden/>
          </w:rPr>
          <w:t>35</w:t>
        </w:r>
        <w:r w:rsidR="00EF3216">
          <w:rPr>
            <w:noProof/>
            <w:webHidden/>
          </w:rPr>
          <w:fldChar w:fldCharType="end"/>
        </w:r>
      </w:hyperlink>
    </w:p>
    <w:p w14:paraId="4FAAA760" w14:textId="4CC2D306" w:rsidR="00EF3216" w:rsidRDefault="000677C2">
      <w:pPr>
        <w:pStyle w:val="TOC2"/>
        <w:rPr>
          <w:rFonts w:asciiTheme="minorHAnsi" w:eastAsiaTheme="minorEastAsia" w:hAnsiTheme="minorHAnsi" w:cstheme="minorBidi"/>
          <w:lang w:eastAsia="en-AU"/>
        </w:rPr>
      </w:pPr>
      <w:hyperlink w:anchor="_Toc106268271" w:history="1">
        <w:r w:rsidR="00EF3216" w:rsidRPr="006F2557">
          <w:rPr>
            <w:rStyle w:val="Hyperlink"/>
          </w:rPr>
          <w:t>RRV will use the REDS to coordinate investments and activities in place</w:t>
        </w:r>
        <w:r w:rsidR="00EF3216">
          <w:rPr>
            <w:webHidden/>
          </w:rPr>
          <w:tab/>
        </w:r>
        <w:r w:rsidR="00EF3216">
          <w:rPr>
            <w:webHidden/>
          </w:rPr>
          <w:fldChar w:fldCharType="begin"/>
        </w:r>
        <w:r w:rsidR="00EF3216">
          <w:rPr>
            <w:webHidden/>
          </w:rPr>
          <w:instrText xml:space="preserve"> PAGEREF _Toc106268271 \h </w:instrText>
        </w:r>
        <w:r w:rsidR="00EF3216">
          <w:rPr>
            <w:webHidden/>
          </w:rPr>
        </w:r>
        <w:r w:rsidR="00EF3216">
          <w:rPr>
            <w:webHidden/>
          </w:rPr>
          <w:fldChar w:fldCharType="separate"/>
        </w:r>
        <w:r w:rsidR="00EF3216">
          <w:rPr>
            <w:webHidden/>
          </w:rPr>
          <w:t>35</w:t>
        </w:r>
        <w:r w:rsidR="00EF3216">
          <w:rPr>
            <w:webHidden/>
          </w:rPr>
          <w:fldChar w:fldCharType="end"/>
        </w:r>
      </w:hyperlink>
    </w:p>
    <w:p w14:paraId="60E3F653" w14:textId="47417848" w:rsidR="00EF3216" w:rsidRDefault="000677C2">
      <w:pPr>
        <w:pStyle w:val="TOC2"/>
        <w:rPr>
          <w:rFonts w:asciiTheme="minorHAnsi" w:eastAsiaTheme="minorEastAsia" w:hAnsiTheme="minorHAnsi" w:cstheme="minorBidi"/>
          <w:lang w:eastAsia="en-AU"/>
        </w:rPr>
      </w:pPr>
      <w:hyperlink w:anchor="_Toc106268272" w:history="1">
        <w:r w:rsidR="00EF3216" w:rsidRPr="006F2557">
          <w:rPr>
            <w:rStyle w:val="Hyperlink"/>
          </w:rPr>
          <w:t>Local stakeholders, industry leaders and government service providers can use the REDS to advocate for shared outcomes</w:t>
        </w:r>
        <w:r w:rsidR="00EF3216">
          <w:rPr>
            <w:webHidden/>
          </w:rPr>
          <w:tab/>
        </w:r>
        <w:r w:rsidR="00EF3216">
          <w:rPr>
            <w:webHidden/>
          </w:rPr>
          <w:fldChar w:fldCharType="begin"/>
        </w:r>
        <w:r w:rsidR="00EF3216">
          <w:rPr>
            <w:webHidden/>
          </w:rPr>
          <w:instrText xml:space="preserve"> PAGEREF _Toc106268272 \h </w:instrText>
        </w:r>
        <w:r w:rsidR="00EF3216">
          <w:rPr>
            <w:webHidden/>
          </w:rPr>
        </w:r>
        <w:r w:rsidR="00EF3216">
          <w:rPr>
            <w:webHidden/>
          </w:rPr>
          <w:fldChar w:fldCharType="separate"/>
        </w:r>
        <w:r w:rsidR="00EF3216">
          <w:rPr>
            <w:webHidden/>
          </w:rPr>
          <w:t>36</w:t>
        </w:r>
        <w:r w:rsidR="00EF3216">
          <w:rPr>
            <w:webHidden/>
          </w:rPr>
          <w:fldChar w:fldCharType="end"/>
        </w:r>
      </w:hyperlink>
    </w:p>
    <w:p w14:paraId="246DAFF0" w14:textId="48AB9027" w:rsidR="00EF3216" w:rsidRDefault="000677C2">
      <w:pPr>
        <w:pStyle w:val="TOC2"/>
        <w:rPr>
          <w:rFonts w:asciiTheme="minorHAnsi" w:eastAsiaTheme="minorEastAsia" w:hAnsiTheme="minorHAnsi" w:cstheme="minorBidi"/>
          <w:lang w:eastAsia="en-AU"/>
        </w:rPr>
      </w:pPr>
      <w:hyperlink w:anchor="_Toc106268273" w:history="1">
        <w:r w:rsidR="00EF3216" w:rsidRPr="006F2557">
          <w:rPr>
            <w:rStyle w:val="Hyperlink"/>
          </w:rPr>
          <w:t>RRV will monitor the implementation of the REDS</w:t>
        </w:r>
        <w:r w:rsidR="00EF3216">
          <w:rPr>
            <w:webHidden/>
          </w:rPr>
          <w:tab/>
        </w:r>
        <w:r w:rsidR="00EF3216">
          <w:rPr>
            <w:webHidden/>
          </w:rPr>
          <w:fldChar w:fldCharType="begin"/>
        </w:r>
        <w:r w:rsidR="00EF3216">
          <w:rPr>
            <w:webHidden/>
          </w:rPr>
          <w:instrText xml:space="preserve"> PAGEREF _Toc106268273 \h </w:instrText>
        </w:r>
        <w:r w:rsidR="00EF3216">
          <w:rPr>
            <w:webHidden/>
          </w:rPr>
        </w:r>
        <w:r w:rsidR="00EF3216">
          <w:rPr>
            <w:webHidden/>
          </w:rPr>
          <w:fldChar w:fldCharType="separate"/>
        </w:r>
        <w:r w:rsidR="00EF3216">
          <w:rPr>
            <w:webHidden/>
          </w:rPr>
          <w:t>36</w:t>
        </w:r>
        <w:r w:rsidR="00EF3216">
          <w:rPr>
            <w:webHidden/>
          </w:rPr>
          <w:fldChar w:fldCharType="end"/>
        </w:r>
      </w:hyperlink>
    </w:p>
    <w:p w14:paraId="1F033F3D" w14:textId="7D9BE22B" w:rsidR="00EF3216" w:rsidRDefault="000677C2">
      <w:pPr>
        <w:pStyle w:val="TOC2"/>
        <w:rPr>
          <w:rFonts w:asciiTheme="minorHAnsi" w:eastAsiaTheme="minorEastAsia" w:hAnsiTheme="minorHAnsi" w:cstheme="minorBidi"/>
          <w:lang w:eastAsia="en-AU"/>
        </w:rPr>
      </w:pPr>
      <w:hyperlink w:anchor="_Toc106268274" w:history="1">
        <w:r w:rsidR="00EF3216" w:rsidRPr="006F2557">
          <w:rPr>
            <w:rStyle w:val="Hyperlink"/>
          </w:rPr>
          <w:t>Contact us</w:t>
        </w:r>
        <w:r w:rsidR="00EF3216">
          <w:rPr>
            <w:webHidden/>
          </w:rPr>
          <w:tab/>
        </w:r>
        <w:r w:rsidR="00EF3216">
          <w:rPr>
            <w:webHidden/>
          </w:rPr>
          <w:fldChar w:fldCharType="begin"/>
        </w:r>
        <w:r w:rsidR="00EF3216">
          <w:rPr>
            <w:webHidden/>
          </w:rPr>
          <w:instrText xml:space="preserve"> PAGEREF _Toc106268274 \h </w:instrText>
        </w:r>
        <w:r w:rsidR="00EF3216">
          <w:rPr>
            <w:webHidden/>
          </w:rPr>
        </w:r>
        <w:r w:rsidR="00EF3216">
          <w:rPr>
            <w:webHidden/>
          </w:rPr>
          <w:fldChar w:fldCharType="separate"/>
        </w:r>
        <w:r w:rsidR="00EF3216">
          <w:rPr>
            <w:webHidden/>
          </w:rPr>
          <w:t>36</w:t>
        </w:r>
        <w:r w:rsidR="00EF3216">
          <w:rPr>
            <w:webHidden/>
          </w:rPr>
          <w:fldChar w:fldCharType="end"/>
        </w:r>
      </w:hyperlink>
    </w:p>
    <w:p w14:paraId="5A9DD1B6" w14:textId="27C8A59F" w:rsidR="00EF3216" w:rsidRDefault="000677C2">
      <w:pPr>
        <w:pStyle w:val="TOC1"/>
        <w:rPr>
          <w:rFonts w:asciiTheme="minorHAnsi" w:eastAsiaTheme="minorEastAsia" w:hAnsiTheme="minorHAnsi" w:cstheme="minorBidi"/>
          <w:b w:val="0"/>
          <w:bCs w:val="0"/>
          <w:iCs w:val="0"/>
          <w:noProof/>
          <w:sz w:val="22"/>
          <w:szCs w:val="22"/>
          <w:lang w:eastAsia="en-AU"/>
        </w:rPr>
      </w:pPr>
      <w:hyperlink w:anchor="_Toc106268275" w:history="1">
        <w:r w:rsidR="00EF3216" w:rsidRPr="006F2557">
          <w:rPr>
            <w:rStyle w:val="Hyperlink"/>
            <w:noProof/>
          </w:rPr>
          <w:t>Appendix</w:t>
        </w:r>
        <w:r w:rsidR="00EF3216">
          <w:rPr>
            <w:noProof/>
            <w:webHidden/>
          </w:rPr>
          <w:tab/>
        </w:r>
        <w:r w:rsidR="00EF3216">
          <w:rPr>
            <w:noProof/>
            <w:webHidden/>
          </w:rPr>
          <w:fldChar w:fldCharType="begin"/>
        </w:r>
        <w:r w:rsidR="00EF3216">
          <w:rPr>
            <w:noProof/>
            <w:webHidden/>
          </w:rPr>
          <w:instrText xml:space="preserve"> PAGEREF _Toc106268275 \h </w:instrText>
        </w:r>
        <w:r w:rsidR="00EF3216">
          <w:rPr>
            <w:noProof/>
            <w:webHidden/>
          </w:rPr>
        </w:r>
        <w:r w:rsidR="00EF3216">
          <w:rPr>
            <w:noProof/>
            <w:webHidden/>
          </w:rPr>
          <w:fldChar w:fldCharType="separate"/>
        </w:r>
        <w:r w:rsidR="00EF3216">
          <w:rPr>
            <w:noProof/>
            <w:webHidden/>
          </w:rPr>
          <w:t>38</w:t>
        </w:r>
        <w:r w:rsidR="00EF3216">
          <w:rPr>
            <w:noProof/>
            <w:webHidden/>
          </w:rPr>
          <w:fldChar w:fldCharType="end"/>
        </w:r>
      </w:hyperlink>
    </w:p>
    <w:p w14:paraId="7383290D" w14:textId="578BD061" w:rsidR="00EF3216" w:rsidRDefault="000677C2">
      <w:pPr>
        <w:pStyle w:val="TOC2"/>
        <w:rPr>
          <w:rFonts w:asciiTheme="minorHAnsi" w:eastAsiaTheme="minorEastAsia" w:hAnsiTheme="minorHAnsi" w:cstheme="minorBidi"/>
          <w:lang w:eastAsia="en-AU"/>
        </w:rPr>
      </w:pPr>
      <w:hyperlink w:anchor="_Toc106268276" w:history="1">
        <w:r w:rsidR="00EF3216" w:rsidRPr="006F2557">
          <w:rPr>
            <w:rStyle w:val="Hyperlink"/>
          </w:rPr>
          <w:t>Figure 1: Map of Regional Partnerships – Long Alternate Text</w:t>
        </w:r>
        <w:r w:rsidR="00EF3216">
          <w:rPr>
            <w:webHidden/>
          </w:rPr>
          <w:tab/>
        </w:r>
        <w:r w:rsidR="00EF3216">
          <w:rPr>
            <w:webHidden/>
          </w:rPr>
          <w:fldChar w:fldCharType="begin"/>
        </w:r>
        <w:r w:rsidR="00EF3216">
          <w:rPr>
            <w:webHidden/>
          </w:rPr>
          <w:instrText xml:space="preserve"> PAGEREF _Toc106268276 \h </w:instrText>
        </w:r>
        <w:r w:rsidR="00EF3216">
          <w:rPr>
            <w:webHidden/>
          </w:rPr>
        </w:r>
        <w:r w:rsidR="00EF3216">
          <w:rPr>
            <w:webHidden/>
          </w:rPr>
          <w:fldChar w:fldCharType="separate"/>
        </w:r>
        <w:r w:rsidR="00EF3216">
          <w:rPr>
            <w:webHidden/>
          </w:rPr>
          <w:t>38</w:t>
        </w:r>
        <w:r w:rsidR="00EF3216">
          <w:rPr>
            <w:webHidden/>
          </w:rPr>
          <w:fldChar w:fldCharType="end"/>
        </w:r>
      </w:hyperlink>
    </w:p>
    <w:p w14:paraId="09CAD42F" w14:textId="41E281BD" w:rsidR="00EF3216" w:rsidRDefault="000677C2">
      <w:pPr>
        <w:pStyle w:val="TOC2"/>
        <w:rPr>
          <w:rFonts w:asciiTheme="minorHAnsi" w:eastAsiaTheme="minorEastAsia" w:hAnsiTheme="minorHAnsi" w:cstheme="minorBidi"/>
          <w:lang w:eastAsia="en-AU"/>
        </w:rPr>
      </w:pPr>
      <w:hyperlink w:anchor="_Toc106268277" w:history="1">
        <w:r w:rsidR="00EF3216" w:rsidRPr="006F2557">
          <w:rPr>
            <w:rStyle w:val="Hyperlink"/>
          </w:rPr>
          <w:t>Figure 2 Map of Goulburn – Long Alternate Text</w:t>
        </w:r>
        <w:r w:rsidR="00EF3216">
          <w:rPr>
            <w:webHidden/>
          </w:rPr>
          <w:tab/>
        </w:r>
        <w:r w:rsidR="00EF3216">
          <w:rPr>
            <w:webHidden/>
          </w:rPr>
          <w:fldChar w:fldCharType="begin"/>
        </w:r>
        <w:r w:rsidR="00EF3216">
          <w:rPr>
            <w:webHidden/>
          </w:rPr>
          <w:instrText xml:space="preserve"> PAGEREF _Toc106268277 \h </w:instrText>
        </w:r>
        <w:r w:rsidR="00EF3216">
          <w:rPr>
            <w:webHidden/>
          </w:rPr>
        </w:r>
        <w:r w:rsidR="00EF3216">
          <w:rPr>
            <w:webHidden/>
          </w:rPr>
          <w:fldChar w:fldCharType="separate"/>
        </w:r>
        <w:r w:rsidR="00EF3216">
          <w:rPr>
            <w:webHidden/>
          </w:rPr>
          <w:t>38</w:t>
        </w:r>
        <w:r w:rsidR="00EF3216">
          <w:rPr>
            <w:webHidden/>
          </w:rPr>
          <w:fldChar w:fldCharType="end"/>
        </w:r>
      </w:hyperlink>
    </w:p>
    <w:p w14:paraId="453AB750" w14:textId="3BBA992A" w:rsidR="00EF3216" w:rsidRDefault="000677C2">
      <w:pPr>
        <w:pStyle w:val="TOC2"/>
        <w:rPr>
          <w:rFonts w:asciiTheme="minorHAnsi" w:eastAsiaTheme="minorEastAsia" w:hAnsiTheme="minorHAnsi" w:cstheme="minorBidi"/>
          <w:lang w:eastAsia="en-AU"/>
        </w:rPr>
      </w:pPr>
      <w:hyperlink w:anchor="_Toc106268278" w:history="1">
        <w:r w:rsidR="00EF3216" w:rsidRPr="006F2557">
          <w:rPr>
            <w:rStyle w:val="Hyperlink"/>
          </w:rPr>
          <w:t>Figure 3 Goulburn industry Employment – Long Alternate Text</w:t>
        </w:r>
        <w:r w:rsidR="00EF3216">
          <w:rPr>
            <w:webHidden/>
          </w:rPr>
          <w:tab/>
        </w:r>
        <w:r w:rsidR="00EF3216">
          <w:rPr>
            <w:webHidden/>
          </w:rPr>
          <w:fldChar w:fldCharType="begin"/>
        </w:r>
        <w:r w:rsidR="00EF3216">
          <w:rPr>
            <w:webHidden/>
          </w:rPr>
          <w:instrText xml:space="preserve"> PAGEREF _Toc106268278 \h </w:instrText>
        </w:r>
        <w:r w:rsidR="00EF3216">
          <w:rPr>
            <w:webHidden/>
          </w:rPr>
        </w:r>
        <w:r w:rsidR="00EF3216">
          <w:rPr>
            <w:webHidden/>
          </w:rPr>
          <w:fldChar w:fldCharType="separate"/>
        </w:r>
        <w:r w:rsidR="00EF3216">
          <w:rPr>
            <w:webHidden/>
          </w:rPr>
          <w:t>39</w:t>
        </w:r>
        <w:r w:rsidR="00EF3216">
          <w:rPr>
            <w:webHidden/>
          </w:rPr>
          <w:fldChar w:fldCharType="end"/>
        </w:r>
      </w:hyperlink>
    </w:p>
    <w:p w14:paraId="7897404A" w14:textId="67C6AF4F" w:rsidR="00EF3216" w:rsidRDefault="000677C2">
      <w:pPr>
        <w:pStyle w:val="TOC2"/>
        <w:rPr>
          <w:rFonts w:asciiTheme="minorHAnsi" w:eastAsiaTheme="minorEastAsia" w:hAnsiTheme="minorHAnsi" w:cstheme="minorBidi"/>
          <w:lang w:eastAsia="en-AU"/>
        </w:rPr>
      </w:pPr>
      <w:hyperlink w:anchor="_Toc106268279" w:history="1">
        <w:r w:rsidR="00EF3216" w:rsidRPr="006F2557">
          <w:rPr>
            <w:rStyle w:val="Hyperlink"/>
          </w:rPr>
          <w:t>Figure 4 Goulburn industry output (gross value add) – Long Alternate Text</w:t>
        </w:r>
        <w:r w:rsidR="00EF3216">
          <w:rPr>
            <w:webHidden/>
          </w:rPr>
          <w:tab/>
        </w:r>
        <w:r w:rsidR="00EF3216">
          <w:rPr>
            <w:webHidden/>
          </w:rPr>
          <w:fldChar w:fldCharType="begin"/>
        </w:r>
        <w:r w:rsidR="00EF3216">
          <w:rPr>
            <w:webHidden/>
          </w:rPr>
          <w:instrText xml:space="preserve"> PAGEREF _Toc106268279 \h </w:instrText>
        </w:r>
        <w:r w:rsidR="00EF3216">
          <w:rPr>
            <w:webHidden/>
          </w:rPr>
        </w:r>
        <w:r w:rsidR="00EF3216">
          <w:rPr>
            <w:webHidden/>
          </w:rPr>
          <w:fldChar w:fldCharType="separate"/>
        </w:r>
        <w:r w:rsidR="00EF3216">
          <w:rPr>
            <w:webHidden/>
          </w:rPr>
          <w:t>41</w:t>
        </w:r>
        <w:r w:rsidR="00EF3216">
          <w:rPr>
            <w:webHidden/>
          </w:rPr>
          <w:fldChar w:fldCharType="end"/>
        </w:r>
      </w:hyperlink>
    </w:p>
    <w:p w14:paraId="5D8A5AFB" w14:textId="4CB639AB" w:rsidR="00EF3216" w:rsidRDefault="000677C2">
      <w:pPr>
        <w:pStyle w:val="TOC2"/>
        <w:rPr>
          <w:rFonts w:asciiTheme="minorHAnsi" w:eastAsiaTheme="minorEastAsia" w:hAnsiTheme="minorHAnsi" w:cstheme="minorBidi"/>
          <w:lang w:eastAsia="en-AU"/>
        </w:rPr>
      </w:pPr>
      <w:hyperlink w:anchor="_Toc106268280" w:history="1">
        <w:r w:rsidR="00EF3216" w:rsidRPr="006F2557">
          <w:rPr>
            <w:rStyle w:val="Hyperlink"/>
          </w:rPr>
          <w:t>Figure 5 Goulburn industry employment location quotient and growth – Long Alternate Text</w:t>
        </w:r>
        <w:r w:rsidR="00EF3216">
          <w:rPr>
            <w:webHidden/>
          </w:rPr>
          <w:tab/>
        </w:r>
        <w:r w:rsidR="00EF3216">
          <w:rPr>
            <w:webHidden/>
          </w:rPr>
          <w:fldChar w:fldCharType="begin"/>
        </w:r>
        <w:r w:rsidR="00EF3216">
          <w:rPr>
            <w:webHidden/>
          </w:rPr>
          <w:instrText xml:space="preserve"> PAGEREF _Toc106268280 \h </w:instrText>
        </w:r>
        <w:r w:rsidR="00EF3216">
          <w:rPr>
            <w:webHidden/>
          </w:rPr>
        </w:r>
        <w:r w:rsidR="00EF3216">
          <w:rPr>
            <w:webHidden/>
          </w:rPr>
          <w:fldChar w:fldCharType="separate"/>
        </w:r>
        <w:r w:rsidR="00EF3216">
          <w:rPr>
            <w:webHidden/>
          </w:rPr>
          <w:t>43</w:t>
        </w:r>
        <w:r w:rsidR="00EF3216">
          <w:rPr>
            <w:webHidden/>
          </w:rPr>
          <w:fldChar w:fldCharType="end"/>
        </w:r>
      </w:hyperlink>
    </w:p>
    <w:p w14:paraId="1FD13204" w14:textId="379619FB" w:rsidR="00EF3216" w:rsidRDefault="000677C2">
      <w:pPr>
        <w:pStyle w:val="TOC2"/>
        <w:rPr>
          <w:rFonts w:asciiTheme="minorHAnsi" w:eastAsiaTheme="minorEastAsia" w:hAnsiTheme="minorHAnsi" w:cstheme="minorBidi"/>
          <w:lang w:eastAsia="en-AU"/>
        </w:rPr>
      </w:pPr>
      <w:hyperlink w:anchor="_Toc106268281" w:history="1">
        <w:r w:rsidR="00EF3216" w:rsidRPr="006F2557">
          <w:rPr>
            <w:rStyle w:val="Hyperlink"/>
          </w:rPr>
          <w:t>Figure 6 Goulburn industry output (GVA) location quotient and growth – Long Alternate Text</w:t>
        </w:r>
        <w:r w:rsidR="00EF3216">
          <w:rPr>
            <w:webHidden/>
          </w:rPr>
          <w:tab/>
        </w:r>
        <w:r w:rsidR="00EF3216">
          <w:rPr>
            <w:webHidden/>
          </w:rPr>
          <w:fldChar w:fldCharType="begin"/>
        </w:r>
        <w:r w:rsidR="00EF3216">
          <w:rPr>
            <w:webHidden/>
          </w:rPr>
          <w:instrText xml:space="preserve"> PAGEREF _Toc106268281 \h </w:instrText>
        </w:r>
        <w:r w:rsidR="00EF3216">
          <w:rPr>
            <w:webHidden/>
          </w:rPr>
        </w:r>
        <w:r w:rsidR="00EF3216">
          <w:rPr>
            <w:webHidden/>
          </w:rPr>
          <w:fldChar w:fldCharType="separate"/>
        </w:r>
        <w:r w:rsidR="00EF3216">
          <w:rPr>
            <w:webHidden/>
          </w:rPr>
          <w:t>44</w:t>
        </w:r>
        <w:r w:rsidR="00EF3216">
          <w:rPr>
            <w:webHidden/>
          </w:rPr>
          <w:fldChar w:fldCharType="end"/>
        </w:r>
      </w:hyperlink>
    </w:p>
    <w:p w14:paraId="486DD7E0" w14:textId="37788D55" w:rsidR="00D76A3A" w:rsidRPr="00746A44" w:rsidRDefault="00EF3216" w:rsidP="00D76A3A">
      <w:r>
        <w:fldChar w:fldCharType="end"/>
      </w:r>
    </w:p>
    <w:p w14:paraId="1B73CBD6" w14:textId="1D024B24" w:rsidR="00BE53E4" w:rsidRPr="00746A44" w:rsidRDefault="00BE53E4" w:rsidP="00BE53E4">
      <w:pPr>
        <w:pStyle w:val="Heading1"/>
      </w:pPr>
      <w:bookmarkStart w:id="11" w:name="_Toc106268254"/>
      <w:r w:rsidRPr="00746A44">
        <w:t>01 Introduction</w:t>
      </w:r>
      <w:bookmarkEnd w:id="11"/>
    </w:p>
    <w:p w14:paraId="6A8B9A1D" w14:textId="742A7267" w:rsidR="00BE53E4" w:rsidRPr="00746A44" w:rsidRDefault="00BE53E4" w:rsidP="00BE53E4">
      <w:r w:rsidRPr="00746A44">
        <w:t xml:space="preserve">The </w:t>
      </w:r>
      <w:r w:rsidRPr="00746A44">
        <w:rPr>
          <w:i/>
          <w:iCs/>
        </w:rPr>
        <w:t>Goulburn Regional Economic Development Strategy</w:t>
      </w:r>
      <w:r w:rsidRPr="00746A44">
        <w:t xml:space="preserve"> (the Goulburn REDS) sets out the medium- to long-term strategic directions for driving economic growth and development across the region.  </w:t>
      </w:r>
    </w:p>
    <w:p w14:paraId="08A439F5" w14:textId="77777777" w:rsidR="00BE53E4" w:rsidRPr="00746A44" w:rsidRDefault="00BE53E4" w:rsidP="00DE2F8F">
      <w:r w:rsidRPr="00746A44">
        <w:t xml:space="preserve">The Goulburn Regional Partnership region is often described as the ‘food bowl of Australia’, covering a large part of the Goulburn Murray Irrigation District (GMID) and encompassing the local government areas of Greater Shepparton, Mitchell, Moira, Murrindindi and Strathbogie. The region is home to the Yorta </w:t>
      </w:r>
      <w:proofErr w:type="spellStart"/>
      <w:r w:rsidRPr="00746A44">
        <w:t>Yorta</w:t>
      </w:r>
      <w:proofErr w:type="spellEnd"/>
      <w:r w:rsidRPr="00746A44">
        <w:t xml:space="preserve">, Taungurung and Wurundjeri Nations who are the recognised Traditional Owners who have lived, worked and cared for their country and its and resources for many thousands of years. </w:t>
      </w:r>
    </w:p>
    <w:p w14:paraId="1F50234E" w14:textId="77777777" w:rsidR="00BE53E4" w:rsidRPr="00746A44" w:rsidRDefault="00BE53E4" w:rsidP="00DE2F8F">
      <w:r w:rsidRPr="00746A44">
        <w:t xml:space="preserve">Stretching from Melbourne’s northern peri-urban fringe to the banks of the Murray River, economic opportunities in the region are influenced by agricultural innovation, abundant natural resources and the region’s attractiveness as a place to live and work. As an integral part of Australia’s food bowl, the region has irrigation-based industries including dairy, horticulture and viticulture, as well as dryland farming operations that support business growth and employment throughout the regional agri-food supply chain. The regional city of Greater Shepparton is the primary location for health, cultural and education services and has historically been a driver of regional output and population growth. The Mitchell Shire is in Melbourne’s northern growth corridor and is projected to be the most populous local government area in the region by 2030, surpassing Greater Shepparton. </w:t>
      </w:r>
    </w:p>
    <w:p w14:paraId="60671CC2" w14:textId="77777777" w:rsidR="00BE53E4" w:rsidRPr="00746A44" w:rsidRDefault="00BE53E4" w:rsidP="00DE2F8F">
      <w:r w:rsidRPr="00746A44">
        <w:lastRenderedPageBreak/>
        <w:t xml:space="preserve">The Goulburn region is specialised in agriculture and manufacturing as well several population-based sectors that support construction activity and the visitor economy. Goulburn’s local endowments contribute to industry specialisation, including: </w:t>
      </w:r>
    </w:p>
    <w:p w14:paraId="6EC72BDF" w14:textId="77777777" w:rsidR="00BE53E4" w:rsidRPr="00746A44" w:rsidRDefault="00BE53E4" w:rsidP="00DE2F8F">
      <w:pPr>
        <w:pStyle w:val="Bullet"/>
      </w:pPr>
      <w:r w:rsidRPr="00746A44">
        <w:t>irrigation infrastructure in the GMID</w:t>
      </w:r>
    </w:p>
    <w:p w14:paraId="69EAEB57" w14:textId="77777777" w:rsidR="00BE53E4" w:rsidRPr="00746A44" w:rsidRDefault="00BE53E4" w:rsidP="00DE2F8F">
      <w:pPr>
        <w:pStyle w:val="Bullet"/>
      </w:pPr>
      <w:r w:rsidRPr="00746A44">
        <w:t>strong road and rail networks that connect the region to domestic and international markets</w:t>
      </w:r>
    </w:p>
    <w:p w14:paraId="74536702" w14:textId="77777777" w:rsidR="00BE53E4" w:rsidRPr="00746A44" w:rsidRDefault="00BE53E4" w:rsidP="00DE2F8F">
      <w:pPr>
        <w:pStyle w:val="Bulletlast"/>
      </w:pPr>
      <w:r w:rsidRPr="00746A44">
        <w:t xml:space="preserve">natural assets that support tourism around Lake Eildon National Park and the Murray River. </w:t>
      </w:r>
    </w:p>
    <w:p w14:paraId="2689BD2D" w14:textId="77777777" w:rsidR="00BE53E4" w:rsidRPr="00746A44" w:rsidRDefault="00BE53E4" w:rsidP="00DE2F8F">
      <w:pPr>
        <w:rPr>
          <w:rFonts w:ascii="VIC Light" w:hAnsi="VIC Light" w:cs="VIC Light"/>
          <w:b/>
          <w:bCs/>
        </w:rPr>
      </w:pPr>
      <w:r w:rsidRPr="00746A44">
        <w:rPr>
          <w:b/>
          <w:bCs/>
        </w:rPr>
        <w:t xml:space="preserve">Strategic directions </w:t>
      </w:r>
    </w:p>
    <w:p w14:paraId="0D2B3A86" w14:textId="7661FBE8" w:rsidR="00BE53E4" w:rsidRPr="00746A44" w:rsidRDefault="00BE53E4" w:rsidP="00DE2F8F">
      <w:r w:rsidRPr="00746A44">
        <w:t xml:space="preserve">The Goulburn REDS defines four strategic </w:t>
      </w:r>
      <w:proofErr w:type="gramStart"/>
      <w:r w:rsidRPr="00746A44">
        <w:t>direction</w:t>
      </w:r>
      <w:proofErr w:type="gramEnd"/>
      <w:r w:rsidRPr="00746A44">
        <w:t xml:space="preserve"> for economic development in the region, based on comprehensive data analysis and review of existing policies and strategies:</w:t>
      </w:r>
    </w:p>
    <w:p w14:paraId="58405B4B" w14:textId="77777777" w:rsidR="00BE53E4" w:rsidRPr="00746A44" w:rsidRDefault="00BE53E4" w:rsidP="00DE2F8F">
      <w:pPr>
        <w:pStyle w:val="Numbered"/>
        <w:numPr>
          <w:ilvl w:val="0"/>
          <w:numId w:val="38"/>
        </w:numPr>
        <w:rPr>
          <w:rFonts w:asciiTheme="minorHAnsi" w:hAnsiTheme="minorHAnsi" w:cstheme="minorHAnsi"/>
          <w:color w:val="000000"/>
        </w:rPr>
      </w:pPr>
      <w:r w:rsidRPr="00746A44">
        <w:rPr>
          <w:rFonts w:asciiTheme="minorHAnsi" w:hAnsiTheme="minorHAnsi" w:cstheme="minorHAnsi"/>
        </w:rPr>
        <w:t xml:space="preserve">Enhance productivity and resilience in the </w:t>
      </w:r>
      <w:r w:rsidRPr="00746A44">
        <w:rPr>
          <w:rFonts w:asciiTheme="minorHAnsi" w:hAnsiTheme="minorHAnsi" w:cstheme="minorHAnsi"/>
          <w:b/>
          <w:bCs/>
        </w:rPr>
        <w:t xml:space="preserve">agricultural and food </w:t>
      </w:r>
      <w:proofErr w:type="gramStart"/>
      <w:r w:rsidRPr="00746A44">
        <w:rPr>
          <w:rFonts w:asciiTheme="minorHAnsi" w:hAnsiTheme="minorHAnsi" w:cstheme="minorHAnsi"/>
          <w:b/>
          <w:bCs/>
        </w:rPr>
        <w:t>product  manufacturing</w:t>
      </w:r>
      <w:proofErr w:type="gramEnd"/>
      <w:r w:rsidRPr="00746A44">
        <w:rPr>
          <w:rFonts w:asciiTheme="minorHAnsi" w:hAnsiTheme="minorHAnsi" w:cstheme="minorHAnsi"/>
          <w:b/>
          <w:bCs/>
        </w:rPr>
        <w:t xml:space="preserve"> sectors</w:t>
      </w:r>
    </w:p>
    <w:p w14:paraId="37F3F70C" w14:textId="77777777" w:rsidR="00BE53E4" w:rsidRPr="00746A44" w:rsidRDefault="00BE53E4" w:rsidP="00DE2F8F">
      <w:pPr>
        <w:pStyle w:val="Numbered"/>
        <w:rPr>
          <w:rFonts w:asciiTheme="minorHAnsi" w:hAnsiTheme="minorHAnsi" w:cstheme="minorHAnsi"/>
        </w:rPr>
      </w:pPr>
      <w:r w:rsidRPr="00746A44">
        <w:rPr>
          <w:rFonts w:asciiTheme="minorHAnsi" w:hAnsiTheme="minorHAnsi" w:cstheme="minorHAnsi"/>
        </w:rPr>
        <w:t xml:space="preserve">Focus on continued growth and development of the </w:t>
      </w:r>
      <w:r w:rsidRPr="00746A44">
        <w:rPr>
          <w:rFonts w:asciiTheme="minorHAnsi" w:hAnsiTheme="minorHAnsi" w:cstheme="minorHAnsi"/>
          <w:b/>
          <w:bCs/>
        </w:rPr>
        <w:t>visitor economy</w:t>
      </w:r>
      <w:r w:rsidRPr="00746A44">
        <w:rPr>
          <w:rFonts w:asciiTheme="minorHAnsi" w:hAnsiTheme="minorHAnsi" w:cstheme="minorHAnsi"/>
        </w:rPr>
        <w:t>, leveraging natural assets and Aboriginal heritage</w:t>
      </w:r>
    </w:p>
    <w:p w14:paraId="6DBC982F" w14:textId="77777777" w:rsidR="00BE53E4" w:rsidRPr="00746A44" w:rsidRDefault="00BE53E4" w:rsidP="00DE2F8F">
      <w:pPr>
        <w:pStyle w:val="Numbered"/>
        <w:rPr>
          <w:rFonts w:asciiTheme="minorHAnsi" w:hAnsiTheme="minorHAnsi" w:cstheme="minorHAnsi"/>
        </w:rPr>
      </w:pPr>
      <w:r w:rsidRPr="00746A44">
        <w:rPr>
          <w:rFonts w:asciiTheme="minorHAnsi" w:hAnsiTheme="minorHAnsi" w:cstheme="minorHAnsi"/>
        </w:rPr>
        <w:t xml:space="preserve">Strengthen </w:t>
      </w:r>
      <w:r w:rsidRPr="00746A44">
        <w:rPr>
          <w:rFonts w:asciiTheme="minorHAnsi" w:hAnsiTheme="minorHAnsi" w:cstheme="minorHAnsi"/>
          <w:b/>
          <w:bCs/>
        </w:rPr>
        <w:t>renewable energy generation</w:t>
      </w:r>
      <w:r w:rsidRPr="00746A44">
        <w:rPr>
          <w:rFonts w:asciiTheme="minorHAnsi" w:hAnsiTheme="minorHAnsi" w:cstheme="minorHAnsi"/>
        </w:rPr>
        <w:t xml:space="preserve"> and the role of the circular economy</w:t>
      </w:r>
    </w:p>
    <w:p w14:paraId="36A35FAE" w14:textId="77777777" w:rsidR="00BE53E4" w:rsidRPr="00746A44" w:rsidRDefault="00BE53E4" w:rsidP="00DE2F8F">
      <w:pPr>
        <w:pStyle w:val="Numbered"/>
        <w:rPr>
          <w:rFonts w:asciiTheme="minorHAnsi" w:hAnsiTheme="minorHAnsi" w:cstheme="minorHAnsi"/>
        </w:rPr>
      </w:pPr>
      <w:r w:rsidRPr="00746A44">
        <w:rPr>
          <w:rFonts w:asciiTheme="minorHAnsi" w:hAnsiTheme="minorHAnsi" w:cstheme="minorHAnsi"/>
        </w:rPr>
        <w:t xml:space="preserve">Leverage the role of </w:t>
      </w:r>
      <w:r w:rsidRPr="00746A44">
        <w:rPr>
          <w:rFonts w:asciiTheme="minorHAnsi" w:hAnsiTheme="minorHAnsi" w:cstheme="minorHAnsi"/>
          <w:b/>
          <w:bCs/>
        </w:rPr>
        <w:t>Shepparton as the regional capital and industry hub</w:t>
      </w:r>
      <w:r w:rsidRPr="00746A44">
        <w:rPr>
          <w:rFonts w:asciiTheme="minorHAnsi" w:hAnsiTheme="minorHAnsi" w:cstheme="minorHAnsi"/>
        </w:rPr>
        <w:t>.</w:t>
      </w:r>
    </w:p>
    <w:p w14:paraId="2430EFBE" w14:textId="77777777" w:rsidR="00BE53E4" w:rsidRPr="00746A44" w:rsidRDefault="00BE53E4" w:rsidP="00DE2F8F">
      <w:pPr>
        <w:rPr>
          <w:b/>
          <w:bCs/>
        </w:rPr>
      </w:pPr>
      <w:r w:rsidRPr="00746A44">
        <w:rPr>
          <w:b/>
          <w:bCs/>
        </w:rPr>
        <w:t xml:space="preserve">For each of the directions, the Goulburn REDS provides: </w:t>
      </w:r>
    </w:p>
    <w:p w14:paraId="722DDB27" w14:textId="1F9D0775" w:rsidR="00BE53E4" w:rsidRPr="00746A44" w:rsidRDefault="00BE53E4" w:rsidP="00DE2F8F">
      <w:pPr>
        <w:pStyle w:val="Bullet"/>
      </w:pPr>
      <w:r w:rsidRPr="00746A44">
        <w:t>a rationale for its inclusion as part of the strategy</w:t>
      </w:r>
    </w:p>
    <w:p w14:paraId="1ED6A5C0" w14:textId="77777777" w:rsidR="00BE53E4" w:rsidRPr="00746A44" w:rsidRDefault="00BE53E4" w:rsidP="00DE2F8F">
      <w:pPr>
        <w:pStyle w:val="Bullet"/>
      </w:pPr>
      <w:r w:rsidRPr="00746A44">
        <w:t>an overview of opportunities and challenges which are likely to support or hinder future growth</w:t>
      </w:r>
    </w:p>
    <w:p w14:paraId="6B2A1C98" w14:textId="77777777" w:rsidR="00BE53E4" w:rsidRPr="00746A44" w:rsidRDefault="00BE53E4" w:rsidP="00DE2F8F">
      <w:pPr>
        <w:pStyle w:val="Bullet"/>
      </w:pPr>
      <w:r w:rsidRPr="00746A44">
        <w:t>a summary of work underway and the policy context to support desired outcomes</w:t>
      </w:r>
    </w:p>
    <w:p w14:paraId="60E75B81" w14:textId="77777777" w:rsidR="00BE53E4" w:rsidRPr="00746A44" w:rsidRDefault="00BE53E4" w:rsidP="00DE2F8F">
      <w:pPr>
        <w:pStyle w:val="Bullet"/>
      </w:pPr>
      <w:r w:rsidRPr="00746A44">
        <w:t>the implication of the direction for the region’s Aboriginal communities</w:t>
      </w:r>
    </w:p>
    <w:p w14:paraId="0A645BCF" w14:textId="77777777" w:rsidR="00BE53E4" w:rsidRPr="00746A44" w:rsidRDefault="00BE53E4" w:rsidP="00DE2F8F">
      <w:pPr>
        <w:pStyle w:val="Bulletlast"/>
      </w:pPr>
      <w:r w:rsidRPr="00746A44">
        <w:t>examples of how the direction could be activated.</w:t>
      </w:r>
    </w:p>
    <w:p w14:paraId="0336102B" w14:textId="77777777" w:rsidR="00BE53E4" w:rsidRPr="00746A44" w:rsidRDefault="00BE53E4" w:rsidP="00DE2F8F">
      <w:r w:rsidRPr="00746A44">
        <w:t>The Goulburn REDS recognises that approaches to regional economic development occur in an uncertain environment. While most of the analysis focuses on internal development drivers, it also considers the impact of, and opportunities emerging due to external trends, including the COVID-19 pandemic, patterns in global trade, a changing climate and technological change.</w:t>
      </w:r>
    </w:p>
    <w:p w14:paraId="4C16F4F2" w14:textId="77777777" w:rsidR="00BE53E4" w:rsidRPr="00746A44" w:rsidRDefault="00BE53E4" w:rsidP="00DE2F8F">
      <w:r w:rsidRPr="00746A44">
        <w:t>The Goulburn REDS acknowledges that the Aboriginal and cross-border communities within the region face unique challenges and opportunities, which are also reflected in the strategic directions.</w:t>
      </w:r>
    </w:p>
    <w:p w14:paraId="04E8B5BA" w14:textId="77777777" w:rsidR="00BE53E4" w:rsidRPr="00746A44" w:rsidRDefault="00BE53E4" w:rsidP="00DE2F8F">
      <w:pPr>
        <w:pStyle w:val="Heading2"/>
      </w:pPr>
      <w:bookmarkStart w:id="12" w:name="_Toc106268255"/>
      <w:r w:rsidRPr="00746A44">
        <w:lastRenderedPageBreak/>
        <w:t>Regional readiness to activate strategic directions</w:t>
      </w:r>
      <w:bookmarkEnd w:id="12"/>
      <w:r w:rsidRPr="00746A44">
        <w:t xml:space="preserve"> </w:t>
      </w:r>
    </w:p>
    <w:p w14:paraId="6E9064FA" w14:textId="77777777" w:rsidR="00BE53E4" w:rsidRPr="00746A44" w:rsidRDefault="00BE53E4" w:rsidP="00EF3216">
      <w:pPr>
        <w:keepLines/>
      </w:pPr>
      <w:r w:rsidRPr="00746A44">
        <w:t>The Goulburn region is focused on maintaining the region’s reputation as the agri-food powerhouse of Australia. Initiatives and institutions in the region support business innovation, specialisation and collaboration to build resilience and activate economic opportunities. These include:</w:t>
      </w:r>
    </w:p>
    <w:p w14:paraId="347EC4CE" w14:textId="77777777" w:rsidR="00BE53E4" w:rsidRPr="00746A44" w:rsidRDefault="00BE53E4" w:rsidP="00DE2F8F">
      <w:pPr>
        <w:pStyle w:val="Bullet"/>
      </w:pPr>
      <w:r w:rsidRPr="00746A44">
        <w:t>the network of Goulburn Ovens Institute of TAFE campuses throughout the region that support the ongoing development of local skills, most notably at the William Orr working farm and Melbourne University’s Dookie campus</w:t>
      </w:r>
    </w:p>
    <w:p w14:paraId="7E50E195" w14:textId="77777777" w:rsidR="00BE53E4" w:rsidRPr="00746A44" w:rsidRDefault="00BE53E4" w:rsidP="00DE2F8F">
      <w:pPr>
        <w:pStyle w:val="Bullet"/>
      </w:pPr>
      <w:r w:rsidRPr="00746A44">
        <w:t>the concentrated cluster of internationally renowned food product manufacturers in the Greater Shepparton area, which creates local efficiencies through an ability to attract and retain skilled workers and concentrate expertise in the region</w:t>
      </w:r>
    </w:p>
    <w:p w14:paraId="7FEB0DA8" w14:textId="0F178617" w:rsidR="00BE53E4" w:rsidRPr="00746A44" w:rsidRDefault="00BE53E4" w:rsidP="00DE2F8F">
      <w:pPr>
        <w:pStyle w:val="Bulletlast"/>
      </w:pPr>
      <w:r w:rsidRPr="00746A44">
        <w:t xml:space="preserve">Agriculture Victoria’s </w:t>
      </w:r>
      <w:proofErr w:type="spellStart"/>
      <w:r w:rsidRPr="00746A44">
        <w:t>SmartFarm</w:t>
      </w:r>
      <w:proofErr w:type="spellEnd"/>
      <w:r w:rsidRPr="00746A44">
        <w:t xml:space="preserve"> at Tatura which, in collaboration with the Mildura </w:t>
      </w:r>
      <w:proofErr w:type="spellStart"/>
      <w:r w:rsidRPr="00746A44">
        <w:t>SmartFarm</w:t>
      </w:r>
      <w:proofErr w:type="spellEnd"/>
      <w:r w:rsidRPr="00746A44">
        <w:t>, enables research and innovation to deliver high-quality fruit from orchard to export market.</w:t>
      </w:r>
    </w:p>
    <w:p w14:paraId="7777E209" w14:textId="77777777" w:rsidR="00BE53E4" w:rsidRPr="00746A44" w:rsidRDefault="00BE53E4" w:rsidP="00DE2F8F">
      <w:r w:rsidRPr="00746A44">
        <w:t xml:space="preserve">Other important institutions in the region that contribute to economic development include the </w:t>
      </w:r>
      <w:proofErr w:type="spellStart"/>
      <w:r w:rsidRPr="00746A44">
        <w:t>Kaiela</w:t>
      </w:r>
      <w:proofErr w:type="spellEnd"/>
      <w:r w:rsidRPr="00746A44">
        <w:t xml:space="preserve"> Institute in Shepparton – an Aboriginal-led analysis and policy think tank – and the network of community energy groups that contribute to future opportunities in renewable energy. </w:t>
      </w:r>
    </w:p>
    <w:p w14:paraId="4D2764C9" w14:textId="77777777" w:rsidR="00BE53E4" w:rsidRPr="00746A44" w:rsidRDefault="00BE53E4" w:rsidP="001B604E">
      <w:pPr>
        <w:pStyle w:val="Heading2"/>
      </w:pPr>
      <w:bookmarkStart w:id="13" w:name="_Toc106268256"/>
      <w:r w:rsidRPr="00746A44">
        <w:t>Local priorities and strategies</w:t>
      </w:r>
      <w:bookmarkEnd w:id="13"/>
      <w:r w:rsidRPr="00746A44">
        <w:t xml:space="preserve"> </w:t>
      </w:r>
    </w:p>
    <w:p w14:paraId="7B52540C" w14:textId="77777777" w:rsidR="00BE53E4" w:rsidRPr="00746A44" w:rsidRDefault="00BE53E4" w:rsidP="001B604E">
      <w:r w:rsidRPr="00746A44">
        <w:t xml:space="preserve">The </w:t>
      </w:r>
      <w:r w:rsidRPr="00746A44">
        <w:rPr>
          <w:i/>
          <w:iCs/>
        </w:rPr>
        <w:t>2020 Goulburn Murray Resilience Strategy</w:t>
      </w:r>
      <w:r w:rsidRPr="00746A44">
        <w:t xml:space="preserve"> and </w:t>
      </w:r>
      <w:r w:rsidRPr="00746A44">
        <w:rPr>
          <w:i/>
          <w:iCs/>
        </w:rPr>
        <w:t>2021 Goulburn Murray Regional Prosperity Plan</w:t>
      </w:r>
      <w:r w:rsidRPr="00746A44">
        <w:t xml:space="preserve"> are the most contemporary bodies of work that have informed the REDS economic narrative and strategic directions. </w:t>
      </w:r>
    </w:p>
    <w:p w14:paraId="206F592E" w14:textId="77777777" w:rsidR="00BE53E4" w:rsidRPr="00746A44" w:rsidRDefault="00BE53E4" w:rsidP="001B604E">
      <w:r w:rsidRPr="00746A44">
        <w:t xml:space="preserve">The </w:t>
      </w:r>
      <w:r w:rsidRPr="00746A44">
        <w:rPr>
          <w:i/>
          <w:iCs/>
        </w:rPr>
        <w:t>Goulburn Murray Resilience Strategy</w:t>
      </w:r>
      <w:r w:rsidRPr="00746A44">
        <w:t xml:space="preserve"> responds to the macro drivers of change in the region –including increasing global uncertainty, the effects of climate change and industry transition –to set a vision and strategy for the region. The </w:t>
      </w:r>
      <w:r w:rsidRPr="00746A44">
        <w:rPr>
          <w:i/>
          <w:iCs/>
        </w:rPr>
        <w:t>Goulburn Murray Resilience Strategy</w:t>
      </w:r>
      <w:r w:rsidRPr="00746A44">
        <w:t xml:space="preserve"> outlines eight resilience principles to assist the region to better deal with change and identifies areas of intervention to address each principle. The areas of investment include futures of agriculture, learning for change, circular economy, natural and built assets and leadership and coordination. </w:t>
      </w:r>
    </w:p>
    <w:p w14:paraId="6ABD0742" w14:textId="77777777" w:rsidR="00BE53E4" w:rsidRPr="00746A44" w:rsidRDefault="00BE53E4" w:rsidP="001B604E">
      <w:r w:rsidRPr="00746A44">
        <w:t xml:space="preserve">The </w:t>
      </w:r>
      <w:r w:rsidRPr="00746A44">
        <w:rPr>
          <w:i/>
          <w:iCs/>
        </w:rPr>
        <w:t>Goulburn Murray Regional Prosperity Plan</w:t>
      </w:r>
      <w:r w:rsidRPr="00746A44">
        <w:t xml:space="preserve"> sets out a place-based vision to generate an additional $150 million Gross Regional Product (GRP) per annum by 2036 for the region through the economic inclusion, prosperity and shared value of Yorta </w:t>
      </w:r>
      <w:proofErr w:type="spellStart"/>
      <w:r w:rsidRPr="00746A44">
        <w:t>Yorta</w:t>
      </w:r>
      <w:proofErr w:type="spellEnd"/>
      <w:r w:rsidRPr="00746A44">
        <w:t xml:space="preserve"> and Aboriginal people. The plan includes six strategic themes focused on community, relationships, culture, leadership and skill development. </w:t>
      </w:r>
    </w:p>
    <w:p w14:paraId="70CC6F1A" w14:textId="1FA563F2" w:rsidR="00BE53E4" w:rsidRPr="00746A44" w:rsidRDefault="00BE53E4" w:rsidP="001B604E">
      <w:r w:rsidRPr="00746A44">
        <w:t xml:space="preserve">The Goulburn REDS also takes into consideration other State, regional and sub-regional policies and strategies as set out in the supporting documentation. </w:t>
      </w:r>
    </w:p>
    <w:p w14:paraId="26F7F596" w14:textId="30C33D5F" w:rsidR="001B604E" w:rsidRPr="00746A44" w:rsidRDefault="001B604E" w:rsidP="00EF3216">
      <w:pPr>
        <w:keepNext/>
        <w:rPr>
          <w:b/>
          <w:bCs/>
        </w:rPr>
      </w:pPr>
      <w:r w:rsidRPr="00746A44">
        <w:rPr>
          <w:b/>
          <w:bCs/>
        </w:rPr>
        <w:lastRenderedPageBreak/>
        <w:t>Figure 2: Map of Goulburn</w:t>
      </w:r>
    </w:p>
    <w:p w14:paraId="6DCF2982" w14:textId="676ACE64" w:rsidR="00BE53E4" w:rsidRPr="00746A44" w:rsidRDefault="00785BC2" w:rsidP="001B604E">
      <w:r w:rsidRPr="00746A44">
        <w:rPr>
          <w:noProof/>
        </w:rPr>
        <w:drawing>
          <wp:inline distT="0" distB="0" distL="0" distR="0" wp14:anchorId="077CAECB" wp14:editId="3E6CB62A">
            <wp:extent cx="5707380" cy="6135100"/>
            <wp:effectExtent l="0" t="0" r="7620" b="0"/>
            <wp:docPr id="1" name="Graphic 1" descr="Map showing an overview of the Goulburn Regional Partnership region and key transport infrastructure. A detailed description is provided via the link below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ap showing an overview of the Goulburn Regional Partnership region and key transport infrastructure. A detailed description is provided via the link below the map. "/>
                    <pic:cNvPicPr/>
                  </pic:nvPicPr>
                  <pic:blipFill>
                    <a:blip r:embed="rId13">
                      <a:extLst>
                        <a:ext uri="{96DAC541-7B7A-43D3-8B79-37D633B846F1}">
                          <asvg:svgBlip xmlns:asvg="http://schemas.microsoft.com/office/drawing/2016/SVG/main" r:embed="rId14"/>
                        </a:ext>
                      </a:extLst>
                    </a:blip>
                    <a:stretch>
                      <a:fillRect/>
                    </a:stretch>
                  </pic:blipFill>
                  <pic:spPr>
                    <a:xfrm>
                      <a:off x="0" y="0"/>
                      <a:ext cx="5723192" cy="6152097"/>
                    </a:xfrm>
                    <a:prstGeom prst="rect">
                      <a:avLst/>
                    </a:prstGeom>
                  </pic:spPr>
                </pic:pic>
              </a:graphicData>
            </a:graphic>
          </wp:inline>
        </w:drawing>
      </w:r>
    </w:p>
    <w:p w14:paraId="69FC2C31" w14:textId="385B1CC9" w:rsidR="001B604E" w:rsidRPr="00746A44" w:rsidRDefault="000677C2" w:rsidP="001B604E">
      <w:hyperlink w:anchor="_Figure_2_Map" w:history="1">
        <w:r w:rsidR="00835841" w:rsidRPr="00746A44">
          <w:rPr>
            <w:rStyle w:val="Hyperlink"/>
          </w:rPr>
          <w:t>Figure 2 Map of Goulburn – Long Alternate Text</w:t>
        </w:r>
      </w:hyperlink>
    </w:p>
    <w:p w14:paraId="3F78642D" w14:textId="309B7676" w:rsidR="00BE53E4" w:rsidRPr="00746A44" w:rsidRDefault="00BE53E4" w:rsidP="00835841">
      <w:pPr>
        <w:pStyle w:val="Heading1"/>
      </w:pPr>
      <w:bookmarkStart w:id="14" w:name="_02_Regional_profile"/>
      <w:bookmarkStart w:id="15" w:name="_Toc106268257"/>
      <w:bookmarkEnd w:id="14"/>
      <w:r w:rsidRPr="00746A44">
        <w:t>02</w:t>
      </w:r>
      <w:r w:rsidR="00835841" w:rsidRPr="00746A44">
        <w:t xml:space="preserve"> </w:t>
      </w:r>
      <w:r w:rsidRPr="00746A44">
        <w:t>Regional profile</w:t>
      </w:r>
      <w:bookmarkEnd w:id="15"/>
    </w:p>
    <w:tbl>
      <w:tblPr>
        <w:tblStyle w:val="TableGrid"/>
        <w:tblW w:w="0" w:type="auto"/>
        <w:tblLook w:val="04A0" w:firstRow="1" w:lastRow="0" w:firstColumn="1" w:lastColumn="0" w:noHBand="0" w:noVBand="1"/>
      </w:tblPr>
      <w:tblGrid>
        <w:gridCol w:w="1696"/>
        <w:gridCol w:w="6096"/>
      </w:tblGrid>
      <w:tr w:rsidR="00835841" w:rsidRPr="00746A44" w14:paraId="409EF7C9" w14:textId="77777777" w:rsidTr="00120F7E">
        <w:tc>
          <w:tcPr>
            <w:tcW w:w="1696" w:type="dxa"/>
          </w:tcPr>
          <w:p w14:paraId="4CF32354" w14:textId="77777777" w:rsidR="00835841" w:rsidRPr="00746A44" w:rsidRDefault="00835841" w:rsidP="00835841">
            <w:pPr>
              <w:pStyle w:val="TableCopy"/>
            </w:pPr>
            <w:r w:rsidRPr="00746A44">
              <w:t>$8.0</w:t>
            </w:r>
          </w:p>
        </w:tc>
        <w:tc>
          <w:tcPr>
            <w:tcW w:w="6096" w:type="dxa"/>
          </w:tcPr>
          <w:p w14:paraId="269F196B" w14:textId="77777777" w:rsidR="00835841" w:rsidRPr="00746A44" w:rsidRDefault="00835841" w:rsidP="00835841">
            <w:pPr>
              <w:pStyle w:val="TableCopy"/>
            </w:pPr>
            <w:r w:rsidRPr="00746A44">
              <w:t>Gross regional product (billion) (2020)</w:t>
            </w:r>
          </w:p>
        </w:tc>
      </w:tr>
      <w:tr w:rsidR="00835841" w:rsidRPr="00746A44" w14:paraId="011C925D" w14:textId="77777777" w:rsidTr="00120F7E">
        <w:tc>
          <w:tcPr>
            <w:tcW w:w="1696" w:type="dxa"/>
          </w:tcPr>
          <w:p w14:paraId="2D94B2A9" w14:textId="77777777" w:rsidR="00835841" w:rsidRPr="00746A44" w:rsidRDefault="00835841" w:rsidP="00835841">
            <w:pPr>
              <w:pStyle w:val="TableCopy"/>
            </w:pPr>
            <w:r w:rsidRPr="00746A44">
              <w:t>170,400</w:t>
            </w:r>
          </w:p>
        </w:tc>
        <w:tc>
          <w:tcPr>
            <w:tcW w:w="6096" w:type="dxa"/>
          </w:tcPr>
          <w:p w14:paraId="3C96D2AA" w14:textId="77777777" w:rsidR="00835841" w:rsidRPr="00746A44" w:rsidRDefault="00835841" w:rsidP="00835841">
            <w:pPr>
              <w:pStyle w:val="TableCopy"/>
            </w:pPr>
            <w:r w:rsidRPr="00746A44">
              <w:t>Population (2020)</w:t>
            </w:r>
          </w:p>
        </w:tc>
      </w:tr>
      <w:tr w:rsidR="00835841" w:rsidRPr="00746A44" w14:paraId="593FE4A3" w14:textId="77777777" w:rsidTr="00120F7E">
        <w:tc>
          <w:tcPr>
            <w:tcW w:w="1696" w:type="dxa"/>
          </w:tcPr>
          <w:p w14:paraId="40279BA7" w14:textId="77777777" w:rsidR="00835841" w:rsidRPr="00746A44" w:rsidRDefault="00835841" w:rsidP="00835841">
            <w:pPr>
              <w:pStyle w:val="TableCopy"/>
            </w:pPr>
            <w:r w:rsidRPr="00746A44">
              <w:t>5.0%</w:t>
            </w:r>
          </w:p>
        </w:tc>
        <w:tc>
          <w:tcPr>
            <w:tcW w:w="6096" w:type="dxa"/>
          </w:tcPr>
          <w:p w14:paraId="4A8B3367" w14:textId="77777777" w:rsidR="00835841" w:rsidRPr="00746A44" w:rsidRDefault="00835841" w:rsidP="00835841">
            <w:pPr>
              <w:pStyle w:val="TableCopy"/>
            </w:pPr>
            <w:r w:rsidRPr="00746A44">
              <w:t>Population growth (2011-20)</w:t>
            </w:r>
          </w:p>
        </w:tc>
      </w:tr>
      <w:tr w:rsidR="00835841" w:rsidRPr="00746A44" w14:paraId="2E9B140C" w14:textId="77777777" w:rsidTr="00120F7E">
        <w:tc>
          <w:tcPr>
            <w:tcW w:w="1696" w:type="dxa"/>
          </w:tcPr>
          <w:p w14:paraId="0333227A" w14:textId="77777777" w:rsidR="00835841" w:rsidRPr="00746A44" w:rsidRDefault="00835841" w:rsidP="00835841">
            <w:pPr>
              <w:pStyle w:val="TableCopy"/>
            </w:pPr>
            <w:r w:rsidRPr="00746A44">
              <w:t>41</w:t>
            </w:r>
          </w:p>
        </w:tc>
        <w:tc>
          <w:tcPr>
            <w:tcW w:w="6096" w:type="dxa"/>
          </w:tcPr>
          <w:p w14:paraId="5BBE4CF4" w14:textId="77777777" w:rsidR="00835841" w:rsidRPr="00746A44" w:rsidRDefault="00835841" w:rsidP="00835841">
            <w:pPr>
              <w:pStyle w:val="TableCopy"/>
            </w:pPr>
            <w:r w:rsidRPr="00746A44">
              <w:t>Median age (2020)</w:t>
            </w:r>
          </w:p>
        </w:tc>
      </w:tr>
      <w:tr w:rsidR="00835841" w:rsidRPr="00746A44" w14:paraId="0B0B2524" w14:textId="77777777" w:rsidTr="00120F7E">
        <w:tc>
          <w:tcPr>
            <w:tcW w:w="1696" w:type="dxa"/>
          </w:tcPr>
          <w:p w14:paraId="0E5CCDF4" w14:textId="77777777" w:rsidR="00835841" w:rsidRPr="00746A44" w:rsidRDefault="00835841" w:rsidP="00835841">
            <w:pPr>
              <w:pStyle w:val="TableCopy"/>
            </w:pPr>
            <w:r w:rsidRPr="00746A44">
              <w:t>61.4%</w:t>
            </w:r>
          </w:p>
        </w:tc>
        <w:tc>
          <w:tcPr>
            <w:tcW w:w="6096" w:type="dxa"/>
          </w:tcPr>
          <w:p w14:paraId="1955C8F5" w14:textId="77777777" w:rsidR="00835841" w:rsidRPr="00746A44" w:rsidRDefault="00835841" w:rsidP="00835841">
            <w:pPr>
              <w:pStyle w:val="TableCopy"/>
            </w:pPr>
            <w:r w:rsidRPr="00746A44">
              <w:t>Working age (15-64) (2020)</w:t>
            </w:r>
          </w:p>
        </w:tc>
      </w:tr>
      <w:tr w:rsidR="00835841" w:rsidRPr="00746A44" w14:paraId="686FB27D" w14:textId="77777777" w:rsidTr="00120F7E">
        <w:tc>
          <w:tcPr>
            <w:tcW w:w="1696" w:type="dxa"/>
          </w:tcPr>
          <w:p w14:paraId="459C8A27" w14:textId="77777777" w:rsidR="00835841" w:rsidRPr="00746A44" w:rsidRDefault="00835841" w:rsidP="00835841">
            <w:pPr>
              <w:pStyle w:val="TableCopy"/>
            </w:pPr>
            <w:r w:rsidRPr="00746A44">
              <w:lastRenderedPageBreak/>
              <w:t>19.4%</w:t>
            </w:r>
          </w:p>
        </w:tc>
        <w:tc>
          <w:tcPr>
            <w:tcW w:w="6096" w:type="dxa"/>
          </w:tcPr>
          <w:p w14:paraId="216CDD3A" w14:textId="77777777" w:rsidR="00835841" w:rsidRPr="00746A44" w:rsidRDefault="00835841" w:rsidP="00835841">
            <w:pPr>
              <w:pStyle w:val="TableCopy"/>
            </w:pPr>
            <w:r w:rsidRPr="00746A44">
              <w:t>Population aged over 65 (2020)</w:t>
            </w:r>
          </w:p>
        </w:tc>
      </w:tr>
      <w:tr w:rsidR="00835841" w:rsidRPr="00746A44" w14:paraId="1401ACB8" w14:textId="77777777" w:rsidTr="00120F7E">
        <w:tc>
          <w:tcPr>
            <w:tcW w:w="1696" w:type="dxa"/>
          </w:tcPr>
          <w:p w14:paraId="201F5CFF" w14:textId="77777777" w:rsidR="00835841" w:rsidRPr="00746A44" w:rsidRDefault="00835841" w:rsidP="00835841">
            <w:pPr>
              <w:pStyle w:val="TableCopy"/>
            </w:pPr>
            <w:r w:rsidRPr="00746A44">
              <w:t>2.3%</w:t>
            </w:r>
          </w:p>
        </w:tc>
        <w:tc>
          <w:tcPr>
            <w:tcW w:w="6096" w:type="dxa"/>
          </w:tcPr>
          <w:p w14:paraId="6E3F7894" w14:textId="77777777" w:rsidR="00835841" w:rsidRPr="00746A44" w:rsidRDefault="00835841" w:rsidP="00835841">
            <w:pPr>
              <w:pStyle w:val="TableCopy"/>
            </w:pPr>
            <w:r w:rsidRPr="00746A44">
              <w:t>Are Aboriginal and/or Torres Strait Islander (2016)</w:t>
            </w:r>
          </w:p>
        </w:tc>
      </w:tr>
      <w:tr w:rsidR="00835841" w:rsidRPr="00746A44" w14:paraId="6D5F18E4" w14:textId="77777777" w:rsidTr="00120F7E">
        <w:tc>
          <w:tcPr>
            <w:tcW w:w="1696" w:type="dxa"/>
          </w:tcPr>
          <w:p w14:paraId="1F4BD880" w14:textId="77777777" w:rsidR="00835841" w:rsidRPr="00746A44" w:rsidRDefault="00835841" w:rsidP="00835841">
            <w:pPr>
              <w:pStyle w:val="TableCopy"/>
            </w:pPr>
            <w:r w:rsidRPr="00746A44">
              <w:t>10.0%</w:t>
            </w:r>
          </w:p>
        </w:tc>
        <w:tc>
          <w:tcPr>
            <w:tcW w:w="6096" w:type="dxa"/>
          </w:tcPr>
          <w:p w14:paraId="3BBD6F2E" w14:textId="77777777" w:rsidR="00835841" w:rsidRPr="00746A44" w:rsidRDefault="00835841" w:rsidP="00835841">
            <w:pPr>
              <w:pStyle w:val="TableCopy"/>
            </w:pPr>
            <w:r w:rsidRPr="00746A44">
              <w:t>Speak a language other than English at home (2016)</w:t>
            </w:r>
          </w:p>
        </w:tc>
      </w:tr>
      <w:tr w:rsidR="00835841" w:rsidRPr="00746A44" w14:paraId="152C6F4E" w14:textId="77777777" w:rsidTr="00120F7E">
        <w:tc>
          <w:tcPr>
            <w:tcW w:w="1696" w:type="dxa"/>
          </w:tcPr>
          <w:p w14:paraId="744AD338" w14:textId="77777777" w:rsidR="00835841" w:rsidRPr="00746A44" w:rsidRDefault="00835841" w:rsidP="00835841">
            <w:pPr>
              <w:pStyle w:val="TableCopy"/>
            </w:pPr>
            <w:r w:rsidRPr="00746A44">
              <w:t>13.0%</w:t>
            </w:r>
          </w:p>
        </w:tc>
        <w:tc>
          <w:tcPr>
            <w:tcW w:w="6096" w:type="dxa"/>
          </w:tcPr>
          <w:p w14:paraId="7595F6DD" w14:textId="77777777" w:rsidR="00835841" w:rsidRPr="00746A44" w:rsidRDefault="00835841" w:rsidP="00835841">
            <w:pPr>
              <w:pStyle w:val="TableCopy"/>
            </w:pPr>
            <w:r w:rsidRPr="00746A44">
              <w:t>Were born overseas (2016)</w:t>
            </w:r>
          </w:p>
        </w:tc>
      </w:tr>
    </w:tbl>
    <w:p w14:paraId="7FB8C4B3" w14:textId="75EAD4D0" w:rsidR="00835841" w:rsidRPr="00746A44" w:rsidRDefault="00835841" w:rsidP="00120F7E">
      <w:pPr>
        <w:pStyle w:val="NoSpacing"/>
        <w:rPr>
          <w:lang w:val="en-AU"/>
        </w:rPr>
      </w:pPr>
    </w:p>
    <w:tbl>
      <w:tblPr>
        <w:tblStyle w:val="TableGrid"/>
        <w:tblW w:w="0" w:type="auto"/>
        <w:tblLayout w:type="fixed"/>
        <w:tblLook w:val="0020" w:firstRow="1" w:lastRow="0" w:firstColumn="0" w:lastColumn="0" w:noHBand="0" w:noVBand="0"/>
      </w:tblPr>
      <w:tblGrid>
        <w:gridCol w:w="2972"/>
        <w:gridCol w:w="2552"/>
        <w:gridCol w:w="2268"/>
      </w:tblGrid>
      <w:tr w:rsidR="00120F7E" w:rsidRPr="00746A44" w14:paraId="2F439973" w14:textId="77777777" w:rsidTr="009E5D20">
        <w:trPr>
          <w:tblHeader/>
        </w:trPr>
        <w:tc>
          <w:tcPr>
            <w:tcW w:w="2972" w:type="dxa"/>
          </w:tcPr>
          <w:p w14:paraId="3FAAEC9A" w14:textId="5BC2A127" w:rsidR="00120F7E" w:rsidRPr="00746A44" w:rsidRDefault="00120F7E" w:rsidP="00120F7E">
            <w:pPr>
              <w:pStyle w:val="TableHeading"/>
            </w:pPr>
            <w:r w:rsidRPr="00746A44">
              <w:t>Local Government Area</w:t>
            </w:r>
          </w:p>
        </w:tc>
        <w:tc>
          <w:tcPr>
            <w:tcW w:w="2552" w:type="dxa"/>
          </w:tcPr>
          <w:p w14:paraId="0C262918" w14:textId="150F8392" w:rsidR="00120F7E" w:rsidRPr="00746A44" w:rsidRDefault="00120F7E" w:rsidP="00120F7E">
            <w:pPr>
              <w:pStyle w:val="TableHeading"/>
            </w:pPr>
            <w:r w:rsidRPr="00746A44">
              <w:t>Population</w:t>
            </w:r>
            <w:r w:rsidRPr="00746A44">
              <w:rPr>
                <w:rStyle w:val="FootnoteReference"/>
              </w:rPr>
              <w:footnoteReference w:id="1"/>
            </w:r>
            <w:r w:rsidRPr="00746A44">
              <w:t xml:space="preserve"> (2020)</w:t>
            </w:r>
          </w:p>
        </w:tc>
        <w:tc>
          <w:tcPr>
            <w:tcW w:w="2268" w:type="dxa"/>
          </w:tcPr>
          <w:p w14:paraId="2918961D" w14:textId="3377BDB1" w:rsidR="00120F7E" w:rsidRPr="00746A44" w:rsidRDefault="00120F7E" w:rsidP="00120F7E">
            <w:pPr>
              <w:pStyle w:val="TableHeading"/>
            </w:pPr>
            <w:r w:rsidRPr="00746A44">
              <w:t>Projected growth</w:t>
            </w:r>
            <w:r w:rsidRPr="00746A44">
              <w:rPr>
                <w:rStyle w:val="FootnoteReference"/>
              </w:rPr>
              <w:footnoteReference w:id="2"/>
            </w:r>
            <w:r w:rsidRPr="00746A44">
              <w:rPr>
                <w:vertAlign w:val="superscript"/>
              </w:rPr>
              <w:t xml:space="preserve"> </w:t>
            </w:r>
            <w:r w:rsidRPr="00746A44">
              <w:t>(2021-36)</w:t>
            </w:r>
          </w:p>
        </w:tc>
      </w:tr>
      <w:tr w:rsidR="00120F7E" w:rsidRPr="00746A44" w14:paraId="0B90C483" w14:textId="77777777" w:rsidTr="009E5D20">
        <w:tc>
          <w:tcPr>
            <w:tcW w:w="2972" w:type="dxa"/>
          </w:tcPr>
          <w:p w14:paraId="12A655B6" w14:textId="77777777" w:rsidR="00120F7E" w:rsidRPr="00746A44" w:rsidRDefault="00120F7E" w:rsidP="00120F7E">
            <w:pPr>
              <w:pStyle w:val="TableCopy"/>
            </w:pPr>
            <w:r w:rsidRPr="00746A44">
              <w:t xml:space="preserve">Greater Shepparton </w:t>
            </w:r>
          </w:p>
        </w:tc>
        <w:tc>
          <w:tcPr>
            <w:tcW w:w="2552" w:type="dxa"/>
          </w:tcPr>
          <w:p w14:paraId="1232CF6F" w14:textId="748E649D" w:rsidR="00120F7E" w:rsidRPr="00746A44" w:rsidRDefault="00120F7E" w:rsidP="00120F7E">
            <w:pPr>
              <w:pStyle w:val="TableCopy"/>
            </w:pPr>
            <w:r w:rsidRPr="00746A44">
              <w:t>67,100</w:t>
            </w:r>
          </w:p>
        </w:tc>
        <w:tc>
          <w:tcPr>
            <w:tcW w:w="2268" w:type="dxa"/>
          </w:tcPr>
          <w:p w14:paraId="424C7E29" w14:textId="3E222E22" w:rsidR="00120F7E" w:rsidRPr="00746A44" w:rsidRDefault="00120F7E" w:rsidP="00120F7E">
            <w:pPr>
              <w:pStyle w:val="TableCopy"/>
            </w:pPr>
            <w:r w:rsidRPr="00746A44">
              <w:t>14.7%</w:t>
            </w:r>
          </w:p>
        </w:tc>
      </w:tr>
      <w:tr w:rsidR="00120F7E" w:rsidRPr="00746A44" w14:paraId="7D743E33" w14:textId="77777777" w:rsidTr="009E5D20">
        <w:tc>
          <w:tcPr>
            <w:tcW w:w="2972" w:type="dxa"/>
          </w:tcPr>
          <w:p w14:paraId="752E92CF" w14:textId="77777777" w:rsidR="00120F7E" w:rsidRPr="00746A44" w:rsidRDefault="00120F7E" w:rsidP="00120F7E">
            <w:pPr>
              <w:pStyle w:val="TableCopy"/>
            </w:pPr>
            <w:r w:rsidRPr="00746A44">
              <w:t>Mitchell</w:t>
            </w:r>
          </w:p>
        </w:tc>
        <w:tc>
          <w:tcPr>
            <w:tcW w:w="2552" w:type="dxa"/>
          </w:tcPr>
          <w:p w14:paraId="16C302AB" w14:textId="1EB8965E" w:rsidR="00120F7E" w:rsidRPr="00746A44" w:rsidRDefault="00120F7E" w:rsidP="00120F7E">
            <w:pPr>
              <w:pStyle w:val="TableCopy"/>
            </w:pPr>
            <w:r w:rsidRPr="00746A44">
              <w:t>47,600</w:t>
            </w:r>
          </w:p>
        </w:tc>
        <w:tc>
          <w:tcPr>
            <w:tcW w:w="2268" w:type="dxa"/>
          </w:tcPr>
          <w:p w14:paraId="524A0A26" w14:textId="77777777" w:rsidR="00120F7E" w:rsidRPr="00746A44" w:rsidRDefault="00120F7E" w:rsidP="00120F7E">
            <w:pPr>
              <w:pStyle w:val="TableCopy"/>
            </w:pPr>
            <w:r w:rsidRPr="00746A44">
              <w:t>95.1%</w:t>
            </w:r>
          </w:p>
        </w:tc>
      </w:tr>
      <w:tr w:rsidR="00120F7E" w:rsidRPr="00746A44" w14:paraId="306FDF2D" w14:textId="77777777" w:rsidTr="009E5D20">
        <w:tc>
          <w:tcPr>
            <w:tcW w:w="2972" w:type="dxa"/>
          </w:tcPr>
          <w:p w14:paraId="15A39E57" w14:textId="77777777" w:rsidR="00120F7E" w:rsidRPr="00746A44" w:rsidRDefault="00120F7E" w:rsidP="00120F7E">
            <w:pPr>
              <w:pStyle w:val="TableCopy"/>
            </w:pPr>
            <w:r w:rsidRPr="00746A44">
              <w:t>Moira</w:t>
            </w:r>
          </w:p>
        </w:tc>
        <w:tc>
          <w:tcPr>
            <w:tcW w:w="2552" w:type="dxa"/>
          </w:tcPr>
          <w:p w14:paraId="40FE2494" w14:textId="2A6D4CA5" w:rsidR="00120F7E" w:rsidRPr="00746A44" w:rsidRDefault="00120F7E" w:rsidP="00120F7E">
            <w:pPr>
              <w:pStyle w:val="TableCopy"/>
            </w:pPr>
            <w:r w:rsidRPr="00746A44">
              <w:t>30,000</w:t>
            </w:r>
          </w:p>
        </w:tc>
        <w:tc>
          <w:tcPr>
            <w:tcW w:w="2268" w:type="dxa"/>
          </w:tcPr>
          <w:p w14:paraId="70CE2BB6" w14:textId="4050A02C" w:rsidR="00120F7E" w:rsidRPr="00746A44" w:rsidRDefault="00120F7E" w:rsidP="00120F7E">
            <w:pPr>
              <w:pStyle w:val="TableCopy"/>
            </w:pPr>
            <w:r w:rsidRPr="00746A44">
              <w:t>7.3%</w:t>
            </w:r>
          </w:p>
        </w:tc>
      </w:tr>
      <w:tr w:rsidR="00120F7E" w:rsidRPr="00746A44" w14:paraId="66F6E31B" w14:textId="77777777" w:rsidTr="009E5D20">
        <w:tc>
          <w:tcPr>
            <w:tcW w:w="2972" w:type="dxa"/>
          </w:tcPr>
          <w:p w14:paraId="59A01917" w14:textId="77777777" w:rsidR="00120F7E" w:rsidRPr="00746A44" w:rsidRDefault="00120F7E" w:rsidP="00120F7E">
            <w:pPr>
              <w:pStyle w:val="TableCopy"/>
            </w:pPr>
            <w:r w:rsidRPr="00746A44">
              <w:t>Murrindindi</w:t>
            </w:r>
          </w:p>
        </w:tc>
        <w:tc>
          <w:tcPr>
            <w:tcW w:w="2552" w:type="dxa"/>
          </w:tcPr>
          <w:p w14:paraId="6DEF7F77" w14:textId="3B75860C" w:rsidR="00120F7E" w:rsidRPr="00746A44" w:rsidRDefault="00120F7E" w:rsidP="00120F7E">
            <w:pPr>
              <w:pStyle w:val="TableCopy"/>
            </w:pPr>
            <w:r w:rsidRPr="00746A44">
              <w:t>14,700</w:t>
            </w:r>
          </w:p>
        </w:tc>
        <w:tc>
          <w:tcPr>
            <w:tcW w:w="2268" w:type="dxa"/>
          </w:tcPr>
          <w:p w14:paraId="17F9D897" w14:textId="77777777" w:rsidR="00120F7E" w:rsidRPr="00746A44" w:rsidRDefault="00120F7E" w:rsidP="00120F7E">
            <w:pPr>
              <w:pStyle w:val="TableCopy"/>
            </w:pPr>
            <w:r w:rsidRPr="00746A44">
              <w:t>13.6%</w:t>
            </w:r>
          </w:p>
        </w:tc>
      </w:tr>
      <w:tr w:rsidR="00120F7E" w:rsidRPr="00746A44" w14:paraId="5E1AFF54" w14:textId="77777777" w:rsidTr="009E5D20">
        <w:tc>
          <w:tcPr>
            <w:tcW w:w="2972" w:type="dxa"/>
          </w:tcPr>
          <w:p w14:paraId="727E7B5F" w14:textId="77777777" w:rsidR="00120F7E" w:rsidRPr="00746A44" w:rsidRDefault="00120F7E" w:rsidP="00120F7E">
            <w:pPr>
              <w:pStyle w:val="TableCopy"/>
            </w:pPr>
            <w:r w:rsidRPr="00746A44">
              <w:t xml:space="preserve">Strathbogie </w:t>
            </w:r>
          </w:p>
        </w:tc>
        <w:tc>
          <w:tcPr>
            <w:tcW w:w="2552" w:type="dxa"/>
          </w:tcPr>
          <w:p w14:paraId="794FDEE6" w14:textId="074510F7" w:rsidR="00120F7E" w:rsidRPr="00746A44" w:rsidRDefault="00120F7E" w:rsidP="00120F7E">
            <w:pPr>
              <w:pStyle w:val="TableCopy"/>
            </w:pPr>
            <w:r w:rsidRPr="00746A44">
              <w:t>11,000</w:t>
            </w:r>
          </w:p>
        </w:tc>
        <w:tc>
          <w:tcPr>
            <w:tcW w:w="2268" w:type="dxa"/>
          </w:tcPr>
          <w:p w14:paraId="08271345" w14:textId="77777777" w:rsidR="00120F7E" w:rsidRPr="00746A44" w:rsidRDefault="00120F7E" w:rsidP="00120F7E">
            <w:pPr>
              <w:pStyle w:val="TableCopy"/>
            </w:pPr>
            <w:r w:rsidRPr="00746A44">
              <w:t>9.5%</w:t>
            </w:r>
          </w:p>
        </w:tc>
      </w:tr>
    </w:tbl>
    <w:p w14:paraId="4D12C649" w14:textId="77777777" w:rsidR="00835841" w:rsidRPr="00746A44" w:rsidRDefault="00835841" w:rsidP="00120F7E">
      <w:pPr>
        <w:pStyle w:val="NoSpacing"/>
        <w:rPr>
          <w:lang w:val="en-AU"/>
        </w:rPr>
      </w:pPr>
    </w:p>
    <w:p w14:paraId="2C5F07A5" w14:textId="704770A1" w:rsidR="00BE53E4" w:rsidRPr="00746A44" w:rsidRDefault="00BE53E4" w:rsidP="00835841">
      <w:r w:rsidRPr="00746A44">
        <w:t>Greater Shepparton is currently the region’s population centre. Population growth in the past decade has been higher in Goulburn than the regional Victorian average. This growth has been driven mostly by Mitchell Shire and its peri-urban townships of Wallan, Kilmore, Seymour, Broadford and Beveridge. Growth in Mitchell Shire will continue, influenced by its proximity to the peri-urban fringes of Melbourne, which provides access to metropolitan markets and economies.</w:t>
      </w:r>
    </w:p>
    <w:p w14:paraId="54B521C7" w14:textId="7D4F8FAA" w:rsidR="00BE53E4" w:rsidRPr="00746A44" w:rsidRDefault="00BE53E4" w:rsidP="00835841">
      <w:r w:rsidRPr="00746A44">
        <w:t xml:space="preserve">In Mitchell, Murrindindi and Strathbogie shires, population growth for those between the ages of 0-15 and 25-44 is growing at more than double the rate of regional Victorian averages. This indicates that families are attracted to southern Goulburn, likely due to lower living costs and proximity to metropolitan Melbourne’s employment and education centres. </w:t>
      </w:r>
    </w:p>
    <w:p w14:paraId="43DDAB28" w14:textId="77777777" w:rsidR="00BE53E4" w:rsidRPr="00746A44" w:rsidRDefault="00BE53E4" w:rsidP="00835841">
      <w:r w:rsidRPr="00746A44">
        <w:t xml:space="preserve">Young people, aged 15-24, are migrating out of Goulburn at higher rates than regional averages, likely seeking employment and education opportunities. This indicates that Goulburn may be </w:t>
      </w:r>
      <w:proofErr w:type="gramStart"/>
      <w:r w:rsidRPr="00746A44">
        <w:t>experiencing difficulty</w:t>
      </w:r>
      <w:proofErr w:type="gramEnd"/>
      <w:r w:rsidRPr="00746A44">
        <w:t xml:space="preserve"> retaining younger residents. </w:t>
      </w:r>
    </w:p>
    <w:tbl>
      <w:tblPr>
        <w:tblStyle w:val="TableGrid"/>
        <w:tblW w:w="9067" w:type="dxa"/>
        <w:tblLayout w:type="fixed"/>
        <w:tblLook w:val="0020" w:firstRow="1" w:lastRow="0" w:firstColumn="0" w:lastColumn="0" w:noHBand="0" w:noVBand="0"/>
      </w:tblPr>
      <w:tblGrid>
        <w:gridCol w:w="3539"/>
        <w:gridCol w:w="1842"/>
        <w:gridCol w:w="1843"/>
        <w:gridCol w:w="1843"/>
      </w:tblGrid>
      <w:tr w:rsidR="00AD172A" w:rsidRPr="00746A44" w14:paraId="22CC2535" w14:textId="77777777" w:rsidTr="00392C86">
        <w:trPr>
          <w:tblHeader/>
        </w:trPr>
        <w:tc>
          <w:tcPr>
            <w:tcW w:w="3539" w:type="dxa"/>
          </w:tcPr>
          <w:p w14:paraId="264A7850" w14:textId="25105926" w:rsidR="00AD172A" w:rsidRPr="00746A44" w:rsidRDefault="00AD172A" w:rsidP="00AD172A">
            <w:pPr>
              <w:pStyle w:val="TableHeading"/>
            </w:pPr>
          </w:p>
        </w:tc>
        <w:tc>
          <w:tcPr>
            <w:tcW w:w="1842" w:type="dxa"/>
          </w:tcPr>
          <w:p w14:paraId="099EAEF1" w14:textId="7F38C5BE" w:rsidR="00AD172A" w:rsidRPr="00746A44" w:rsidRDefault="00AD172A" w:rsidP="00AD172A">
            <w:pPr>
              <w:pStyle w:val="TableHeading"/>
            </w:pPr>
            <w:r w:rsidRPr="00746A44">
              <w:rPr>
                <w:bCs/>
              </w:rPr>
              <w:t xml:space="preserve">Goulburn </w:t>
            </w:r>
            <w:r w:rsidRPr="00746A44">
              <w:t>%</w:t>
            </w:r>
          </w:p>
        </w:tc>
        <w:tc>
          <w:tcPr>
            <w:tcW w:w="1843" w:type="dxa"/>
          </w:tcPr>
          <w:p w14:paraId="3FD9B4DB" w14:textId="570CAE3D" w:rsidR="00AD172A" w:rsidRPr="00746A44" w:rsidRDefault="00AD172A" w:rsidP="00AD172A">
            <w:pPr>
              <w:pStyle w:val="TableHeading"/>
            </w:pPr>
            <w:r w:rsidRPr="00746A44">
              <w:rPr>
                <w:bCs/>
              </w:rPr>
              <w:t xml:space="preserve">Regional average </w:t>
            </w:r>
            <w:r w:rsidRPr="00746A44">
              <w:t>%</w:t>
            </w:r>
          </w:p>
        </w:tc>
        <w:tc>
          <w:tcPr>
            <w:tcW w:w="1843" w:type="dxa"/>
          </w:tcPr>
          <w:p w14:paraId="67EDA47C" w14:textId="00B98AC9" w:rsidR="00AD172A" w:rsidRPr="00746A44" w:rsidRDefault="00AD172A" w:rsidP="00AD172A">
            <w:pPr>
              <w:pStyle w:val="TableHeading"/>
            </w:pPr>
            <w:r w:rsidRPr="00746A44">
              <w:rPr>
                <w:bCs/>
              </w:rPr>
              <w:t xml:space="preserve">Metro Melbourne </w:t>
            </w:r>
            <w:r w:rsidRPr="00746A44">
              <w:t>%</w:t>
            </w:r>
          </w:p>
        </w:tc>
      </w:tr>
      <w:tr w:rsidR="00AD172A" w:rsidRPr="00746A44" w14:paraId="6B268727" w14:textId="77777777" w:rsidTr="00392C86">
        <w:tc>
          <w:tcPr>
            <w:tcW w:w="3539" w:type="dxa"/>
          </w:tcPr>
          <w:p w14:paraId="267ADA08" w14:textId="48402BE3" w:rsidR="00AD172A" w:rsidRPr="00746A44" w:rsidRDefault="00AD172A" w:rsidP="00AD172A">
            <w:pPr>
              <w:pStyle w:val="TableCopy"/>
            </w:pPr>
            <w:r w:rsidRPr="00746A44">
              <w:t>Unemployment rate</w:t>
            </w:r>
            <w:r w:rsidRPr="00746A44">
              <w:rPr>
                <w:rStyle w:val="FootnoteReference"/>
              </w:rPr>
              <w:footnoteReference w:id="3"/>
            </w:r>
            <w:r w:rsidRPr="00746A44">
              <w:rPr>
                <w:vertAlign w:val="superscript"/>
              </w:rPr>
              <w:t xml:space="preserve"> </w:t>
            </w:r>
            <w:r w:rsidRPr="00746A44">
              <w:t>(September 2021)</w:t>
            </w:r>
          </w:p>
        </w:tc>
        <w:tc>
          <w:tcPr>
            <w:tcW w:w="1842" w:type="dxa"/>
          </w:tcPr>
          <w:p w14:paraId="520B1EE6" w14:textId="77777777" w:rsidR="00AD172A" w:rsidRPr="00746A44" w:rsidRDefault="00AD172A" w:rsidP="00AD172A">
            <w:pPr>
              <w:pStyle w:val="TableCopy"/>
            </w:pPr>
            <w:r w:rsidRPr="00746A44">
              <w:t>4.0</w:t>
            </w:r>
          </w:p>
        </w:tc>
        <w:tc>
          <w:tcPr>
            <w:tcW w:w="1843" w:type="dxa"/>
          </w:tcPr>
          <w:p w14:paraId="0FAD4E06" w14:textId="77777777" w:rsidR="00AD172A" w:rsidRPr="00746A44" w:rsidRDefault="00AD172A" w:rsidP="00AD172A">
            <w:pPr>
              <w:pStyle w:val="TableCopy"/>
            </w:pPr>
            <w:r w:rsidRPr="00746A44">
              <w:t>4.2</w:t>
            </w:r>
          </w:p>
        </w:tc>
        <w:tc>
          <w:tcPr>
            <w:tcW w:w="1843" w:type="dxa"/>
          </w:tcPr>
          <w:p w14:paraId="06970850" w14:textId="77777777" w:rsidR="00AD172A" w:rsidRPr="00746A44" w:rsidRDefault="00AD172A" w:rsidP="00AD172A">
            <w:pPr>
              <w:pStyle w:val="TableCopy"/>
            </w:pPr>
            <w:r w:rsidRPr="00746A44">
              <w:t>6.0</w:t>
            </w:r>
          </w:p>
        </w:tc>
      </w:tr>
      <w:tr w:rsidR="00AD172A" w:rsidRPr="00746A44" w14:paraId="38AD98A0" w14:textId="77777777" w:rsidTr="00392C86">
        <w:tc>
          <w:tcPr>
            <w:tcW w:w="3539" w:type="dxa"/>
          </w:tcPr>
          <w:p w14:paraId="06E63CBF" w14:textId="41631FC4" w:rsidR="00AD172A" w:rsidRPr="00746A44" w:rsidRDefault="00AD172A" w:rsidP="00AD172A">
            <w:pPr>
              <w:pStyle w:val="TableCopy"/>
            </w:pPr>
            <w:r w:rsidRPr="00746A44">
              <w:lastRenderedPageBreak/>
              <w:t>Labour force participation rate</w:t>
            </w:r>
            <w:r w:rsidRPr="00746A44">
              <w:rPr>
                <w:rStyle w:val="FootnoteReference"/>
              </w:rPr>
              <w:footnoteReference w:id="4"/>
            </w:r>
            <w:r w:rsidRPr="00746A44">
              <w:rPr>
                <w:vertAlign w:val="superscript"/>
              </w:rPr>
              <w:t xml:space="preserve"> </w:t>
            </w:r>
            <w:r w:rsidRPr="00746A44">
              <w:t>(2020)</w:t>
            </w:r>
          </w:p>
        </w:tc>
        <w:tc>
          <w:tcPr>
            <w:tcW w:w="1842" w:type="dxa"/>
          </w:tcPr>
          <w:p w14:paraId="49B516FF" w14:textId="77777777" w:rsidR="00AD172A" w:rsidRPr="00746A44" w:rsidRDefault="00AD172A" w:rsidP="00AD172A">
            <w:pPr>
              <w:pStyle w:val="TableCopy"/>
            </w:pPr>
            <w:r w:rsidRPr="00746A44">
              <w:t>61.1</w:t>
            </w:r>
          </w:p>
        </w:tc>
        <w:tc>
          <w:tcPr>
            <w:tcW w:w="1843" w:type="dxa"/>
          </w:tcPr>
          <w:p w14:paraId="43400389" w14:textId="77777777" w:rsidR="00AD172A" w:rsidRPr="00746A44" w:rsidRDefault="00AD172A" w:rsidP="00AD172A">
            <w:pPr>
              <w:pStyle w:val="TableCopy"/>
            </w:pPr>
            <w:r w:rsidRPr="00746A44">
              <w:t>60.9</w:t>
            </w:r>
          </w:p>
        </w:tc>
        <w:tc>
          <w:tcPr>
            <w:tcW w:w="1843" w:type="dxa"/>
          </w:tcPr>
          <w:p w14:paraId="09D482E1" w14:textId="77777777" w:rsidR="00AD172A" w:rsidRPr="00746A44" w:rsidRDefault="00AD172A" w:rsidP="00AD172A">
            <w:pPr>
              <w:pStyle w:val="TableCopy"/>
            </w:pPr>
            <w:r w:rsidRPr="00746A44">
              <w:t>65.8</w:t>
            </w:r>
          </w:p>
        </w:tc>
      </w:tr>
      <w:tr w:rsidR="00AD172A" w:rsidRPr="00746A44" w14:paraId="35B8892B" w14:textId="77777777" w:rsidTr="00392C86">
        <w:tc>
          <w:tcPr>
            <w:tcW w:w="3539" w:type="dxa"/>
          </w:tcPr>
          <w:p w14:paraId="01F8626E" w14:textId="563FFD9E" w:rsidR="00AD172A" w:rsidRPr="00746A44" w:rsidRDefault="00AD172A" w:rsidP="00AD172A">
            <w:pPr>
              <w:pStyle w:val="TableCopy"/>
            </w:pPr>
            <w:r w:rsidRPr="00746A44">
              <w:t>Average annual employment growth</w:t>
            </w:r>
            <w:r w:rsidRPr="00746A44">
              <w:rPr>
                <w:rStyle w:val="FootnoteReference"/>
              </w:rPr>
              <w:footnoteReference w:id="5"/>
            </w:r>
            <w:r w:rsidRPr="00746A44">
              <w:rPr>
                <w:vertAlign w:val="superscript"/>
              </w:rPr>
              <w:t xml:space="preserve"> </w:t>
            </w:r>
            <w:r w:rsidRPr="00746A44">
              <w:t>(2011–20)</w:t>
            </w:r>
          </w:p>
        </w:tc>
        <w:tc>
          <w:tcPr>
            <w:tcW w:w="1842" w:type="dxa"/>
          </w:tcPr>
          <w:p w14:paraId="30E4CBB0" w14:textId="77777777" w:rsidR="00AD172A" w:rsidRPr="00746A44" w:rsidRDefault="00AD172A" w:rsidP="00AD172A">
            <w:pPr>
              <w:pStyle w:val="TableCopy"/>
            </w:pPr>
            <w:r w:rsidRPr="00746A44">
              <w:t>1.3</w:t>
            </w:r>
          </w:p>
        </w:tc>
        <w:tc>
          <w:tcPr>
            <w:tcW w:w="1843" w:type="dxa"/>
          </w:tcPr>
          <w:p w14:paraId="5466DB7B" w14:textId="77777777" w:rsidR="00AD172A" w:rsidRPr="00746A44" w:rsidRDefault="00AD172A" w:rsidP="00AD172A">
            <w:pPr>
              <w:pStyle w:val="TableCopy"/>
            </w:pPr>
            <w:r w:rsidRPr="00746A44">
              <w:t>1.0</w:t>
            </w:r>
          </w:p>
        </w:tc>
        <w:tc>
          <w:tcPr>
            <w:tcW w:w="1843" w:type="dxa"/>
          </w:tcPr>
          <w:p w14:paraId="08FEE58A" w14:textId="77777777" w:rsidR="00AD172A" w:rsidRPr="00746A44" w:rsidRDefault="00AD172A" w:rsidP="00AD172A">
            <w:pPr>
              <w:pStyle w:val="TableCopy"/>
            </w:pPr>
            <w:r w:rsidRPr="00746A44">
              <w:t>2.1</w:t>
            </w:r>
          </w:p>
        </w:tc>
      </w:tr>
    </w:tbl>
    <w:p w14:paraId="29FBEB89" w14:textId="77777777" w:rsidR="00BE53E4" w:rsidRPr="00746A44" w:rsidRDefault="00BE53E4" w:rsidP="00392C86">
      <w:pPr>
        <w:pStyle w:val="NoSpacing"/>
        <w:rPr>
          <w:lang w:val="en-AU"/>
        </w:rPr>
      </w:pPr>
    </w:p>
    <w:p w14:paraId="52802EC8" w14:textId="77777777" w:rsidR="00392C86" w:rsidRPr="00746A44" w:rsidRDefault="00392C86" w:rsidP="00392C86">
      <w:r w:rsidRPr="00746A44">
        <w:t xml:space="preserve">The labour force participation rate in Goulburn (61.1% per cent) is higher than the regional Victorian average. </w:t>
      </w:r>
    </w:p>
    <w:p w14:paraId="1A8F8F8B" w14:textId="77777777" w:rsidR="00392C86" w:rsidRPr="00746A44" w:rsidRDefault="00392C86" w:rsidP="00392C86">
      <w:r w:rsidRPr="00746A44">
        <w:t>The female participation rate (56.6 per cent) is significantly lower than for men (66.0 per cent). The largest employing sectors for women are healthcare and social assistance, retail trade, education and training and accommodation and food services.</w:t>
      </w:r>
    </w:p>
    <w:p w14:paraId="6A2AD652" w14:textId="2095302C" w:rsidR="00392C86" w:rsidRPr="00746A44" w:rsidRDefault="00392C86" w:rsidP="00EF3216">
      <w:pPr>
        <w:keepNext/>
        <w:rPr>
          <w:b/>
          <w:bCs/>
        </w:rPr>
      </w:pPr>
      <w:r w:rsidRPr="00746A44">
        <w:rPr>
          <w:b/>
          <w:bCs/>
        </w:rPr>
        <w:t>Table 1: Employment in largest employing industries by workers (2020) and gender (2016)</w:t>
      </w:r>
    </w:p>
    <w:tbl>
      <w:tblPr>
        <w:tblStyle w:val="TableGrid"/>
        <w:tblW w:w="9067" w:type="dxa"/>
        <w:tblLayout w:type="fixed"/>
        <w:tblLook w:val="0020" w:firstRow="1" w:lastRow="0" w:firstColumn="0" w:lastColumn="0" w:noHBand="0" w:noVBand="0"/>
      </w:tblPr>
      <w:tblGrid>
        <w:gridCol w:w="3823"/>
        <w:gridCol w:w="1748"/>
        <w:gridCol w:w="1748"/>
        <w:gridCol w:w="1748"/>
      </w:tblGrid>
      <w:tr w:rsidR="00392C86" w:rsidRPr="00746A44" w14:paraId="17F6C9B0" w14:textId="77777777" w:rsidTr="00392C86">
        <w:trPr>
          <w:trHeight w:val="60"/>
          <w:tblHeader/>
        </w:trPr>
        <w:tc>
          <w:tcPr>
            <w:tcW w:w="3823" w:type="dxa"/>
          </w:tcPr>
          <w:p w14:paraId="5A27EC60" w14:textId="77777777" w:rsidR="00392C86" w:rsidRPr="00746A44" w:rsidRDefault="00392C86" w:rsidP="00392C86">
            <w:pPr>
              <w:pStyle w:val="TableHeading"/>
            </w:pPr>
          </w:p>
        </w:tc>
        <w:tc>
          <w:tcPr>
            <w:tcW w:w="1748" w:type="dxa"/>
          </w:tcPr>
          <w:p w14:paraId="56162FD0" w14:textId="77777777" w:rsidR="00392C86" w:rsidRPr="00746A44" w:rsidRDefault="00392C86" w:rsidP="00392C86">
            <w:pPr>
              <w:pStyle w:val="TableHeading"/>
              <w:rPr>
                <w:bCs/>
              </w:rPr>
            </w:pPr>
            <w:r w:rsidRPr="00746A44">
              <w:rPr>
                <w:bCs/>
              </w:rPr>
              <w:t>Workers</w:t>
            </w:r>
          </w:p>
        </w:tc>
        <w:tc>
          <w:tcPr>
            <w:tcW w:w="1748" w:type="dxa"/>
          </w:tcPr>
          <w:p w14:paraId="1020691D" w14:textId="77777777" w:rsidR="00392C86" w:rsidRPr="00746A44" w:rsidRDefault="00392C86" w:rsidP="00392C86">
            <w:pPr>
              <w:pStyle w:val="TableHeading"/>
              <w:rPr>
                <w:bCs/>
              </w:rPr>
            </w:pPr>
            <w:r w:rsidRPr="00746A44">
              <w:rPr>
                <w:bCs/>
              </w:rPr>
              <w:t>Male</w:t>
            </w:r>
          </w:p>
        </w:tc>
        <w:tc>
          <w:tcPr>
            <w:tcW w:w="1748" w:type="dxa"/>
          </w:tcPr>
          <w:p w14:paraId="66C468D6" w14:textId="77777777" w:rsidR="00392C86" w:rsidRPr="00746A44" w:rsidRDefault="00392C86" w:rsidP="00392C86">
            <w:pPr>
              <w:pStyle w:val="TableHeading"/>
              <w:rPr>
                <w:bCs/>
              </w:rPr>
            </w:pPr>
            <w:r w:rsidRPr="00746A44">
              <w:rPr>
                <w:bCs/>
              </w:rPr>
              <w:t>Female</w:t>
            </w:r>
          </w:p>
        </w:tc>
      </w:tr>
      <w:tr w:rsidR="00392C86" w:rsidRPr="00746A44" w14:paraId="0ABEBB5A" w14:textId="77777777" w:rsidTr="00392C86">
        <w:trPr>
          <w:trHeight w:val="60"/>
        </w:trPr>
        <w:tc>
          <w:tcPr>
            <w:tcW w:w="3823" w:type="dxa"/>
          </w:tcPr>
          <w:p w14:paraId="71A426A6" w14:textId="77777777" w:rsidR="00392C86" w:rsidRPr="00746A44" w:rsidRDefault="00392C86" w:rsidP="00392C86">
            <w:pPr>
              <w:pStyle w:val="TableCopy"/>
            </w:pPr>
            <w:r w:rsidRPr="00746A44">
              <w:t>Healthcare and social assistance</w:t>
            </w:r>
          </w:p>
        </w:tc>
        <w:tc>
          <w:tcPr>
            <w:tcW w:w="1748" w:type="dxa"/>
          </w:tcPr>
          <w:p w14:paraId="416B939C" w14:textId="77777777" w:rsidR="00392C86" w:rsidRPr="00746A44" w:rsidRDefault="00392C86" w:rsidP="00392C86">
            <w:pPr>
              <w:pStyle w:val="TableCopy"/>
            </w:pPr>
            <w:r w:rsidRPr="00746A44">
              <w:t>9,300</w:t>
            </w:r>
          </w:p>
        </w:tc>
        <w:tc>
          <w:tcPr>
            <w:tcW w:w="1748" w:type="dxa"/>
          </w:tcPr>
          <w:p w14:paraId="570A9153" w14:textId="77777777" w:rsidR="00392C86" w:rsidRPr="00746A44" w:rsidRDefault="00392C86" w:rsidP="00392C86">
            <w:pPr>
              <w:pStyle w:val="TableCopy"/>
            </w:pPr>
            <w:r w:rsidRPr="00746A44">
              <w:t>15.8%</w:t>
            </w:r>
          </w:p>
        </w:tc>
        <w:tc>
          <w:tcPr>
            <w:tcW w:w="1748" w:type="dxa"/>
          </w:tcPr>
          <w:p w14:paraId="4B760C32" w14:textId="77777777" w:rsidR="00392C86" w:rsidRPr="00746A44" w:rsidRDefault="00392C86" w:rsidP="00392C86">
            <w:pPr>
              <w:pStyle w:val="TableCopy"/>
            </w:pPr>
            <w:r w:rsidRPr="00746A44">
              <w:t>84.2%</w:t>
            </w:r>
          </w:p>
        </w:tc>
      </w:tr>
      <w:tr w:rsidR="00392C86" w:rsidRPr="00746A44" w14:paraId="2CECF2C3" w14:textId="77777777" w:rsidTr="00392C86">
        <w:trPr>
          <w:trHeight w:val="60"/>
        </w:trPr>
        <w:tc>
          <w:tcPr>
            <w:tcW w:w="3823" w:type="dxa"/>
          </w:tcPr>
          <w:p w14:paraId="52260F5C" w14:textId="77777777" w:rsidR="00392C86" w:rsidRPr="00746A44" w:rsidRDefault="00392C86" w:rsidP="00392C86">
            <w:pPr>
              <w:pStyle w:val="TableCopy"/>
            </w:pPr>
            <w:r w:rsidRPr="00746A44">
              <w:t>Agriculture, forestry and fishing</w:t>
            </w:r>
          </w:p>
        </w:tc>
        <w:tc>
          <w:tcPr>
            <w:tcW w:w="1748" w:type="dxa"/>
          </w:tcPr>
          <w:p w14:paraId="192827F2" w14:textId="77777777" w:rsidR="00392C86" w:rsidRPr="00746A44" w:rsidRDefault="00392C86" w:rsidP="00392C86">
            <w:pPr>
              <w:pStyle w:val="TableCopy"/>
            </w:pPr>
            <w:r w:rsidRPr="00746A44">
              <w:t>9,200</w:t>
            </w:r>
          </w:p>
        </w:tc>
        <w:tc>
          <w:tcPr>
            <w:tcW w:w="1748" w:type="dxa"/>
          </w:tcPr>
          <w:p w14:paraId="34913B7E" w14:textId="77777777" w:rsidR="00392C86" w:rsidRPr="00746A44" w:rsidRDefault="00392C86" w:rsidP="00392C86">
            <w:pPr>
              <w:pStyle w:val="TableCopy"/>
            </w:pPr>
            <w:r w:rsidRPr="00746A44">
              <w:t>69.9%</w:t>
            </w:r>
          </w:p>
        </w:tc>
        <w:tc>
          <w:tcPr>
            <w:tcW w:w="1748" w:type="dxa"/>
          </w:tcPr>
          <w:p w14:paraId="42A41CAD" w14:textId="77777777" w:rsidR="00392C86" w:rsidRPr="00746A44" w:rsidRDefault="00392C86" w:rsidP="00392C86">
            <w:pPr>
              <w:pStyle w:val="TableCopy"/>
            </w:pPr>
            <w:r w:rsidRPr="00746A44">
              <w:t>30.1%</w:t>
            </w:r>
          </w:p>
        </w:tc>
      </w:tr>
      <w:tr w:rsidR="00392C86" w:rsidRPr="00746A44" w14:paraId="62FB04B8" w14:textId="77777777" w:rsidTr="00392C86">
        <w:trPr>
          <w:trHeight w:val="60"/>
        </w:trPr>
        <w:tc>
          <w:tcPr>
            <w:tcW w:w="3823" w:type="dxa"/>
          </w:tcPr>
          <w:p w14:paraId="1929FB7C" w14:textId="77777777" w:rsidR="00392C86" w:rsidRPr="00746A44" w:rsidRDefault="00392C86" w:rsidP="00392C86">
            <w:pPr>
              <w:pStyle w:val="TableCopy"/>
            </w:pPr>
            <w:r w:rsidRPr="00746A44">
              <w:t>Construction</w:t>
            </w:r>
          </w:p>
        </w:tc>
        <w:tc>
          <w:tcPr>
            <w:tcW w:w="1748" w:type="dxa"/>
          </w:tcPr>
          <w:p w14:paraId="7AA172F3" w14:textId="77777777" w:rsidR="00392C86" w:rsidRPr="00746A44" w:rsidRDefault="00392C86" w:rsidP="00392C86">
            <w:pPr>
              <w:pStyle w:val="TableCopy"/>
            </w:pPr>
            <w:r w:rsidRPr="00746A44">
              <w:t>7,200</w:t>
            </w:r>
          </w:p>
        </w:tc>
        <w:tc>
          <w:tcPr>
            <w:tcW w:w="1748" w:type="dxa"/>
          </w:tcPr>
          <w:p w14:paraId="1EC3C93E" w14:textId="77777777" w:rsidR="00392C86" w:rsidRPr="00746A44" w:rsidRDefault="00392C86" w:rsidP="00392C86">
            <w:pPr>
              <w:pStyle w:val="TableCopy"/>
            </w:pPr>
            <w:r w:rsidRPr="00746A44">
              <w:t>88.6%</w:t>
            </w:r>
          </w:p>
        </w:tc>
        <w:tc>
          <w:tcPr>
            <w:tcW w:w="1748" w:type="dxa"/>
          </w:tcPr>
          <w:p w14:paraId="580C17D4" w14:textId="77777777" w:rsidR="00392C86" w:rsidRPr="00746A44" w:rsidRDefault="00392C86" w:rsidP="00392C86">
            <w:pPr>
              <w:pStyle w:val="TableCopy"/>
            </w:pPr>
            <w:r w:rsidRPr="00746A44">
              <w:t>11.4%</w:t>
            </w:r>
          </w:p>
        </w:tc>
      </w:tr>
      <w:tr w:rsidR="00392C86" w:rsidRPr="00746A44" w14:paraId="3EFADE0E" w14:textId="77777777" w:rsidTr="00392C86">
        <w:trPr>
          <w:trHeight w:val="60"/>
        </w:trPr>
        <w:tc>
          <w:tcPr>
            <w:tcW w:w="3823" w:type="dxa"/>
          </w:tcPr>
          <w:p w14:paraId="52F0E57A" w14:textId="77777777" w:rsidR="00392C86" w:rsidRPr="00746A44" w:rsidRDefault="00392C86" w:rsidP="00392C86">
            <w:pPr>
              <w:pStyle w:val="TableCopy"/>
            </w:pPr>
            <w:r w:rsidRPr="00746A44">
              <w:t>Retail trade</w:t>
            </w:r>
          </w:p>
        </w:tc>
        <w:tc>
          <w:tcPr>
            <w:tcW w:w="1748" w:type="dxa"/>
          </w:tcPr>
          <w:p w14:paraId="7EA062F7" w14:textId="77777777" w:rsidR="00392C86" w:rsidRPr="00746A44" w:rsidRDefault="00392C86" w:rsidP="00392C86">
            <w:pPr>
              <w:pStyle w:val="TableCopy"/>
            </w:pPr>
            <w:r w:rsidRPr="00746A44">
              <w:t>7,000</w:t>
            </w:r>
          </w:p>
        </w:tc>
        <w:tc>
          <w:tcPr>
            <w:tcW w:w="1748" w:type="dxa"/>
          </w:tcPr>
          <w:p w14:paraId="6A01A247" w14:textId="77777777" w:rsidR="00392C86" w:rsidRPr="00746A44" w:rsidRDefault="00392C86" w:rsidP="00392C86">
            <w:pPr>
              <w:pStyle w:val="TableCopy"/>
            </w:pPr>
            <w:r w:rsidRPr="00746A44">
              <w:t>40.7%</w:t>
            </w:r>
          </w:p>
        </w:tc>
        <w:tc>
          <w:tcPr>
            <w:tcW w:w="1748" w:type="dxa"/>
          </w:tcPr>
          <w:p w14:paraId="5BBB6412" w14:textId="77777777" w:rsidR="00392C86" w:rsidRPr="00746A44" w:rsidRDefault="00392C86" w:rsidP="00392C86">
            <w:pPr>
              <w:pStyle w:val="TableCopy"/>
            </w:pPr>
            <w:r w:rsidRPr="00746A44">
              <w:t>59.3%</w:t>
            </w:r>
          </w:p>
        </w:tc>
      </w:tr>
      <w:tr w:rsidR="00392C86" w:rsidRPr="00746A44" w14:paraId="46F3B094" w14:textId="77777777" w:rsidTr="00392C86">
        <w:trPr>
          <w:trHeight w:val="60"/>
        </w:trPr>
        <w:tc>
          <w:tcPr>
            <w:tcW w:w="3823" w:type="dxa"/>
          </w:tcPr>
          <w:p w14:paraId="39259EEC" w14:textId="77777777" w:rsidR="00392C86" w:rsidRPr="00746A44" w:rsidRDefault="00392C86" w:rsidP="00392C86">
            <w:pPr>
              <w:pStyle w:val="TableCopy"/>
            </w:pPr>
            <w:r w:rsidRPr="00746A44">
              <w:t>Manufacturing</w:t>
            </w:r>
          </w:p>
        </w:tc>
        <w:tc>
          <w:tcPr>
            <w:tcW w:w="1748" w:type="dxa"/>
          </w:tcPr>
          <w:p w14:paraId="734E836C" w14:textId="77777777" w:rsidR="00392C86" w:rsidRPr="00746A44" w:rsidRDefault="00392C86" w:rsidP="00392C86">
            <w:pPr>
              <w:pStyle w:val="TableCopy"/>
            </w:pPr>
            <w:r w:rsidRPr="00746A44">
              <w:t>6,900</w:t>
            </w:r>
          </w:p>
        </w:tc>
        <w:tc>
          <w:tcPr>
            <w:tcW w:w="1748" w:type="dxa"/>
          </w:tcPr>
          <w:p w14:paraId="2614AF36" w14:textId="77777777" w:rsidR="00392C86" w:rsidRPr="00746A44" w:rsidRDefault="00392C86" w:rsidP="00392C86">
            <w:pPr>
              <w:pStyle w:val="TableCopy"/>
            </w:pPr>
            <w:r w:rsidRPr="00746A44">
              <w:t>73.2%</w:t>
            </w:r>
          </w:p>
        </w:tc>
        <w:tc>
          <w:tcPr>
            <w:tcW w:w="1748" w:type="dxa"/>
          </w:tcPr>
          <w:p w14:paraId="02927088" w14:textId="77777777" w:rsidR="00392C86" w:rsidRPr="00746A44" w:rsidRDefault="00392C86" w:rsidP="00392C86">
            <w:pPr>
              <w:pStyle w:val="TableCopy"/>
            </w:pPr>
            <w:r w:rsidRPr="00746A44">
              <w:t>26.8%</w:t>
            </w:r>
          </w:p>
        </w:tc>
      </w:tr>
    </w:tbl>
    <w:p w14:paraId="15A8FAF5" w14:textId="77777777" w:rsidR="00392C86" w:rsidRPr="00746A44" w:rsidRDefault="00392C86" w:rsidP="00392C86">
      <w:pPr>
        <w:pStyle w:val="Source"/>
      </w:pPr>
      <w:r w:rsidRPr="00746A44">
        <w:t>Source: National Institute of Economic and Industry Research, 2020 and ABS Census, 2016</w:t>
      </w:r>
    </w:p>
    <w:p w14:paraId="33AB8FF5" w14:textId="77777777" w:rsidR="00BE53E4" w:rsidRPr="00746A44" w:rsidRDefault="00BE53E4" w:rsidP="00392C86">
      <w:pPr>
        <w:pStyle w:val="Heading2"/>
      </w:pPr>
      <w:bookmarkStart w:id="16" w:name="_Toc106268258"/>
      <w:bookmarkStart w:id="17" w:name="_Employment_by_industry"/>
      <w:bookmarkEnd w:id="17"/>
      <w:r w:rsidRPr="00746A44">
        <w:t>Employment by industry</w:t>
      </w:r>
      <w:bookmarkEnd w:id="16"/>
    </w:p>
    <w:p w14:paraId="57BE70BC" w14:textId="77777777" w:rsidR="00BE53E4" w:rsidRPr="00746A44" w:rsidRDefault="00BE53E4" w:rsidP="00392C86">
      <w:r w:rsidRPr="00746A44">
        <w:t xml:space="preserve">The region has realised considerable employment growth in construction and health care and social assistance over the past 20 years. Employment growth in the health care and social assistance sector is consistent with trends across the state and is supported by a growing and ageing population in the Goulburn region. </w:t>
      </w:r>
    </w:p>
    <w:p w14:paraId="1FC50F5A" w14:textId="77777777" w:rsidR="00BE53E4" w:rsidRPr="00746A44" w:rsidRDefault="00BE53E4" w:rsidP="00392C86">
      <w:r w:rsidRPr="00746A44">
        <w:t xml:space="preserve">The agriculture, forestry and fishing sector had been experiencing a slow decline since 2001 but recently experienced employment growth starting in 2016, likely associated with emerging industries in the region (including hydroponic horticulture) and increasing demand for agricultural support services. The recent sharp decline in employment in agriculture may be associated with the coronavirus pandemic and access to workers. </w:t>
      </w:r>
    </w:p>
    <w:p w14:paraId="65EAAB1D" w14:textId="09ECC3C1" w:rsidR="00BE53E4" w:rsidRPr="00746A44" w:rsidRDefault="00BE53E4" w:rsidP="00392C86">
      <w:r w:rsidRPr="00746A44">
        <w:t>Manufacturing is also undergoing a revival in the Goulburn region, largely driven by food product manufacturing, and has seen employment growth since 2016.</w:t>
      </w:r>
    </w:p>
    <w:p w14:paraId="3C4EFD25" w14:textId="77777777" w:rsidR="00D11567" w:rsidRPr="00D11567" w:rsidRDefault="00D11567" w:rsidP="00D11567">
      <w:pPr>
        <w:keepNext/>
        <w:rPr>
          <w:b/>
          <w:bCs/>
        </w:rPr>
      </w:pPr>
      <w:bookmarkStart w:id="18" w:name="Fig_3"/>
      <w:bookmarkEnd w:id="18"/>
      <w:r w:rsidRPr="00D11567">
        <w:rPr>
          <w:b/>
          <w:bCs/>
        </w:rPr>
        <w:lastRenderedPageBreak/>
        <w:t>Figure 3: Goulburn industry employment (2001-20)</w:t>
      </w:r>
    </w:p>
    <w:p w14:paraId="366234DA" w14:textId="0FB4CEBF" w:rsidR="00C779E9" w:rsidRPr="00746A44" w:rsidRDefault="00F2349E" w:rsidP="00392C86">
      <w:r>
        <w:rPr>
          <w:noProof/>
        </w:rPr>
        <w:drawing>
          <wp:inline distT="0" distB="0" distL="0" distR="0" wp14:anchorId="266C20C6" wp14:editId="2F7891CD">
            <wp:extent cx="5734050" cy="2889885"/>
            <wp:effectExtent l="0" t="0" r="0" b="0"/>
            <wp:docPr id="18" name="Picture 18" descr="Graph showing trends in the number of persons employed in the top 10 employing industries in Goulburn from 2001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showing trends in the number of persons employed in the top 10 employing industries in Goulburn from 2001 to 2020. A detailed description is provided via the link belo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4050" cy="2889885"/>
                    </a:xfrm>
                    <a:prstGeom prst="rect">
                      <a:avLst/>
                    </a:prstGeom>
                  </pic:spPr>
                </pic:pic>
              </a:graphicData>
            </a:graphic>
          </wp:inline>
        </w:drawing>
      </w:r>
    </w:p>
    <w:p w14:paraId="24B53017" w14:textId="4FB44F73" w:rsidR="00D11567" w:rsidRPr="00746A44" w:rsidRDefault="000677C2" w:rsidP="00392C86">
      <w:hyperlink w:anchor="_Figure_3_Goulburn" w:history="1">
        <w:r w:rsidR="003877EF" w:rsidRPr="00746A44">
          <w:rPr>
            <w:rStyle w:val="Hyperlink"/>
          </w:rPr>
          <w:t>Figure 3 Goulburn industr</w:t>
        </w:r>
        <w:r w:rsidR="003877EF" w:rsidRPr="00746A44">
          <w:rPr>
            <w:rStyle w:val="Hyperlink"/>
          </w:rPr>
          <w:t>y</w:t>
        </w:r>
        <w:r w:rsidR="003877EF" w:rsidRPr="00746A44">
          <w:rPr>
            <w:rStyle w:val="Hyperlink"/>
          </w:rPr>
          <w:t xml:space="preserve"> Employment – </w:t>
        </w:r>
        <w:r w:rsidR="003877EF" w:rsidRPr="00746A44">
          <w:rPr>
            <w:rStyle w:val="Hyperlink"/>
          </w:rPr>
          <w:t>L</w:t>
        </w:r>
        <w:r w:rsidR="003877EF" w:rsidRPr="00746A44">
          <w:rPr>
            <w:rStyle w:val="Hyperlink"/>
          </w:rPr>
          <w:t>ong A</w:t>
        </w:r>
        <w:r w:rsidR="003877EF" w:rsidRPr="00746A44">
          <w:rPr>
            <w:rStyle w:val="Hyperlink"/>
          </w:rPr>
          <w:t>l</w:t>
        </w:r>
        <w:r w:rsidR="003877EF" w:rsidRPr="00746A44">
          <w:rPr>
            <w:rStyle w:val="Hyperlink"/>
          </w:rPr>
          <w:t>ter</w:t>
        </w:r>
        <w:r w:rsidR="003877EF" w:rsidRPr="00746A44">
          <w:rPr>
            <w:rStyle w:val="Hyperlink"/>
          </w:rPr>
          <w:t>n</w:t>
        </w:r>
        <w:r w:rsidR="003877EF" w:rsidRPr="00746A44">
          <w:rPr>
            <w:rStyle w:val="Hyperlink"/>
          </w:rPr>
          <w:t>ate Text</w:t>
        </w:r>
      </w:hyperlink>
    </w:p>
    <w:p w14:paraId="5881FED4" w14:textId="77777777" w:rsidR="00BE53E4" w:rsidRPr="00746A44" w:rsidRDefault="00BE53E4" w:rsidP="00392C86">
      <w:pPr>
        <w:pStyle w:val="Heading2"/>
      </w:pPr>
      <w:bookmarkStart w:id="19" w:name="_Output_by_industry"/>
      <w:bookmarkStart w:id="20" w:name="_Toc106268259"/>
      <w:bookmarkEnd w:id="19"/>
      <w:r w:rsidRPr="00746A44">
        <w:t>Output by industry</w:t>
      </w:r>
      <w:bookmarkEnd w:id="20"/>
    </w:p>
    <w:p w14:paraId="0E1A0108" w14:textId="77777777" w:rsidR="00BE53E4" w:rsidRPr="00746A44" w:rsidRDefault="00BE53E4" w:rsidP="00392C86">
      <w:r w:rsidRPr="00746A44">
        <w:t>GVA across the region has steadily grown over the last 20 years with only some periods of minor decline around the Millennium Drought and Global Financial Crisis. The health care and social assistance sector saw strong and steady growth over the past two decades. Several key industries have faced periods of both growth and decline in the past 20 years. Manufacturing and construction have experienced large increases to GVA since 2015. The agriculture, forestry and fishing industry has been the largest contributor to the region’s GVA since 2001 but has experienced significant declines in output since 2015 due to dry seasonal conditions, high temporary water prices and transition in the dairy sector.</w:t>
      </w:r>
    </w:p>
    <w:p w14:paraId="6DBC2E8D" w14:textId="4B4135C8" w:rsidR="00561774" w:rsidRPr="00746A44" w:rsidRDefault="00561774" w:rsidP="00561774">
      <w:pPr>
        <w:pStyle w:val="Heading3"/>
      </w:pPr>
      <w:r w:rsidRPr="00746A44">
        <w:t>$6.4 billion Gross Value Added (GVA) (2020)</w:t>
      </w:r>
    </w:p>
    <w:p w14:paraId="1BFCBDE6" w14:textId="77777777" w:rsidR="00561774" w:rsidRPr="00561774" w:rsidRDefault="00561774" w:rsidP="00561774">
      <w:pPr>
        <w:rPr>
          <w:b/>
          <w:bCs/>
        </w:rPr>
      </w:pPr>
      <w:r w:rsidRPr="00561774">
        <w:rPr>
          <w:b/>
          <w:bCs/>
        </w:rPr>
        <w:t>Top sectors by GVA ($ million):</w:t>
      </w:r>
    </w:p>
    <w:tbl>
      <w:tblPr>
        <w:tblStyle w:val="TableGrid"/>
        <w:tblW w:w="0" w:type="auto"/>
        <w:tblLayout w:type="fixed"/>
        <w:tblLook w:val="04A0" w:firstRow="1" w:lastRow="0" w:firstColumn="1" w:lastColumn="0" w:noHBand="0" w:noVBand="1"/>
      </w:tblPr>
      <w:tblGrid>
        <w:gridCol w:w="425"/>
        <w:gridCol w:w="4248"/>
        <w:gridCol w:w="1276"/>
      </w:tblGrid>
      <w:tr w:rsidR="00561774" w:rsidRPr="00746A44" w14:paraId="5840194E" w14:textId="77777777" w:rsidTr="009E5D20">
        <w:tc>
          <w:tcPr>
            <w:tcW w:w="425" w:type="dxa"/>
          </w:tcPr>
          <w:p w14:paraId="4A0DDD79" w14:textId="50B47046" w:rsidR="00561774" w:rsidRPr="00746A44" w:rsidRDefault="00561774" w:rsidP="00561774">
            <w:pPr>
              <w:pStyle w:val="TableCopy"/>
            </w:pPr>
            <w:r w:rsidRPr="00746A44">
              <w:t>1</w:t>
            </w:r>
          </w:p>
        </w:tc>
        <w:tc>
          <w:tcPr>
            <w:tcW w:w="4248" w:type="dxa"/>
          </w:tcPr>
          <w:p w14:paraId="10F63849" w14:textId="77777777" w:rsidR="00561774" w:rsidRPr="00746A44" w:rsidRDefault="00561774" w:rsidP="00561774">
            <w:pPr>
              <w:pStyle w:val="TableCopy"/>
            </w:pPr>
            <w:r w:rsidRPr="00746A44">
              <w:t>Construction:</w:t>
            </w:r>
          </w:p>
        </w:tc>
        <w:tc>
          <w:tcPr>
            <w:tcW w:w="1276" w:type="dxa"/>
          </w:tcPr>
          <w:p w14:paraId="50DA0D61" w14:textId="77777777" w:rsidR="00561774" w:rsidRPr="00746A44" w:rsidRDefault="00561774" w:rsidP="00561774">
            <w:pPr>
              <w:pStyle w:val="TableCopy"/>
            </w:pPr>
            <w:r w:rsidRPr="00746A44">
              <w:t>$824.4</w:t>
            </w:r>
          </w:p>
        </w:tc>
      </w:tr>
      <w:tr w:rsidR="00561774" w:rsidRPr="00746A44" w14:paraId="6F38265F" w14:textId="77777777" w:rsidTr="009E5D20">
        <w:tc>
          <w:tcPr>
            <w:tcW w:w="425" w:type="dxa"/>
          </w:tcPr>
          <w:p w14:paraId="2E17A1B9" w14:textId="3EA29F78" w:rsidR="00561774" w:rsidRPr="00746A44" w:rsidRDefault="00561774" w:rsidP="00561774">
            <w:pPr>
              <w:pStyle w:val="TableCopy"/>
            </w:pPr>
            <w:r w:rsidRPr="00746A44">
              <w:t>2</w:t>
            </w:r>
          </w:p>
        </w:tc>
        <w:tc>
          <w:tcPr>
            <w:tcW w:w="4248" w:type="dxa"/>
          </w:tcPr>
          <w:p w14:paraId="5BA40E9F" w14:textId="77777777" w:rsidR="00561774" w:rsidRPr="00746A44" w:rsidRDefault="00561774" w:rsidP="00561774">
            <w:pPr>
              <w:pStyle w:val="TableCopy"/>
            </w:pPr>
            <w:r w:rsidRPr="00746A44">
              <w:t xml:space="preserve">Health care and social assistance: </w:t>
            </w:r>
          </w:p>
        </w:tc>
        <w:tc>
          <w:tcPr>
            <w:tcW w:w="1276" w:type="dxa"/>
          </w:tcPr>
          <w:p w14:paraId="3FD1D07D" w14:textId="77777777" w:rsidR="00561774" w:rsidRPr="00746A44" w:rsidRDefault="00561774" w:rsidP="00561774">
            <w:pPr>
              <w:pStyle w:val="TableCopy"/>
            </w:pPr>
            <w:r w:rsidRPr="00746A44">
              <w:t>$759.5</w:t>
            </w:r>
          </w:p>
        </w:tc>
      </w:tr>
      <w:tr w:rsidR="00561774" w:rsidRPr="00746A44" w14:paraId="1DDA8060" w14:textId="77777777" w:rsidTr="009E5D20">
        <w:tc>
          <w:tcPr>
            <w:tcW w:w="425" w:type="dxa"/>
          </w:tcPr>
          <w:p w14:paraId="5824F7FB" w14:textId="66E9AD07" w:rsidR="00561774" w:rsidRPr="00746A44" w:rsidRDefault="00561774" w:rsidP="00561774">
            <w:pPr>
              <w:pStyle w:val="TableCopy"/>
            </w:pPr>
            <w:r w:rsidRPr="00746A44">
              <w:t>3</w:t>
            </w:r>
          </w:p>
        </w:tc>
        <w:tc>
          <w:tcPr>
            <w:tcW w:w="4248" w:type="dxa"/>
          </w:tcPr>
          <w:p w14:paraId="1D4A4090" w14:textId="77777777" w:rsidR="00561774" w:rsidRPr="00746A44" w:rsidRDefault="00561774" w:rsidP="00561774">
            <w:pPr>
              <w:pStyle w:val="TableCopy"/>
            </w:pPr>
            <w:r w:rsidRPr="00746A44">
              <w:t>Manufacturing:</w:t>
            </w:r>
          </w:p>
        </w:tc>
        <w:tc>
          <w:tcPr>
            <w:tcW w:w="1276" w:type="dxa"/>
          </w:tcPr>
          <w:p w14:paraId="449B88C3" w14:textId="77777777" w:rsidR="00561774" w:rsidRPr="00746A44" w:rsidRDefault="00561774" w:rsidP="00561774">
            <w:pPr>
              <w:pStyle w:val="TableCopy"/>
            </w:pPr>
            <w:r w:rsidRPr="00746A44">
              <w:t>$758.1</w:t>
            </w:r>
          </w:p>
        </w:tc>
      </w:tr>
      <w:tr w:rsidR="00561774" w:rsidRPr="00746A44" w14:paraId="5B8E68CB" w14:textId="77777777" w:rsidTr="009E5D20">
        <w:tc>
          <w:tcPr>
            <w:tcW w:w="425" w:type="dxa"/>
          </w:tcPr>
          <w:p w14:paraId="627BAD0D" w14:textId="69632BE3" w:rsidR="00561774" w:rsidRPr="00746A44" w:rsidRDefault="00561774" w:rsidP="00561774">
            <w:pPr>
              <w:pStyle w:val="TableCopy"/>
            </w:pPr>
            <w:r w:rsidRPr="00746A44">
              <w:t>4</w:t>
            </w:r>
          </w:p>
        </w:tc>
        <w:tc>
          <w:tcPr>
            <w:tcW w:w="4248" w:type="dxa"/>
          </w:tcPr>
          <w:p w14:paraId="3DAAC52F" w14:textId="77777777" w:rsidR="00561774" w:rsidRPr="00746A44" w:rsidRDefault="00561774" w:rsidP="00561774">
            <w:pPr>
              <w:pStyle w:val="TableCopy"/>
            </w:pPr>
            <w:r w:rsidRPr="00746A44">
              <w:t>Agriculture, forestry and fishing:</w:t>
            </w:r>
          </w:p>
        </w:tc>
        <w:tc>
          <w:tcPr>
            <w:tcW w:w="1276" w:type="dxa"/>
          </w:tcPr>
          <w:p w14:paraId="5B5B6068" w14:textId="77777777" w:rsidR="00561774" w:rsidRPr="00746A44" w:rsidRDefault="00561774" w:rsidP="00561774">
            <w:pPr>
              <w:pStyle w:val="TableCopy"/>
            </w:pPr>
            <w:r w:rsidRPr="00746A44">
              <w:t>$750.5</w:t>
            </w:r>
          </w:p>
        </w:tc>
      </w:tr>
      <w:tr w:rsidR="00561774" w:rsidRPr="00746A44" w14:paraId="0006FFFF" w14:textId="77777777" w:rsidTr="009E5D20">
        <w:tc>
          <w:tcPr>
            <w:tcW w:w="425" w:type="dxa"/>
          </w:tcPr>
          <w:p w14:paraId="01572CFC" w14:textId="7B8F20EB" w:rsidR="00561774" w:rsidRPr="00746A44" w:rsidRDefault="00561774" w:rsidP="00561774">
            <w:pPr>
              <w:pStyle w:val="TableCopy"/>
            </w:pPr>
            <w:r w:rsidRPr="00746A44">
              <w:t>5</w:t>
            </w:r>
          </w:p>
        </w:tc>
        <w:tc>
          <w:tcPr>
            <w:tcW w:w="4248" w:type="dxa"/>
          </w:tcPr>
          <w:p w14:paraId="08656EFB" w14:textId="77777777" w:rsidR="00561774" w:rsidRPr="00746A44" w:rsidRDefault="00561774" w:rsidP="00561774">
            <w:pPr>
              <w:pStyle w:val="TableCopy"/>
            </w:pPr>
            <w:r w:rsidRPr="00746A44">
              <w:t>Education and training:</w:t>
            </w:r>
          </w:p>
        </w:tc>
        <w:tc>
          <w:tcPr>
            <w:tcW w:w="1276" w:type="dxa"/>
          </w:tcPr>
          <w:p w14:paraId="365F45D6" w14:textId="77777777" w:rsidR="00561774" w:rsidRPr="00746A44" w:rsidRDefault="00561774" w:rsidP="00561774">
            <w:pPr>
              <w:pStyle w:val="TableCopy"/>
            </w:pPr>
            <w:r w:rsidRPr="00746A44">
              <w:t>$462.9</w:t>
            </w:r>
          </w:p>
        </w:tc>
      </w:tr>
    </w:tbl>
    <w:p w14:paraId="27977BF5" w14:textId="77777777" w:rsidR="00561774" w:rsidRPr="00746A44" w:rsidRDefault="00561774" w:rsidP="00561774">
      <w:pPr>
        <w:pStyle w:val="NoSpacing"/>
        <w:rPr>
          <w:lang w:val="en-AU"/>
        </w:rPr>
      </w:pPr>
    </w:p>
    <w:p w14:paraId="317BDD93" w14:textId="77777777" w:rsidR="00561774" w:rsidRPr="00561774" w:rsidRDefault="00561774" w:rsidP="005B3671">
      <w:pPr>
        <w:keepNext/>
        <w:rPr>
          <w:b/>
          <w:bCs/>
        </w:rPr>
      </w:pPr>
      <w:r w:rsidRPr="00561774">
        <w:rPr>
          <w:b/>
          <w:bCs/>
        </w:rPr>
        <w:lastRenderedPageBreak/>
        <w:t>Figure 4: Goulburn industry output (Gross Value Add) (2001-20)</w:t>
      </w:r>
    </w:p>
    <w:p w14:paraId="34F979AF" w14:textId="32F489EF" w:rsidR="00C779E9" w:rsidRPr="00746A44" w:rsidRDefault="00F2349E" w:rsidP="00C779E9">
      <w:r>
        <w:rPr>
          <w:noProof/>
        </w:rPr>
        <w:drawing>
          <wp:inline distT="0" distB="0" distL="0" distR="0" wp14:anchorId="6A5C72CF" wp14:editId="5C08D2A5">
            <wp:extent cx="5734050" cy="3272790"/>
            <wp:effectExtent l="0" t="0" r="0" b="0"/>
            <wp:docPr id="19" name="Picture 19" descr="Graph showing trends in the top 10 gross value add (GVA) industries in Goulburn from 2001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 showing trends in the top 10 gross value add (GVA) industries in Goulburn from 2001 to 2020. A detailed description is provided via the link below."/>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4050" cy="3272790"/>
                    </a:xfrm>
                    <a:prstGeom prst="rect">
                      <a:avLst/>
                    </a:prstGeom>
                  </pic:spPr>
                </pic:pic>
              </a:graphicData>
            </a:graphic>
          </wp:inline>
        </w:drawing>
      </w:r>
    </w:p>
    <w:p w14:paraId="74D37257" w14:textId="69E78D43" w:rsidR="00BE53E4" w:rsidRPr="00746A44" w:rsidRDefault="000677C2" w:rsidP="00D76A3A">
      <w:hyperlink w:anchor="_Figure_4_Goulburn" w:history="1">
        <w:r w:rsidR="005B3671" w:rsidRPr="00746A44">
          <w:rPr>
            <w:rStyle w:val="Hyperlink"/>
          </w:rPr>
          <w:t>Figure 4 Goulburn industry output (gross value add) – Long Alternate Text</w:t>
        </w:r>
      </w:hyperlink>
    </w:p>
    <w:p w14:paraId="185CB131" w14:textId="5EEBFABB" w:rsidR="005B3671" w:rsidRPr="00746A44" w:rsidRDefault="005B3671" w:rsidP="005B3671">
      <w:pPr>
        <w:pStyle w:val="Source"/>
      </w:pPr>
      <w:bookmarkStart w:id="21" w:name="Fig_4"/>
      <w:bookmarkEnd w:id="21"/>
      <w:r w:rsidRPr="00746A44">
        <w:t>National Institute of Economic and Industry Research, 2020</w:t>
      </w:r>
    </w:p>
    <w:p w14:paraId="0BF87F08" w14:textId="52AA6077" w:rsidR="005B3671" w:rsidRPr="00746A44" w:rsidRDefault="005B3671" w:rsidP="005B3671">
      <w:pPr>
        <w:pStyle w:val="Heading3"/>
      </w:pPr>
      <w:r w:rsidRPr="00746A44">
        <w:t>Regional exports</w:t>
      </w:r>
    </w:p>
    <w:p w14:paraId="572DFA9F" w14:textId="052EDDDC" w:rsidR="005B3671" w:rsidRPr="005B3671" w:rsidRDefault="005B3671" w:rsidP="005B3671">
      <w:r w:rsidRPr="005B3671">
        <w:t xml:space="preserve">International export value from the region has steadily increased over the past decade from $812.2 million in 2010 to $1.2 billion in 2020. Top export commodities in 2020 include: </w:t>
      </w:r>
    </w:p>
    <w:p w14:paraId="19F47FC1" w14:textId="77777777" w:rsidR="005B3671" w:rsidRPr="00746A44" w:rsidRDefault="005B3671" w:rsidP="003877EF">
      <w:pPr>
        <w:pStyle w:val="Numbered"/>
        <w:numPr>
          <w:ilvl w:val="0"/>
          <w:numId w:val="39"/>
        </w:numPr>
      </w:pPr>
      <w:r w:rsidRPr="00746A44">
        <w:t xml:space="preserve">Manufacturing, valued at $640.0 million </w:t>
      </w:r>
    </w:p>
    <w:p w14:paraId="53D5C85C" w14:textId="3B2CD73F" w:rsidR="005B3671" w:rsidRPr="00746A44" w:rsidRDefault="005B3671" w:rsidP="00FF70C2">
      <w:pPr>
        <w:pStyle w:val="ListParagraph"/>
        <w:numPr>
          <w:ilvl w:val="0"/>
          <w:numId w:val="40"/>
        </w:numPr>
      </w:pPr>
      <w:r w:rsidRPr="00746A44">
        <w:t xml:space="preserve">food product manufacturing valued at $544.0 million (accounts for 85.6 per </w:t>
      </w:r>
      <w:r w:rsidR="00746A44" w:rsidRPr="00746A44">
        <w:t>c</w:t>
      </w:r>
      <w:r w:rsidRPr="00746A44">
        <w:t xml:space="preserve">ent of the industry value) </w:t>
      </w:r>
    </w:p>
    <w:p w14:paraId="3B867E3C" w14:textId="77777777" w:rsidR="00746A44" w:rsidRPr="00746A44" w:rsidRDefault="005B3671" w:rsidP="003877EF">
      <w:pPr>
        <w:pStyle w:val="ListParagraph"/>
        <w:numPr>
          <w:ilvl w:val="0"/>
          <w:numId w:val="40"/>
        </w:numPr>
      </w:pPr>
      <w:r w:rsidRPr="005B3671">
        <w:t xml:space="preserve">primary metal and metal product manufacturing valued at $20.2 million </w:t>
      </w:r>
    </w:p>
    <w:p w14:paraId="462AAA03" w14:textId="424A680C" w:rsidR="005B3671" w:rsidRPr="005B3671" w:rsidRDefault="005B3671" w:rsidP="003877EF">
      <w:pPr>
        <w:pStyle w:val="ListParagraph"/>
        <w:numPr>
          <w:ilvl w:val="0"/>
          <w:numId w:val="40"/>
        </w:numPr>
      </w:pPr>
      <w:r w:rsidRPr="005B3671">
        <w:t>basic chemical and chemical product valued at $19.4 million</w:t>
      </w:r>
    </w:p>
    <w:p w14:paraId="6DC92029" w14:textId="77777777" w:rsidR="005B3671" w:rsidRPr="005B3671" w:rsidRDefault="005B3671" w:rsidP="00746A44">
      <w:pPr>
        <w:pStyle w:val="Numbered"/>
        <w:numPr>
          <w:ilvl w:val="0"/>
          <w:numId w:val="39"/>
        </w:numPr>
      </w:pPr>
      <w:r w:rsidRPr="005B3671">
        <w:t xml:space="preserve">Agriculture, valued at $300 million </w:t>
      </w:r>
    </w:p>
    <w:p w14:paraId="57E3B463" w14:textId="31A59086" w:rsidR="005B3671" w:rsidRPr="005B3671" w:rsidRDefault="005B3671" w:rsidP="00746A44">
      <w:pPr>
        <w:pStyle w:val="Numbered"/>
        <w:numPr>
          <w:ilvl w:val="0"/>
          <w:numId w:val="39"/>
        </w:numPr>
      </w:pPr>
      <w:r w:rsidRPr="005B3671">
        <w:t xml:space="preserve">Accommodation and Food Services, worth $60.6 million </w:t>
      </w:r>
    </w:p>
    <w:p w14:paraId="558C1E98" w14:textId="37A63E85" w:rsidR="005B3671" w:rsidRPr="005B3671" w:rsidRDefault="005B3671" w:rsidP="00746A44">
      <w:pPr>
        <w:pStyle w:val="Numbered"/>
        <w:numPr>
          <w:ilvl w:val="0"/>
          <w:numId w:val="39"/>
        </w:numPr>
      </w:pPr>
      <w:r w:rsidRPr="005B3671">
        <w:t xml:space="preserve">Transport, postal and warehousing, worth $41.8 million and </w:t>
      </w:r>
    </w:p>
    <w:p w14:paraId="7B7E84E2" w14:textId="77777777" w:rsidR="005B3671" w:rsidRPr="005B3671" w:rsidRDefault="005B3671" w:rsidP="00746A44">
      <w:pPr>
        <w:pStyle w:val="Numbered"/>
        <w:numPr>
          <w:ilvl w:val="0"/>
          <w:numId w:val="39"/>
        </w:numPr>
      </w:pPr>
      <w:r w:rsidRPr="005B3671">
        <w:t>Wholesale Trade, worth $38.6 million.</w:t>
      </w:r>
    </w:p>
    <w:p w14:paraId="3FBCBFDF" w14:textId="638B3861" w:rsidR="005B3671" w:rsidRPr="00746A44" w:rsidRDefault="005B3671" w:rsidP="00746A44">
      <w:pPr>
        <w:pStyle w:val="Heading1"/>
      </w:pPr>
      <w:bookmarkStart w:id="22" w:name="_Toc106268260"/>
      <w:r w:rsidRPr="00746A44">
        <w:lastRenderedPageBreak/>
        <w:t>03</w:t>
      </w:r>
      <w:r w:rsidR="00746A44" w:rsidRPr="00746A44">
        <w:t xml:space="preserve"> </w:t>
      </w:r>
      <w:r w:rsidRPr="00746A44">
        <w:t>Comparative advantage</w:t>
      </w:r>
      <w:bookmarkEnd w:id="22"/>
    </w:p>
    <w:p w14:paraId="4719ABE6" w14:textId="77777777" w:rsidR="005B3671" w:rsidRPr="00746A44" w:rsidRDefault="005B3671" w:rsidP="00C779E9">
      <w:pPr>
        <w:keepLines/>
      </w:pPr>
      <w:r w:rsidRPr="00746A44">
        <w:t>For the purposes of the REDS, ‘comparative advantage’ is defined simply as a description of what the region does well compared to other regions. This includes both the relative competitiveness of the region’s businesses as well as cultural, social and environmental factors.</w:t>
      </w:r>
    </w:p>
    <w:p w14:paraId="3EE460E2" w14:textId="77777777" w:rsidR="005B3671" w:rsidRPr="00746A44" w:rsidRDefault="005B3671" w:rsidP="00746A44">
      <w:r w:rsidRPr="00746A44">
        <w:t xml:space="preserve">Contemporary place-based development emphasises the importance of local endowments as a driver of local comparative advantage. In economic terms, endowments refer to any natural, human, cultural and built resources present in a place which can be harnessed to support economic activity. Regional economic strengths can also be identified using other measures including location quotient analysis, shift share analysis and industry cluster analysis. A comprehensive assessment of these measures is included in the </w:t>
      </w:r>
      <w:r w:rsidRPr="00746A44">
        <w:rPr>
          <w:i/>
          <w:iCs/>
        </w:rPr>
        <w:t>Goulburn Regional Economic Development Strategy – Supporting Analysis</w:t>
      </w:r>
      <w:r w:rsidRPr="00746A44">
        <w:t xml:space="preserve">. </w:t>
      </w:r>
    </w:p>
    <w:p w14:paraId="0796BDD0" w14:textId="5399FD9B" w:rsidR="005B3671" w:rsidRPr="00746A44" w:rsidRDefault="005B3671" w:rsidP="00746A44">
      <w:pPr>
        <w:pStyle w:val="Heading2"/>
      </w:pPr>
      <w:bookmarkStart w:id="23" w:name="_Toc106268261"/>
      <w:r w:rsidRPr="00746A44">
        <w:t>3.1</w:t>
      </w:r>
      <w:r w:rsidR="00746A44" w:rsidRPr="00746A44">
        <w:t xml:space="preserve"> </w:t>
      </w:r>
      <w:r w:rsidRPr="00746A44">
        <w:t>Endowments</w:t>
      </w:r>
      <w:bookmarkEnd w:id="23"/>
    </w:p>
    <w:p w14:paraId="3CFC7B9A" w14:textId="77777777" w:rsidR="005B3671" w:rsidRPr="00746A44" w:rsidRDefault="005B3671" w:rsidP="00746A44">
      <w:pPr>
        <w:pStyle w:val="Heading3"/>
      </w:pPr>
      <w:r w:rsidRPr="00746A44">
        <w:t>Natural endowments</w:t>
      </w:r>
    </w:p>
    <w:p w14:paraId="3D1E8EC6" w14:textId="77777777" w:rsidR="005B3671" w:rsidRPr="00746A44" w:rsidRDefault="005B3671" w:rsidP="00746A44">
      <w:pPr>
        <w:pStyle w:val="Heading4"/>
      </w:pPr>
      <w:r w:rsidRPr="00746A44">
        <w:t>Fertile land and water access</w:t>
      </w:r>
    </w:p>
    <w:p w14:paraId="585814E0" w14:textId="77777777" w:rsidR="005B3671" w:rsidRPr="00746A44" w:rsidRDefault="005B3671" w:rsidP="00746A44">
      <w:r w:rsidRPr="00746A44">
        <w:t xml:space="preserve">Most land (78 per cent) in the Goulburn region is used for primary production which supports horticulture, dairy, cropping and livestock grazing. The region has fertile alluvial soils and significant water assets which include Goulburn, Broken, Murray, Campaspe and Ovens Rivers and Broken Creek. These water assets support storage at Eildon and extensive irrigation infrastructure, including in the Goulburn Murray Irrigation District. </w:t>
      </w:r>
    </w:p>
    <w:p w14:paraId="4625B223" w14:textId="77777777" w:rsidR="005B3671" w:rsidRPr="00746A44" w:rsidRDefault="005B3671" w:rsidP="00746A44">
      <w:pPr>
        <w:pStyle w:val="Heading4"/>
      </w:pPr>
      <w:r w:rsidRPr="00746A44">
        <w:t>Environmental assets</w:t>
      </w:r>
    </w:p>
    <w:p w14:paraId="2F2FBD9C" w14:textId="77777777" w:rsidR="005B3671" w:rsidRPr="005B3671" w:rsidRDefault="005B3671" w:rsidP="005B3671">
      <w:r w:rsidRPr="005B3671">
        <w:t xml:space="preserve">Natural assets underpin opportunities in the Goulburn region’s nature tourism and renewable energy sectors. Across the region, there are five National Parks and a further seven State and Regional Parks. Significant natural assets include Lake Eildon, the Cathedral Ranges and the Barmah National Park, which hosts cultural and environmentally significant Ramsar wetlands site. River systems, sun hours, wind resources and biowaste (mostly from agricultural and forestry activities) support opportunities in the renewable energy sector.  </w:t>
      </w:r>
    </w:p>
    <w:p w14:paraId="24C1D796" w14:textId="77777777" w:rsidR="005B3671" w:rsidRPr="00746A44" w:rsidRDefault="005B3671" w:rsidP="00746A44">
      <w:pPr>
        <w:pStyle w:val="Heading3"/>
      </w:pPr>
      <w:r w:rsidRPr="00746A44">
        <w:t>Cultural endowments</w:t>
      </w:r>
    </w:p>
    <w:p w14:paraId="3B784AFE" w14:textId="77777777" w:rsidR="005B3671" w:rsidRPr="00746A44" w:rsidRDefault="005B3671" w:rsidP="00746A44">
      <w:pPr>
        <w:pStyle w:val="Heading4"/>
      </w:pPr>
      <w:r w:rsidRPr="00746A44">
        <w:t>Aboriginal heritage</w:t>
      </w:r>
    </w:p>
    <w:p w14:paraId="10E1C047" w14:textId="77777777" w:rsidR="005B3671" w:rsidRPr="005B3671" w:rsidRDefault="005B3671" w:rsidP="005B3671">
      <w:r w:rsidRPr="005B3671">
        <w:t xml:space="preserve">Greater Shepparton has one of the largest Aboriginal populations in Victoria, which contributes to the region’s cultural and business opportunities. Important sites on the lands of the Yorta </w:t>
      </w:r>
      <w:proofErr w:type="spellStart"/>
      <w:r w:rsidRPr="005B3671">
        <w:t>Yorta</w:t>
      </w:r>
      <w:proofErr w:type="spellEnd"/>
      <w:r w:rsidRPr="005B3671">
        <w:t xml:space="preserve"> people span the Victorian and New South Wales (NSW) borders and include a range of forest, wildlife reserves and waterways. A Joint Management Plan for Barmah National Park between the Victorian Government and the Yorta </w:t>
      </w:r>
      <w:proofErr w:type="spellStart"/>
      <w:r w:rsidRPr="005B3671">
        <w:t>Yorta</w:t>
      </w:r>
      <w:proofErr w:type="spellEnd"/>
      <w:r w:rsidRPr="005B3671">
        <w:t xml:space="preserve"> Nation recognises Yorta </w:t>
      </w:r>
      <w:proofErr w:type="spellStart"/>
      <w:r w:rsidRPr="005B3671">
        <w:t>Yorta</w:t>
      </w:r>
      <w:proofErr w:type="spellEnd"/>
      <w:r w:rsidRPr="005B3671">
        <w:t xml:space="preserve"> as the Traditional Owners of the area and enables Yorta </w:t>
      </w:r>
      <w:proofErr w:type="spellStart"/>
      <w:r w:rsidRPr="005B3671">
        <w:t>Yorta</w:t>
      </w:r>
      <w:proofErr w:type="spellEnd"/>
      <w:r w:rsidRPr="005B3671">
        <w:t xml:space="preserve"> to share responsibility for and participate in the management of the park. Aboriginal art is showcased throughout the region. The Aboriginal Street Art Project in Shepparton is a collaborative effort between local </w:t>
      </w:r>
      <w:r w:rsidRPr="005B3671">
        <w:lastRenderedPageBreak/>
        <w:t xml:space="preserve">government, service providers and the </w:t>
      </w:r>
      <w:proofErr w:type="spellStart"/>
      <w:r w:rsidRPr="005B3671">
        <w:t>Rumbalara</w:t>
      </w:r>
      <w:proofErr w:type="spellEnd"/>
      <w:r w:rsidRPr="005B3671">
        <w:t xml:space="preserve"> Cooperative, Yorta </w:t>
      </w:r>
      <w:proofErr w:type="spellStart"/>
      <w:r w:rsidRPr="005B3671">
        <w:t>Yorta</w:t>
      </w:r>
      <w:proofErr w:type="spellEnd"/>
      <w:r w:rsidRPr="005B3671">
        <w:t xml:space="preserve"> Nation Aboriginal Corporation and local Aboriginal communities. It aims to celebrate the local Aboriginal history and culture within the region by recognising ancestors and significant elders through street art. The Shepparton Arts Museum (SAM) includes a focus on Aboriginal and Torres Strait Islander art and the Mitchelton Gallery of Aboriginal Art in Nagambie exhibits works from a range of Aboriginal communities across Australia, including the local Taungurung People. </w:t>
      </w:r>
    </w:p>
    <w:p w14:paraId="3F9A1AA4" w14:textId="77777777" w:rsidR="005B3671" w:rsidRPr="005B3671" w:rsidRDefault="005B3671" w:rsidP="00746A44">
      <w:pPr>
        <w:pStyle w:val="Heading3"/>
      </w:pPr>
      <w:r w:rsidRPr="005B3671">
        <w:t>Built endowments</w:t>
      </w:r>
    </w:p>
    <w:p w14:paraId="15FCDDEC" w14:textId="77777777" w:rsidR="005B3671" w:rsidRPr="005B3671" w:rsidRDefault="005B3671" w:rsidP="00746A44">
      <w:pPr>
        <w:pStyle w:val="Heading4"/>
      </w:pPr>
      <w:r w:rsidRPr="005B3671">
        <w:t>The GMID</w:t>
      </w:r>
    </w:p>
    <w:p w14:paraId="20DA6022" w14:textId="77777777" w:rsidR="005B3671" w:rsidRPr="005B3671" w:rsidRDefault="005B3671" w:rsidP="00746A44">
      <w:r w:rsidRPr="005B3671">
        <w:t>The GMID underpins the region’s status as Australia’s ‘food bowl’. The GMID is the largest irrigation system in Victoria, covering 9,950 square kilometres and accounting for more than 70 per cent of water stored in Victoria and 90 per cent of water used in irrigation across the state. Recent dry season conditions and high temporary water prices have affected irrigators in the region, but the GMID remains a critical asset to the future security of agriculture in the region. The $2 billion Connections Project, funded by the Victorian and Australian Governments, will generate water savings and boost irrigator productivity in northern Victoria.</w:t>
      </w:r>
    </w:p>
    <w:p w14:paraId="39E3ECA3" w14:textId="77777777" w:rsidR="005B3671" w:rsidRPr="005B3671" w:rsidRDefault="005B3671" w:rsidP="00746A44">
      <w:pPr>
        <w:pStyle w:val="Heading4"/>
      </w:pPr>
      <w:r w:rsidRPr="005B3671">
        <w:t>Food manufacturing hub</w:t>
      </w:r>
    </w:p>
    <w:p w14:paraId="77F9EEAC" w14:textId="77777777" w:rsidR="005B3671" w:rsidRPr="005B3671" w:rsidRDefault="005B3671" w:rsidP="005B3671">
      <w:r w:rsidRPr="005B3671">
        <w:t xml:space="preserve">Greater Shepparton is an important city in Australia’s food bowl with strong fruit and dairy industries, significant processing infrastructure and capabilities and transport links to Melbourne and Brisbane. Several important food manufacturing companies have establishing operations in the region, creating a cluster of specialised infrastructure and workers. </w:t>
      </w:r>
    </w:p>
    <w:p w14:paraId="4A4624EF" w14:textId="77777777" w:rsidR="005B3671" w:rsidRPr="005B3671" w:rsidRDefault="005B3671" w:rsidP="00746A44">
      <w:pPr>
        <w:pStyle w:val="Heading4"/>
      </w:pPr>
      <w:r w:rsidRPr="005B3671">
        <w:t>Transport connections</w:t>
      </w:r>
    </w:p>
    <w:p w14:paraId="0003C6C2" w14:textId="77777777" w:rsidR="005B3671" w:rsidRPr="005B3671" w:rsidRDefault="005B3671" w:rsidP="005B3671">
      <w:r w:rsidRPr="005B3671">
        <w:t xml:space="preserve">Located centrally in the State and between two major domestic markets – Melbourne and Sydney – the region is strategically positioned to reach domestic and international markets. By road most major centres in Victoria are only a few hours from Goulburn, and the southern parts of the region also have train connections to Melbourne. Strong transport networks have supported the region’s international exports to grow from $812.2 million in 2010 to $1.2 billion in 2020, primarily driven by export of manufactured goods. The extensive transport networks include two major rail corridors and six highway connections, including the Hume Freeway and Midland Highway, which connect the region with Melbourne’s air and </w:t>
      </w:r>
      <w:proofErr w:type="gramStart"/>
      <w:r w:rsidRPr="005B3671">
        <w:t>sea ports</w:t>
      </w:r>
      <w:proofErr w:type="gramEnd"/>
      <w:r w:rsidRPr="005B3671">
        <w:t>. Mangalore Airport, currently an aviation and training facility, has the potential to be a significant intermodal transport hub for the region.</w:t>
      </w:r>
    </w:p>
    <w:p w14:paraId="2BECC377" w14:textId="77777777" w:rsidR="005B3671" w:rsidRPr="005B3671" w:rsidRDefault="005B3671" w:rsidP="00746A44">
      <w:pPr>
        <w:pStyle w:val="Heading4"/>
      </w:pPr>
      <w:r w:rsidRPr="005B3671">
        <w:t xml:space="preserve">Tertiary education institutions </w:t>
      </w:r>
    </w:p>
    <w:p w14:paraId="35136E8B" w14:textId="77777777" w:rsidR="005B3671" w:rsidRPr="005B3671" w:rsidRDefault="005B3671" w:rsidP="005B3671">
      <w:r w:rsidRPr="005B3671">
        <w:t xml:space="preserve">The region is home to TAFE, University and training campuses that offer pathways to higher education in Melbourne and throughout the region. Goulburn Ovens Institute of TAFE (GOTAFE) offer over 250 courses and pathways to La Trobe and Charles Sturt University. GOTAFE hosts campuses in Seymour, Shepparton and Wallan. University campuses include University of Melbourne’s Dookie agricultural college and Rural Clinical School in Shepparton, and La Trobe University in Shepparton.  </w:t>
      </w:r>
    </w:p>
    <w:p w14:paraId="4584A8A5" w14:textId="77777777" w:rsidR="005B3671" w:rsidRPr="005B3671" w:rsidRDefault="005B3671" w:rsidP="00746A44">
      <w:pPr>
        <w:pStyle w:val="Heading4"/>
      </w:pPr>
      <w:r w:rsidRPr="005B3671">
        <w:lastRenderedPageBreak/>
        <w:t xml:space="preserve">Transmission infrastructure </w:t>
      </w:r>
    </w:p>
    <w:p w14:paraId="0D46917B" w14:textId="4B6D3939" w:rsidR="005B3671" w:rsidRPr="005B3671" w:rsidRDefault="005B3671" w:rsidP="005B3671">
      <w:r w:rsidRPr="005B3671">
        <w:t xml:space="preserve">The Hume region, which includes Goulburn, has two main high voltage transmission lines and five major electrical terminal stations. This infrastructure has supported renewables growth to date and has capacity for future augmentation. The Victorian Central North Renewable Energy Zone is within the Goulburn </w:t>
      </w:r>
      <w:proofErr w:type="gramStart"/>
      <w:r w:rsidRPr="005B3671">
        <w:t>region, and</w:t>
      </w:r>
      <w:proofErr w:type="gramEnd"/>
      <w:r w:rsidRPr="005B3671">
        <w:t xml:space="preserve"> has been identified for potential investments via minor augmentations to add network capacity and avoid generator curtailment due to network thermal limitations.</w:t>
      </w:r>
    </w:p>
    <w:p w14:paraId="6747DB12" w14:textId="77777777" w:rsidR="005B3671" w:rsidRPr="005B3671" w:rsidRDefault="005B3671" w:rsidP="00746A44">
      <w:pPr>
        <w:pStyle w:val="Heading3"/>
      </w:pPr>
      <w:r w:rsidRPr="005B3671">
        <w:t>Human endowments</w:t>
      </w:r>
    </w:p>
    <w:p w14:paraId="4AAC3501" w14:textId="77777777" w:rsidR="005B3671" w:rsidRPr="005B3671" w:rsidRDefault="005B3671" w:rsidP="00746A44">
      <w:pPr>
        <w:pStyle w:val="Heading4"/>
      </w:pPr>
      <w:r w:rsidRPr="005B3671">
        <w:t xml:space="preserve">Culture of resilience </w:t>
      </w:r>
    </w:p>
    <w:p w14:paraId="4B7A3DAE" w14:textId="77777777" w:rsidR="005B3671" w:rsidRPr="005B3671" w:rsidRDefault="005B3671" w:rsidP="005B3671">
      <w:r w:rsidRPr="005B3671">
        <w:t xml:space="preserve">In the face of significant change across the region, leaders in Goulburn are seeking to shift from a ‘persistence’ mindset to an active ‘adaptation and transformation mindset’. The Regional Resilience Taskforce acts as the custodians of the Goulburn Murray Resilience Strategy and translates the region’s shared vision and voice into resilience building action. </w:t>
      </w:r>
    </w:p>
    <w:p w14:paraId="2B9D1FA4" w14:textId="77777777" w:rsidR="005B3671" w:rsidRPr="005B3671" w:rsidRDefault="005B3671" w:rsidP="00746A44">
      <w:pPr>
        <w:pStyle w:val="Heading4"/>
      </w:pPr>
      <w:r w:rsidRPr="005B3671">
        <w:t xml:space="preserve">Community energy groups </w:t>
      </w:r>
    </w:p>
    <w:p w14:paraId="45D3B1D7" w14:textId="3839222A" w:rsidR="005B3671" w:rsidRPr="005B3671" w:rsidRDefault="005B3671" w:rsidP="005B3671">
      <w:r w:rsidRPr="005B3671">
        <w:t xml:space="preserve">The Hume region, which includes Goulburn, has the highest number of community energy groups within a single region in Australia. Community energy groups manage community energy projects to benefit the local region. This contributes to a strong social licence for renewable energy activities and developments.  </w:t>
      </w:r>
    </w:p>
    <w:p w14:paraId="655A6815" w14:textId="77777777" w:rsidR="005B3671" w:rsidRPr="005B3671" w:rsidRDefault="005B3671" w:rsidP="00746A44">
      <w:pPr>
        <w:pStyle w:val="Heading4"/>
      </w:pPr>
      <w:r w:rsidRPr="005B3671">
        <w:t>Innovative agricultural workforce</w:t>
      </w:r>
    </w:p>
    <w:p w14:paraId="5857EBCF" w14:textId="02E072AA" w:rsidR="005B3671" w:rsidRPr="005B3671" w:rsidRDefault="005B3671" w:rsidP="005B3671">
      <w:r w:rsidRPr="005B3671">
        <w:t xml:space="preserve">Structural changes across the agricultural sector will increase demand for workers with technical, business and multi-disciplinary skills. The region has access to skilled agricultural workers and strong agricultural training facilities to prepare workers of the future. Livestock farmers are the largest employing occupation in the region and crop farmers are the seventh. </w:t>
      </w:r>
    </w:p>
    <w:p w14:paraId="3FFE398B" w14:textId="24EC22A8" w:rsidR="005B3671" w:rsidRPr="005B3671" w:rsidRDefault="005B3671" w:rsidP="00746A44">
      <w:pPr>
        <w:pStyle w:val="Heading2"/>
      </w:pPr>
      <w:bookmarkStart w:id="24" w:name="_Toc106268262"/>
      <w:r w:rsidRPr="005B3671">
        <w:t>3.2</w:t>
      </w:r>
      <w:r w:rsidR="00746A44">
        <w:t xml:space="preserve"> </w:t>
      </w:r>
      <w:r w:rsidRPr="005B3671">
        <w:t>Revealed industry specialisation</w:t>
      </w:r>
      <w:bookmarkEnd w:id="24"/>
      <w:r w:rsidRPr="005B3671">
        <w:t xml:space="preserve"> </w:t>
      </w:r>
    </w:p>
    <w:p w14:paraId="16F25F11" w14:textId="77777777" w:rsidR="005B3671" w:rsidRPr="005B3671" w:rsidRDefault="005B3671" w:rsidP="005B3671">
      <w:r w:rsidRPr="005B3671">
        <w:t xml:space="preserve">Location Quotient (LQ) analysis provides further insight into the local economy’s underlying structure and comparative advantages that may not be evident from a region’s endowments. This form of analysis compares an industry’s size and growth (as measured by employment and output) as a proportion of total economic activity, relative to the Victorian average. The higher the LQ, the more concentrated, and therefore significant, an industry is to the local economy relative to Victoria on average. Scores above 1.25 are considered to indicate notable specialisation compared to the rest of the state. Further analysis is provided in the </w:t>
      </w:r>
      <w:r w:rsidRPr="005B3671">
        <w:rPr>
          <w:i/>
          <w:iCs/>
        </w:rPr>
        <w:t>Goulburn Regional Economic Development Strategy – Supporting Analysis</w:t>
      </w:r>
      <w:r w:rsidRPr="005B3671">
        <w:t xml:space="preserve">. </w:t>
      </w:r>
    </w:p>
    <w:p w14:paraId="526880B9" w14:textId="77777777" w:rsidR="005B3671" w:rsidRPr="005B3671" w:rsidRDefault="005B3671" w:rsidP="00CB6592">
      <w:pPr>
        <w:pStyle w:val="Heading3"/>
      </w:pPr>
      <w:r w:rsidRPr="005B3671">
        <w:lastRenderedPageBreak/>
        <w:t xml:space="preserve">Employment specialisations </w:t>
      </w:r>
    </w:p>
    <w:p w14:paraId="22DB0B17" w14:textId="48F7DE93" w:rsidR="00CB6592" w:rsidRPr="005B3671" w:rsidRDefault="00CB6592" w:rsidP="00CB6592">
      <w:pPr>
        <w:keepNext/>
        <w:rPr>
          <w:b/>
          <w:bCs/>
        </w:rPr>
      </w:pPr>
      <w:r w:rsidRPr="00CB6592">
        <w:rPr>
          <w:b/>
          <w:bCs/>
        </w:rPr>
        <w:t>Figure 5: Goulburn industry employment location quotient and growth</w:t>
      </w:r>
    </w:p>
    <w:p w14:paraId="48849898" w14:textId="306F6003" w:rsidR="00C779E9" w:rsidRDefault="00F2349E" w:rsidP="00CB6592">
      <w:r>
        <w:rPr>
          <w:noProof/>
          <w:sz w:val="16"/>
          <w:szCs w:val="16"/>
        </w:rPr>
        <w:drawing>
          <wp:inline distT="0" distB="0" distL="0" distR="0" wp14:anchorId="3BC32955" wp14:editId="6EB09269">
            <wp:extent cx="5734050" cy="3749675"/>
            <wp:effectExtent l="0" t="0" r="0" b="0"/>
            <wp:docPr id="20" name="Picture 20" descr="Graph showing industry employment specialisation and growth in Goulburn.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showing industry employment specialisation and growth in Goulburn. A detailed description is provided via the link belo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4050" cy="3749675"/>
                    </a:xfrm>
                    <a:prstGeom prst="rect">
                      <a:avLst/>
                    </a:prstGeom>
                  </pic:spPr>
                </pic:pic>
              </a:graphicData>
            </a:graphic>
          </wp:inline>
        </w:drawing>
      </w:r>
    </w:p>
    <w:p w14:paraId="0F354C80" w14:textId="247A8EF7" w:rsidR="00CB6592" w:rsidRDefault="000677C2" w:rsidP="00CB6592">
      <w:hyperlink w:anchor="_Figure_5_Goulburn" w:history="1">
        <w:r w:rsidR="00834D2A" w:rsidRPr="00834D2A">
          <w:rPr>
            <w:rStyle w:val="Hyperlink"/>
          </w:rPr>
          <w:t>Figure 5 Goulburn industry employment location q</w:t>
        </w:r>
        <w:r w:rsidR="00834D2A" w:rsidRPr="00834D2A">
          <w:rPr>
            <w:rStyle w:val="Hyperlink"/>
          </w:rPr>
          <w:t>u</w:t>
        </w:r>
        <w:r w:rsidR="00834D2A" w:rsidRPr="00834D2A">
          <w:rPr>
            <w:rStyle w:val="Hyperlink"/>
          </w:rPr>
          <w:t>otient and growth – Long Alternate Text</w:t>
        </w:r>
      </w:hyperlink>
    </w:p>
    <w:p w14:paraId="73455121" w14:textId="77777777" w:rsidR="00834D2A" w:rsidRPr="00834D2A" w:rsidRDefault="00834D2A" w:rsidP="00834D2A">
      <w:pPr>
        <w:pStyle w:val="Source"/>
        <w:rPr>
          <w:lang w:val="en-US"/>
        </w:rPr>
      </w:pPr>
      <w:bookmarkStart w:id="25" w:name="Fig_5"/>
      <w:bookmarkEnd w:id="25"/>
      <w:r w:rsidRPr="00834D2A">
        <w:rPr>
          <w:lang w:val="en-US"/>
        </w:rPr>
        <w:t>Source: National Institute of Economic and Industry Research, 2020</w:t>
      </w:r>
    </w:p>
    <w:p w14:paraId="45465659" w14:textId="77777777" w:rsidR="00834D2A" w:rsidRPr="00834D2A" w:rsidRDefault="00834D2A" w:rsidP="00834D2A">
      <w:pPr>
        <w:pStyle w:val="Source"/>
        <w:rPr>
          <w:lang w:val="en-US"/>
        </w:rPr>
      </w:pPr>
      <w:r w:rsidRPr="00834D2A">
        <w:rPr>
          <w:lang w:val="en-US"/>
        </w:rPr>
        <w:t>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366B7BCF" w14:textId="77777777" w:rsidR="00834D2A" w:rsidRPr="00834D2A" w:rsidRDefault="00834D2A" w:rsidP="00834D2A">
      <w:pPr>
        <w:rPr>
          <w:lang w:val="en-US"/>
        </w:rPr>
      </w:pPr>
      <w:r w:rsidRPr="00834D2A">
        <w:rPr>
          <w:b/>
          <w:bCs/>
          <w:lang w:val="en-US"/>
        </w:rPr>
        <w:t xml:space="preserve">Figure 5 </w:t>
      </w:r>
      <w:r w:rsidRPr="00834D2A">
        <w:rPr>
          <w:lang w:val="en-US"/>
        </w:rPr>
        <w:t>depicts selected industries and sub-industries in the regional economy in 2020 where:</w:t>
      </w:r>
    </w:p>
    <w:p w14:paraId="5479881E" w14:textId="630F24A6" w:rsidR="00834D2A" w:rsidRPr="00834D2A" w:rsidRDefault="00834D2A" w:rsidP="00834D2A">
      <w:pPr>
        <w:pStyle w:val="Bullet"/>
        <w:rPr>
          <w:lang w:val="en-US"/>
        </w:rPr>
      </w:pPr>
      <w:r w:rsidRPr="00834D2A">
        <w:rPr>
          <w:lang w:val="en-US"/>
        </w:rPr>
        <w:t xml:space="preserve">The size of each bubble indicates the number of people employed in the (sub)industry in 2020. The bigger the bubble, the more people employed in the industry. </w:t>
      </w:r>
    </w:p>
    <w:p w14:paraId="5567D185" w14:textId="77777777" w:rsidR="00834D2A" w:rsidRPr="00834D2A" w:rsidRDefault="00834D2A" w:rsidP="00834D2A">
      <w:pPr>
        <w:pStyle w:val="Bullet"/>
        <w:rPr>
          <w:lang w:val="en-US"/>
        </w:rPr>
      </w:pPr>
      <w:r w:rsidRPr="00834D2A">
        <w:rPr>
          <w:lang w:val="en-US"/>
        </w:rPr>
        <w:t xml:space="preserve">The vertical position indicates the (sub)industry’s degree of employment concentration relative to the Victorian economy. For example, a value of 3.2 means that, as a share of total employment in the local economy, the (sub)industry employs 3.2 times as many people than the Victorian average. </w:t>
      </w:r>
    </w:p>
    <w:p w14:paraId="0ADDC75E" w14:textId="61FF916E" w:rsidR="00834D2A" w:rsidRPr="00834D2A" w:rsidRDefault="00834D2A" w:rsidP="00834D2A">
      <w:pPr>
        <w:pStyle w:val="Bulletlast"/>
        <w:rPr>
          <w:lang w:val="en-US"/>
        </w:rPr>
      </w:pPr>
      <w:r w:rsidRPr="00834D2A">
        <w:rPr>
          <w:lang w:val="en-US"/>
        </w:rPr>
        <w:t xml:space="preserve">The horizontal position indicates the difference in each (sub)industry’s employment growth (2015-20) between the region and the Victorian average. For example, a 15 per cent value indicates that regional employment in the </w:t>
      </w:r>
      <w:r w:rsidRPr="00834D2A">
        <w:rPr>
          <w:lang w:val="en-US"/>
        </w:rPr>
        <w:lastRenderedPageBreak/>
        <w:t>(sub)industry has grown 15 percentage points faster (between 2015 and 2020) relative to the industry’s average growth rate in Victoria.</w:t>
      </w:r>
    </w:p>
    <w:p w14:paraId="0E1F0DE1" w14:textId="77777777" w:rsidR="005B3671" w:rsidRPr="005B3671" w:rsidRDefault="005B3671" w:rsidP="005340E5">
      <w:r w:rsidRPr="005B3671">
        <w:rPr>
          <w:b/>
          <w:bCs/>
        </w:rPr>
        <w:t xml:space="preserve">Agriculture, forestry and fishing: </w:t>
      </w:r>
      <w:r w:rsidRPr="005B3671">
        <w:t xml:space="preserve">The agriculture, forestry and fishing sector is an important employer in the region, employing six times as many workers than the Victorian average and growing 23.9 percentage points faster than the Victorian average. This implies a strong employment advantage in the sector relative to the rest of the state. Irrigation infrastructure and Goulburn Murray Water, Australia’s largest rural water corporation, also support employment specialisation in water supply, sewerage and drainage services. </w:t>
      </w:r>
    </w:p>
    <w:p w14:paraId="58642DF4" w14:textId="77777777" w:rsidR="005B3671" w:rsidRPr="005B3671" w:rsidRDefault="005B3671" w:rsidP="005B3671">
      <w:r w:rsidRPr="005B3671">
        <w:rPr>
          <w:b/>
          <w:bCs/>
        </w:rPr>
        <w:t xml:space="preserve">Food product manufacturing: </w:t>
      </w:r>
      <w:r w:rsidRPr="005B3671">
        <w:t>The region is seeing a resurgence in the manufacturing sector led by food product manufacturing. Food product manufacturing employs 3.2 times more people in the Goulburn region than Victorian averages and employment is growing 15 percentage points faster than Victorian averages. It is an important employment growth sub-sector for Goulburn and critical to the broader agri-food supply chain.</w:t>
      </w:r>
    </w:p>
    <w:p w14:paraId="1643D2D8" w14:textId="77777777" w:rsidR="005B3671" w:rsidRPr="005B3671" w:rsidRDefault="005B3671" w:rsidP="005B3671">
      <w:r w:rsidRPr="005B3671">
        <w:rPr>
          <w:b/>
          <w:bCs/>
        </w:rPr>
        <w:t xml:space="preserve">Heavy and civil engineering construction: </w:t>
      </w:r>
      <w:r w:rsidRPr="005B3671">
        <w:t xml:space="preserve">Goulburn has an employment specialisation in heavy and civil engineering construction with an LQ score of 1.94 and employment growth 40 percentage points faster than the state average. This is partially due to major road, rail, industry and irrigation infrastructure upgrades throughout the region but also demonstrates an underlying employment strength in specialised construction. </w:t>
      </w:r>
    </w:p>
    <w:p w14:paraId="42FC5CD8" w14:textId="77777777" w:rsidR="005B3671" w:rsidRPr="005B3671" w:rsidRDefault="005B3671" w:rsidP="005B3671">
      <w:r w:rsidRPr="005B3671">
        <w:rPr>
          <w:b/>
          <w:bCs/>
        </w:rPr>
        <w:t xml:space="preserve">Population services: </w:t>
      </w:r>
      <w:r w:rsidRPr="005B3671">
        <w:t xml:space="preserve">At a sector level, the region is not specialised in population services such as health care and social assistance, education and training and construction. This is partly due to relatively lower population growth as compared to other regions and metropolitan Melbourne (except in Mitchell Shire). Among health care and social assistance services, the region is specialised in residential care services with employment growth outpacing the Victorian average by 21.7 percentage points, which may be due to population ageing. Among education and training, the region is concentrated in preschool and school education but experiencing employment declines at faster rates than the Victorian average. </w:t>
      </w:r>
    </w:p>
    <w:p w14:paraId="6682A308" w14:textId="77777777" w:rsidR="005B3671" w:rsidRPr="005B3671" w:rsidRDefault="005B3671" w:rsidP="005B3671">
      <w:r w:rsidRPr="005B3671">
        <w:rPr>
          <w:b/>
          <w:bCs/>
        </w:rPr>
        <w:t xml:space="preserve">Defence: </w:t>
      </w:r>
      <w:r w:rsidRPr="005B3671">
        <w:t>Goulburn has an employment specialisation in defence with an LQ score of 5.4 and employment growth 11.5 percentage points above the Victorian average. This is concentrated in Mitchell Shire, home to the Puckapunyal defence site, which supports many personnel and a permanent resident population.</w:t>
      </w:r>
    </w:p>
    <w:p w14:paraId="3CB55E92" w14:textId="77777777" w:rsidR="005B3671" w:rsidRPr="005B3671" w:rsidRDefault="005B3671" w:rsidP="00834D2A">
      <w:pPr>
        <w:pStyle w:val="Heading3"/>
      </w:pPr>
      <w:r w:rsidRPr="005B3671">
        <w:t xml:space="preserve">Output specialisation </w:t>
      </w:r>
    </w:p>
    <w:p w14:paraId="14F9D9C3" w14:textId="77777777" w:rsidR="005B3671" w:rsidRPr="005B3671" w:rsidRDefault="005B3671" w:rsidP="00834D2A">
      <w:proofErr w:type="gramStart"/>
      <w:r w:rsidRPr="005B3671">
        <w:t>Similar to</w:t>
      </w:r>
      <w:proofErr w:type="gramEnd"/>
      <w:r w:rsidRPr="005B3671">
        <w:t xml:space="preserve"> employment specialisation, Goulburn demonstrates output specialisation in manufacturing, defence, water services and heavy and civil engineering construction. Manufacturing is a regional output specialisation led by food product manufacturing with an LQ score of 5.05 and output growth 24 percentage points above the Victorian average. Water supply, sewerage and drainage services is also a regional output specialisation, servicing the GMID and underpinning the region’s significant agri-food supply chain. This reinforces the region’s unique strengths in these industries.</w:t>
      </w:r>
    </w:p>
    <w:p w14:paraId="5023D5B2" w14:textId="77777777" w:rsidR="005B3671" w:rsidRPr="005B3671" w:rsidRDefault="005B3671" w:rsidP="00834D2A">
      <w:pPr>
        <w:keepNext/>
      </w:pPr>
      <w:r w:rsidRPr="005B3671">
        <w:lastRenderedPageBreak/>
        <w:t>There are however some differences in the agriculture and population services industries:</w:t>
      </w:r>
    </w:p>
    <w:p w14:paraId="09C9EEED" w14:textId="77777777" w:rsidR="005B3671" w:rsidRPr="005B3671" w:rsidRDefault="005B3671" w:rsidP="00834D2A">
      <w:r w:rsidRPr="005B3671">
        <w:rPr>
          <w:b/>
          <w:bCs/>
        </w:rPr>
        <w:t xml:space="preserve">Agriculture, </w:t>
      </w:r>
      <w:proofErr w:type="gramStart"/>
      <w:r w:rsidRPr="005B3671">
        <w:rPr>
          <w:b/>
          <w:bCs/>
        </w:rPr>
        <w:t>forestry</w:t>
      </w:r>
      <w:proofErr w:type="gramEnd"/>
      <w:r w:rsidRPr="005B3671">
        <w:rPr>
          <w:b/>
          <w:bCs/>
        </w:rPr>
        <w:t xml:space="preserve"> and fishing:</w:t>
      </w:r>
      <w:r w:rsidRPr="005B3671">
        <w:t xml:space="preserve"> In contrast with employment concentrations, which showed that employment growth in Goulburn’s agriculture industry exceeded state-wide averages, agricultural output growth in Goulburn is currently lagging behind the Victorian average by 6 percentage points. This is likely associated with dry season conditions in the GMID and transition in the dairy sector since 2016.</w:t>
      </w:r>
    </w:p>
    <w:p w14:paraId="22DFA4BC" w14:textId="77777777" w:rsidR="005B3671" w:rsidRPr="005B3671" w:rsidRDefault="005B3671" w:rsidP="00834D2A">
      <w:r w:rsidRPr="005B3671">
        <w:rPr>
          <w:b/>
          <w:bCs/>
        </w:rPr>
        <w:t xml:space="preserve">Population services: </w:t>
      </w:r>
      <w:r w:rsidRPr="005B3671">
        <w:t xml:space="preserve">Education and training and retail trade emerge as output concentrations, growing faster than state averages, while health care and social assistance lags state averages. Parts of the construction sector that meet increasing demand for housing are out-performing Victorian averages. This includes construction services and building services. Specialisation in construction must be considered in the broader context of construction growth across the state, which may dampen the signs of regional advantage. </w:t>
      </w:r>
    </w:p>
    <w:p w14:paraId="78BF8155" w14:textId="77777777" w:rsidR="005B3671" w:rsidRPr="005B3671" w:rsidRDefault="005B3671" w:rsidP="00834D2A">
      <w:r w:rsidRPr="005B3671">
        <w:t xml:space="preserve">There are also different areas of specialisation that support market access and the region’s agricultural and manufacturing sector including road transport, repair and maintenance and waste collection, treatment and disposal services. Waste services, with an LQ score of 2.53 and growth 140 percentage points faster than state averages, is a regional strength. With growing interest in the circular economy, particularly in Shepparton, waste services offer opportunities for future expansion and business growth. </w:t>
      </w:r>
    </w:p>
    <w:p w14:paraId="33227F9F" w14:textId="77777777" w:rsidR="005B3671" w:rsidRPr="005B3671" w:rsidRDefault="005B3671" w:rsidP="00834D2A">
      <w:pPr>
        <w:pStyle w:val="Heading3"/>
      </w:pPr>
      <w:r w:rsidRPr="005B3671">
        <w:t xml:space="preserve">Emerging areas of specialisation </w:t>
      </w:r>
    </w:p>
    <w:p w14:paraId="4D86C30A" w14:textId="25464D76" w:rsidR="005B3671" w:rsidRDefault="005B3671" w:rsidP="00834D2A">
      <w:r w:rsidRPr="005B3671">
        <w:t xml:space="preserve">Beyond the relatively established sectors, personal and other services and store-based retailing are showing output growth rates above the Victorian average but are not yet areas of regional specialisation. </w:t>
      </w:r>
      <w:proofErr w:type="gramStart"/>
      <w:r w:rsidRPr="005B3671">
        <w:t>Both of these</w:t>
      </w:r>
      <w:proofErr w:type="gramEnd"/>
      <w:r w:rsidRPr="005B3671">
        <w:t xml:space="preserve"> sub-sectors are associated with servicing the needs of growing populations and do not necessarily indicate underlying strengths of the regional economy. </w:t>
      </w:r>
    </w:p>
    <w:p w14:paraId="1516817C" w14:textId="1312BCA2" w:rsidR="007B1CE8" w:rsidRPr="007B1CE8" w:rsidRDefault="007B1CE8" w:rsidP="007B1CE8">
      <w:pPr>
        <w:keepNext/>
        <w:rPr>
          <w:b/>
          <w:bCs/>
        </w:rPr>
      </w:pPr>
      <w:r w:rsidRPr="007B1CE8">
        <w:rPr>
          <w:b/>
          <w:bCs/>
        </w:rPr>
        <w:lastRenderedPageBreak/>
        <w:t>Figure 6: Goulburn industry output (GVA) location quotient and growth</w:t>
      </w:r>
    </w:p>
    <w:p w14:paraId="22C2E2A0" w14:textId="3EF1BB72" w:rsidR="00C779E9" w:rsidRDefault="00C779E9" w:rsidP="00834D2A">
      <w:r>
        <w:rPr>
          <w:noProof/>
        </w:rPr>
        <w:drawing>
          <wp:inline distT="0" distB="0" distL="0" distR="0" wp14:anchorId="5AB0E0CD" wp14:editId="47151ED8">
            <wp:extent cx="5734050" cy="3578860"/>
            <wp:effectExtent l="0" t="0" r="0" b="2540"/>
            <wp:docPr id="16" name="Picture 16" descr="Graph showing industry output (gross value add or GVA) specialisation and growth in Goulburn.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industry output (gross value add or GVA) specialisation and growth in Goulburn. A detailed description is provided via the link below."/>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4050" cy="3578860"/>
                    </a:xfrm>
                    <a:prstGeom prst="rect">
                      <a:avLst/>
                    </a:prstGeom>
                  </pic:spPr>
                </pic:pic>
              </a:graphicData>
            </a:graphic>
          </wp:inline>
        </w:drawing>
      </w:r>
    </w:p>
    <w:p w14:paraId="47F1F627" w14:textId="15D950BA" w:rsidR="007F7A96" w:rsidRDefault="000677C2" w:rsidP="00834D2A">
      <w:hyperlink w:anchor="_Figure_6_Goulburn" w:history="1">
        <w:r w:rsidR="007F7A96" w:rsidRPr="007F7A96">
          <w:rPr>
            <w:rStyle w:val="Hyperlink"/>
          </w:rPr>
          <w:t>Figure 6 Goulburn industry output (GVA) locati</w:t>
        </w:r>
        <w:r w:rsidR="007F7A96" w:rsidRPr="007F7A96">
          <w:rPr>
            <w:rStyle w:val="Hyperlink"/>
          </w:rPr>
          <w:t>o</w:t>
        </w:r>
        <w:r w:rsidR="007F7A96" w:rsidRPr="007F7A96">
          <w:rPr>
            <w:rStyle w:val="Hyperlink"/>
          </w:rPr>
          <w:t>n quotient and growth – Long Alternate Text</w:t>
        </w:r>
      </w:hyperlink>
    </w:p>
    <w:p w14:paraId="42E8D486" w14:textId="3BA8F4ED" w:rsidR="007F7A96" w:rsidRDefault="007F7A96" w:rsidP="007F7A96">
      <w:pPr>
        <w:pStyle w:val="Source"/>
      </w:pPr>
      <w:bookmarkStart w:id="26" w:name="Fig_6"/>
      <w:bookmarkEnd w:id="26"/>
      <w:r>
        <w:t xml:space="preserve">Source: National Institute of Economic and Industry Research (2020). 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w:t>
      </w:r>
      <w:r w:rsidRPr="007F7A96">
        <w:rPr>
          <w:i/>
          <w:iCs/>
        </w:rPr>
        <w:t>Goulburn Regional Economic Development Strategy – Supporting Analysis</w:t>
      </w:r>
      <w:r>
        <w:t>.</w:t>
      </w:r>
    </w:p>
    <w:p w14:paraId="1CB2A181" w14:textId="792DE0D5" w:rsidR="007F7A96" w:rsidRPr="005B3671" w:rsidRDefault="007F7A96" w:rsidP="007F7A96">
      <w:r>
        <w:t>Figure 6 identifies Goulburn’s economic output specialisation in terms of Gross Value Added (GVA). Using the same approach as Figure 5, this analysis compares selected industries and sub-industries in the regional economy, including their size and growth as a proportion of total economic GVA relative to Victorian averages.</w:t>
      </w:r>
    </w:p>
    <w:p w14:paraId="45F52D06" w14:textId="2272AEEA" w:rsidR="005B3671" w:rsidRPr="005B3671" w:rsidRDefault="005B3671" w:rsidP="00834D2A">
      <w:pPr>
        <w:pStyle w:val="Heading1"/>
      </w:pPr>
      <w:bookmarkStart w:id="27" w:name="_Toc106268263"/>
      <w:r w:rsidRPr="005B3671">
        <w:t>04</w:t>
      </w:r>
      <w:r w:rsidR="00834D2A">
        <w:t xml:space="preserve"> </w:t>
      </w:r>
      <w:r w:rsidRPr="005B3671">
        <w:t>Strategic directions</w:t>
      </w:r>
      <w:bookmarkEnd w:id="27"/>
    </w:p>
    <w:p w14:paraId="69CD2993" w14:textId="77777777" w:rsidR="005B3671" w:rsidRPr="005B3671" w:rsidRDefault="005B3671" w:rsidP="005B3671">
      <w:r w:rsidRPr="005B3671">
        <w:t>The four strategic directions for the Goulburn region have been identified based on the opportunities emerging from the region’s endowments, industry specialisations, and socioeconomic context. The directions have been refined based on a review of local policies and strategic planning.</w:t>
      </w:r>
    </w:p>
    <w:p w14:paraId="7EC0E9E7" w14:textId="77777777" w:rsidR="005B3671" w:rsidRPr="005B3671" w:rsidRDefault="005B3671" w:rsidP="005B3671">
      <w:r w:rsidRPr="005B3671">
        <w:t xml:space="preserve">The following section discusses each strategic direction, providing: </w:t>
      </w:r>
    </w:p>
    <w:p w14:paraId="6520831C" w14:textId="77777777" w:rsidR="007F7A96" w:rsidRPr="005B3671" w:rsidRDefault="007F7A96" w:rsidP="007F7A96">
      <w:pPr>
        <w:pStyle w:val="Bullet"/>
      </w:pPr>
      <w:r w:rsidRPr="005B3671">
        <w:t>a rationale for its inclusion as part of the strategy</w:t>
      </w:r>
    </w:p>
    <w:p w14:paraId="2B52A556" w14:textId="77777777" w:rsidR="007F7A96" w:rsidRPr="005B3671" w:rsidRDefault="007F7A96" w:rsidP="007F7A96">
      <w:pPr>
        <w:pStyle w:val="Bullet"/>
      </w:pPr>
      <w:r w:rsidRPr="005B3671">
        <w:t>an overview of opportunities and challenges which are likely to support or hinder future growth</w:t>
      </w:r>
    </w:p>
    <w:p w14:paraId="1C9D97C1" w14:textId="77777777" w:rsidR="007F7A96" w:rsidRPr="005B3671" w:rsidRDefault="007F7A96" w:rsidP="007F7A96">
      <w:pPr>
        <w:pStyle w:val="Bullet"/>
      </w:pPr>
      <w:r w:rsidRPr="005B3671">
        <w:lastRenderedPageBreak/>
        <w:t>a summary of work underway and the policy context to support desired outcomes</w:t>
      </w:r>
    </w:p>
    <w:p w14:paraId="64D393D7" w14:textId="77777777" w:rsidR="007F7A96" w:rsidRPr="005B3671" w:rsidRDefault="007F7A96" w:rsidP="007F7A96">
      <w:pPr>
        <w:pStyle w:val="Bullet"/>
      </w:pPr>
      <w:r w:rsidRPr="005B3671">
        <w:t>the implication of the direction for the region’s Aboriginal communities</w:t>
      </w:r>
    </w:p>
    <w:p w14:paraId="23DB78F2" w14:textId="77777777" w:rsidR="007F7A96" w:rsidRPr="005B3671" w:rsidRDefault="007F7A96" w:rsidP="007F7A96">
      <w:pPr>
        <w:pStyle w:val="Bulletlast"/>
      </w:pPr>
      <w:r w:rsidRPr="005B3671">
        <w:t>examples of how the direction could be activated.</w:t>
      </w:r>
    </w:p>
    <w:p w14:paraId="2C373348" w14:textId="77777777" w:rsidR="005B3671" w:rsidRPr="005B3671" w:rsidRDefault="005B3671" w:rsidP="005C2A2B">
      <w:pPr>
        <w:pStyle w:val="Heading2"/>
      </w:pPr>
      <w:bookmarkStart w:id="28" w:name="_Toc106268264"/>
      <w:r w:rsidRPr="005B3671">
        <w:t>Goulburn’s strategic directions</w:t>
      </w:r>
      <w:bookmarkEnd w:id="28"/>
      <w:r w:rsidRPr="005B3671">
        <w:t xml:space="preserve"> </w:t>
      </w:r>
    </w:p>
    <w:p w14:paraId="1494992C" w14:textId="743F85A8" w:rsidR="002F7E7E" w:rsidRDefault="002F7E7E" w:rsidP="002F7E7E">
      <w:pPr>
        <w:pStyle w:val="Numbered"/>
        <w:numPr>
          <w:ilvl w:val="0"/>
          <w:numId w:val="42"/>
        </w:numPr>
      </w:pPr>
      <w:r>
        <w:t>Enhance productivity and resilience in the agricultural and food product manufacturing sectors</w:t>
      </w:r>
    </w:p>
    <w:p w14:paraId="536DDA55" w14:textId="77777777" w:rsidR="002F7E7E" w:rsidRDefault="002F7E7E" w:rsidP="002F7E7E">
      <w:pPr>
        <w:pStyle w:val="Numbered"/>
      </w:pPr>
      <w:r>
        <w:t>Focus on continued growth and development of the visitor economy, leveraging natural assets and Aboriginal heritage</w:t>
      </w:r>
    </w:p>
    <w:p w14:paraId="7FF2D7A2" w14:textId="77777777" w:rsidR="002F7E7E" w:rsidRDefault="002F7E7E" w:rsidP="002F7E7E">
      <w:pPr>
        <w:pStyle w:val="Numbered"/>
      </w:pPr>
      <w:r>
        <w:t>Strengthen renewable energy generation and the role of the circular economy</w:t>
      </w:r>
    </w:p>
    <w:p w14:paraId="28D6F5D5" w14:textId="77777777" w:rsidR="002F7E7E" w:rsidRDefault="002F7E7E" w:rsidP="002F7E7E">
      <w:pPr>
        <w:pStyle w:val="Numbered"/>
      </w:pPr>
      <w:r>
        <w:t>Leverage the role of Shepparton as the regional capital and industry hub.</w:t>
      </w:r>
    </w:p>
    <w:p w14:paraId="17AC376C" w14:textId="77777777" w:rsidR="005B3671" w:rsidRPr="005B3671" w:rsidRDefault="005B3671" w:rsidP="005C2A2B">
      <w:pPr>
        <w:pStyle w:val="Heading2"/>
      </w:pPr>
      <w:bookmarkStart w:id="29" w:name="_Toc106268265"/>
      <w:r w:rsidRPr="005B3671">
        <w:t>Enabling factors for economic growth</w:t>
      </w:r>
      <w:bookmarkEnd w:id="29"/>
      <w:r w:rsidRPr="005B3671">
        <w:t xml:space="preserve"> </w:t>
      </w:r>
    </w:p>
    <w:p w14:paraId="44D6DE03" w14:textId="12755EBD" w:rsidR="005B3671" w:rsidRDefault="005B3671" w:rsidP="005B3671">
      <w:r w:rsidRPr="005B3671">
        <w:t xml:space="preserve">This REDS identifies opportunities in key areas that can help drive regional economic growth. However, each region’s capacity to activate these opportunities and grow is partly determined by cross-cutting enabling factors that support economic activity. Consideration of these enabling factors – and targeted investments and initiatives to strengthen them – will help support achievement of the strategic directions in this REDS. </w:t>
      </w:r>
    </w:p>
    <w:tbl>
      <w:tblPr>
        <w:tblStyle w:val="TableGrid"/>
        <w:tblW w:w="0" w:type="auto"/>
        <w:tblLook w:val="04A0" w:firstRow="1" w:lastRow="0" w:firstColumn="1" w:lastColumn="0" w:noHBand="0" w:noVBand="1"/>
      </w:tblPr>
      <w:tblGrid>
        <w:gridCol w:w="4510"/>
        <w:gridCol w:w="4510"/>
      </w:tblGrid>
      <w:tr w:rsidR="005C2A2B" w14:paraId="5FCF1075" w14:textId="77777777" w:rsidTr="005C2A2B">
        <w:trPr>
          <w:cantSplit/>
        </w:trPr>
        <w:tc>
          <w:tcPr>
            <w:tcW w:w="4510" w:type="dxa"/>
          </w:tcPr>
          <w:p w14:paraId="453B9114" w14:textId="77777777" w:rsidR="005C2A2B" w:rsidRPr="005C2A2B" w:rsidRDefault="005C2A2B" w:rsidP="005C2A2B">
            <w:pPr>
              <w:pStyle w:val="TableCopy"/>
              <w:rPr>
                <w:b/>
                <w:bCs/>
              </w:rPr>
            </w:pPr>
            <w:r w:rsidRPr="005C2A2B">
              <w:rPr>
                <w:b/>
                <w:bCs/>
              </w:rPr>
              <w:t>Digital connectivity</w:t>
            </w:r>
          </w:p>
          <w:p w14:paraId="7A483828" w14:textId="193994F1" w:rsidR="005C2A2B" w:rsidRDefault="005C2A2B" w:rsidP="005C2A2B">
            <w:pPr>
              <w:pStyle w:val="TableCopy"/>
            </w:pPr>
            <w:r>
              <w:t xml:space="preserve">Access to reliable internet and mobile services allows for access to new markets, facilitates efficiency gains and </w:t>
            </w:r>
            <w:proofErr w:type="gramStart"/>
            <w:r>
              <w:t>opens up</w:t>
            </w:r>
            <w:proofErr w:type="gramEnd"/>
            <w:r>
              <w:t xml:space="preserve"> opportunities for innovation. Good digital connectivity can also facilitate more inclusive access to services and flexible working arrangements.</w:t>
            </w:r>
          </w:p>
        </w:tc>
        <w:tc>
          <w:tcPr>
            <w:tcW w:w="4510" w:type="dxa"/>
          </w:tcPr>
          <w:p w14:paraId="168E05E9" w14:textId="4A38EA08" w:rsidR="005C2A2B" w:rsidRDefault="005C2A2B" w:rsidP="005C2A2B">
            <w:pPr>
              <w:pStyle w:val="TableCopy"/>
            </w:pPr>
            <w:r>
              <w:t>63 to 70 – Australian Digital Inclusion Index Score in Goulburn in 2021</w:t>
            </w:r>
            <w:r w:rsidR="001A27C2">
              <w:rPr>
                <w:rStyle w:val="FootnoteReference"/>
              </w:rPr>
              <w:footnoteReference w:id="6"/>
            </w:r>
          </w:p>
          <w:p w14:paraId="3F9F5D67" w14:textId="6185708B" w:rsidR="005C2A2B" w:rsidRDefault="005C2A2B" w:rsidP="005C2A2B">
            <w:pPr>
              <w:pStyle w:val="TableCopy"/>
            </w:pPr>
            <w:r>
              <w:t>(Victorian average: 71)</w:t>
            </w:r>
          </w:p>
        </w:tc>
      </w:tr>
      <w:tr w:rsidR="005C2A2B" w14:paraId="50BAA206" w14:textId="77777777" w:rsidTr="005C2A2B">
        <w:trPr>
          <w:cantSplit/>
        </w:trPr>
        <w:tc>
          <w:tcPr>
            <w:tcW w:w="4510" w:type="dxa"/>
          </w:tcPr>
          <w:p w14:paraId="280E126B" w14:textId="77777777" w:rsidR="005C2A2B" w:rsidRPr="005C2A2B" w:rsidRDefault="005C2A2B" w:rsidP="005C2A2B">
            <w:pPr>
              <w:pStyle w:val="TableCopy"/>
              <w:rPr>
                <w:b/>
                <w:bCs/>
              </w:rPr>
            </w:pPr>
            <w:r w:rsidRPr="005C2A2B">
              <w:rPr>
                <w:b/>
                <w:bCs/>
              </w:rPr>
              <w:t>Transport connectivity</w:t>
            </w:r>
          </w:p>
          <w:p w14:paraId="25B742C1" w14:textId="5B811700" w:rsidR="005C2A2B" w:rsidRDefault="005C2A2B" w:rsidP="005C2A2B">
            <w:pPr>
              <w:pStyle w:val="TableCopy"/>
            </w:pPr>
            <w:r>
              <w:t>Road and rail infrastructure, ports and airports provide critical linkages between production locations and markets; efficient transport connections and public transport services are a key factor in workforce mobility and local amenity.</w:t>
            </w:r>
          </w:p>
        </w:tc>
        <w:tc>
          <w:tcPr>
            <w:tcW w:w="4510" w:type="dxa"/>
          </w:tcPr>
          <w:p w14:paraId="36AEAFF7" w14:textId="2B705E5E" w:rsidR="005C2A2B" w:rsidRDefault="005C2A2B" w:rsidP="005C2A2B">
            <w:pPr>
              <w:pStyle w:val="TableCopy"/>
            </w:pPr>
            <w:r>
              <w:t>4.0 – Overall access to roads, public transport in the Hume RDA region</w:t>
            </w:r>
            <w:r w:rsidR="001A27C2">
              <w:rPr>
                <w:rStyle w:val="FootnoteReference"/>
              </w:rPr>
              <w:footnoteReference w:id="7"/>
            </w:r>
          </w:p>
          <w:p w14:paraId="0288AF53" w14:textId="66A172F7" w:rsidR="005C2A2B" w:rsidRDefault="005C2A2B" w:rsidP="005C2A2B">
            <w:pPr>
              <w:pStyle w:val="TableCopy"/>
            </w:pPr>
            <w:r>
              <w:t>(Regional Victoria: 4.1 and Victoria: 5)</w:t>
            </w:r>
          </w:p>
        </w:tc>
      </w:tr>
      <w:tr w:rsidR="005C2A2B" w14:paraId="262B0500" w14:textId="77777777" w:rsidTr="005C2A2B">
        <w:trPr>
          <w:cantSplit/>
        </w:trPr>
        <w:tc>
          <w:tcPr>
            <w:tcW w:w="4510" w:type="dxa"/>
          </w:tcPr>
          <w:p w14:paraId="76E5B454" w14:textId="77777777" w:rsidR="005C2A2B" w:rsidRPr="005C2A2B" w:rsidRDefault="005C2A2B" w:rsidP="005C2A2B">
            <w:pPr>
              <w:pStyle w:val="TableCopy"/>
              <w:rPr>
                <w:b/>
                <w:bCs/>
              </w:rPr>
            </w:pPr>
            <w:r w:rsidRPr="005C2A2B">
              <w:rPr>
                <w:b/>
                <w:bCs/>
              </w:rPr>
              <w:lastRenderedPageBreak/>
              <w:t>Workforce and population growth</w:t>
            </w:r>
          </w:p>
          <w:p w14:paraId="4231DC54" w14:textId="6543EEF4" w:rsidR="005C2A2B" w:rsidRDefault="005C2A2B" w:rsidP="005C2A2B">
            <w:pPr>
              <w:pStyle w:val="TableCopy"/>
            </w:pPr>
            <w:r>
              <w:t>An adaptive and productive workforce is key to businesses competitiveness; access to both skilled and unskilled labour ensures business can sustain and expand activities.</w:t>
            </w:r>
          </w:p>
        </w:tc>
        <w:tc>
          <w:tcPr>
            <w:tcW w:w="4510" w:type="dxa"/>
          </w:tcPr>
          <w:p w14:paraId="78B0B394" w14:textId="09ED45A9" w:rsidR="005C2A2B" w:rsidRDefault="005C2A2B" w:rsidP="005C2A2B">
            <w:pPr>
              <w:pStyle w:val="TableCopy"/>
            </w:pPr>
            <w:r>
              <w:t>61.6% – Local workforce in Goulburn employed in skilled occupations in 2021</w:t>
            </w:r>
            <w:r w:rsidR="001A27C2">
              <w:rPr>
                <w:rStyle w:val="FootnoteReference"/>
              </w:rPr>
              <w:footnoteReference w:id="8"/>
            </w:r>
          </w:p>
          <w:p w14:paraId="2DE639EA" w14:textId="77777777" w:rsidR="005C2A2B" w:rsidRDefault="005C2A2B" w:rsidP="005C2A2B">
            <w:pPr>
              <w:pStyle w:val="TableCopy"/>
            </w:pPr>
            <w:r>
              <w:t>(Regional Victoria: 62.2%, Melbourne: 67.3%) (2021)</w:t>
            </w:r>
          </w:p>
          <w:p w14:paraId="25691BB8" w14:textId="517E6B72" w:rsidR="005C2A2B" w:rsidRDefault="005C2A2B" w:rsidP="005C2A2B">
            <w:pPr>
              <w:pStyle w:val="TableCopy"/>
            </w:pPr>
            <w:r>
              <w:t>13.0% – Residents with a bachelor’s degree or higher in 2016</w:t>
            </w:r>
            <w:r w:rsidR="001A27C2">
              <w:rPr>
                <w:rStyle w:val="FootnoteReference"/>
              </w:rPr>
              <w:footnoteReference w:id="9"/>
            </w:r>
          </w:p>
          <w:p w14:paraId="0DDE59E3" w14:textId="4C592BB9" w:rsidR="005C2A2B" w:rsidRDefault="005C2A2B" w:rsidP="005C2A2B">
            <w:pPr>
              <w:pStyle w:val="TableCopy"/>
            </w:pPr>
            <w:r>
              <w:t>(Regional Victorian: 17.0 %, Melbourne: 31.0%)</w:t>
            </w:r>
          </w:p>
        </w:tc>
      </w:tr>
      <w:tr w:rsidR="005C2A2B" w14:paraId="532E3809" w14:textId="77777777" w:rsidTr="005C2A2B">
        <w:trPr>
          <w:cantSplit/>
        </w:trPr>
        <w:tc>
          <w:tcPr>
            <w:tcW w:w="4510" w:type="dxa"/>
          </w:tcPr>
          <w:p w14:paraId="5781B50B" w14:textId="77777777" w:rsidR="005C2A2B" w:rsidRPr="005C2A2B" w:rsidRDefault="005C2A2B" w:rsidP="005C2A2B">
            <w:pPr>
              <w:pStyle w:val="TableCopy"/>
              <w:rPr>
                <w:b/>
                <w:bCs/>
              </w:rPr>
            </w:pPr>
            <w:r w:rsidRPr="005C2A2B">
              <w:rPr>
                <w:b/>
                <w:bCs/>
              </w:rPr>
              <w:t>Housing</w:t>
            </w:r>
          </w:p>
          <w:p w14:paraId="502A8ED0" w14:textId="6ED0EE75" w:rsidR="005C2A2B" w:rsidRDefault="005C2A2B" w:rsidP="005C2A2B">
            <w:pPr>
              <w:pStyle w:val="TableCopy"/>
            </w:pPr>
            <w:r>
              <w:t>The availability and affordability of housing determines a region’s ability to attract and retain local staff and supports community cohesion and better life outcomes for individuals and families.</w:t>
            </w:r>
          </w:p>
        </w:tc>
        <w:tc>
          <w:tcPr>
            <w:tcW w:w="4510" w:type="dxa"/>
          </w:tcPr>
          <w:p w14:paraId="44E8C3C5" w14:textId="083152E7" w:rsidR="001A27C2" w:rsidRDefault="001A27C2" w:rsidP="001A27C2">
            <w:pPr>
              <w:pStyle w:val="TableCopy"/>
            </w:pPr>
            <w:r>
              <w:t>0.6% – Average rental property vacancy rate in the 6 months leading up to June 2021</w:t>
            </w:r>
            <w:r>
              <w:rPr>
                <w:rStyle w:val="FootnoteReference"/>
              </w:rPr>
              <w:footnoteReference w:id="10"/>
            </w:r>
          </w:p>
          <w:p w14:paraId="30AB367B" w14:textId="77777777" w:rsidR="001A27C2" w:rsidRDefault="001A27C2" w:rsidP="001A27C2">
            <w:pPr>
              <w:pStyle w:val="TableCopy"/>
            </w:pPr>
            <w:r>
              <w:t xml:space="preserve">(Compared to benchmark of 2.5%) </w:t>
            </w:r>
          </w:p>
          <w:p w14:paraId="014B766D" w14:textId="73293051" w:rsidR="001A27C2" w:rsidRDefault="001A27C2" w:rsidP="001A27C2">
            <w:pPr>
              <w:pStyle w:val="TableCopy"/>
            </w:pPr>
            <w:r>
              <w:t>29.6% – Increase in median rent in Hume RDA region from 2016 to 2020</w:t>
            </w:r>
            <w:r>
              <w:rPr>
                <w:rStyle w:val="FootnoteReference"/>
              </w:rPr>
              <w:footnoteReference w:id="11"/>
            </w:r>
          </w:p>
          <w:p w14:paraId="0BB5A957" w14:textId="470ADBD6" w:rsidR="005C2A2B" w:rsidRDefault="001A27C2" w:rsidP="001A27C2">
            <w:pPr>
              <w:pStyle w:val="TableCopy"/>
            </w:pPr>
            <w:r>
              <w:t>(Victoria, 6.9%, Regional Victoria 28.6%)</w:t>
            </w:r>
          </w:p>
        </w:tc>
      </w:tr>
    </w:tbl>
    <w:p w14:paraId="48D58C22" w14:textId="77777777" w:rsidR="00C93508" w:rsidRDefault="00C93508" w:rsidP="00C93508">
      <w:pPr>
        <w:pStyle w:val="Source"/>
      </w:pPr>
      <w:r>
        <w:t>Note: 1. The Australian Digital Inclusion Index (ADII) is a composite index used to measure digital inclusion across three dimensions of Access, Affordability and Digital Ability. 2. ‘Access to roads and public transport was measured by asking respondents to rate their access to the following types of services in their local community, on a scale ranging from ‘very poor’ (1) to ‘very good’ (7): (</w:t>
      </w:r>
      <w:proofErr w:type="spellStart"/>
      <w:r>
        <w:t>i</w:t>
      </w:r>
      <w:proofErr w:type="spellEnd"/>
      <w:r>
        <w:t xml:space="preserve">) Quality of local roads; and (ii) Access to public transport (including taxis, buses, trains). A single measure of overall access to roads and public transport was then constructed based on the average score of a person’s responses to these two items.3. Skill level is defined as a function of the range and complexity of the set of tasks performed in a particular occupation. Skilled workers are defined as being classed between an ANZSCO </w:t>
      </w:r>
    </w:p>
    <w:p w14:paraId="3BC03A73" w14:textId="70224466" w:rsidR="005C2A2B" w:rsidRPr="005B3671" w:rsidRDefault="00C93508" w:rsidP="00C93508">
      <w:r>
        <w:t>Skill level of 1-3, while low skilled is classed as 4 or 5.  4. A rental property vacancy rate of 2.5% refers to a benchmark at which the market is balanced between landlords and tenants.</w:t>
      </w:r>
    </w:p>
    <w:p w14:paraId="020FE047" w14:textId="77777777" w:rsidR="005B3671" w:rsidRPr="005B3671" w:rsidRDefault="005B3671" w:rsidP="00C93508">
      <w:pPr>
        <w:pStyle w:val="Heading2"/>
      </w:pPr>
      <w:bookmarkStart w:id="30" w:name="_Toc106268266"/>
      <w:r w:rsidRPr="005B3671">
        <w:t>Integrating Aboriginal economic opportunities</w:t>
      </w:r>
      <w:bookmarkEnd w:id="30"/>
      <w:r w:rsidRPr="005B3671">
        <w:t xml:space="preserve"> </w:t>
      </w:r>
    </w:p>
    <w:p w14:paraId="361BA656" w14:textId="77777777" w:rsidR="005B3671" w:rsidRPr="005B3671" w:rsidRDefault="005B3671" w:rsidP="005B3671">
      <w:r w:rsidRPr="005B3671">
        <w:t>The Victorian Government is taking concrete steps to align with Aboriginal self-determination principles. Key Victorian Government policies and processes to realise self-determination goals include the:</w:t>
      </w:r>
    </w:p>
    <w:p w14:paraId="5DC900F7" w14:textId="77777777" w:rsidR="005B3671" w:rsidRPr="005B3671" w:rsidRDefault="005B3671" w:rsidP="00C93508">
      <w:pPr>
        <w:pStyle w:val="Bullet"/>
      </w:pPr>
      <w:r w:rsidRPr="005B3671">
        <w:t>Treaty Process which seeks to redefine the relationships between Aboriginal communities, the state and non-Aboriginal Victorians.</w:t>
      </w:r>
    </w:p>
    <w:p w14:paraId="0336FEC4" w14:textId="77777777" w:rsidR="005B3671" w:rsidRPr="005B3671" w:rsidRDefault="005B3671" w:rsidP="00C93508">
      <w:pPr>
        <w:pStyle w:val="Bullet"/>
      </w:pPr>
      <w:r w:rsidRPr="005B3671">
        <w:t>Victorian Aboriginal Affairs Framework 2018-23 (VAAF) which is the overarching framework for working with Aboriginal Victorians to drive positive socioeconomic outcomes across the state, including to activate economic opportunities and prosperity via achieving wealth equality, facilitating workforce participation in all sectors at all levels and realising Aboriginal income potential.</w:t>
      </w:r>
    </w:p>
    <w:p w14:paraId="6FD8626B" w14:textId="77777777" w:rsidR="005B3671" w:rsidRPr="005B3671" w:rsidRDefault="005B3671" w:rsidP="003121EB">
      <w:pPr>
        <w:pStyle w:val="Bulletlast"/>
      </w:pPr>
      <w:r w:rsidRPr="005B3671">
        <w:lastRenderedPageBreak/>
        <w:t xml:space="preserve">Self Determination Reform Framework, which guides public sector action to enable self-determination in line with the VAAF across four domains: people, systems, outcomes and accountability. </w:t>
      </w:r>
    </w:p>
    <w:p w14:paraId="5B448C12" w14:textId="77777777" w:rsidR="005B3671" w:rsidRPr="005B3671" w:rsidRDefault="005B3671" w:rsidP="005B3671">
      <w:r w:rsidRPr="005B3671">
        <w:t xml:space="preserve">The Victorian Government is also party to the National Agreement on Closing the Gap and has committed to meeting the associated outcomes – including in relation to increasing engagement of Aboriginal and Torres Strait Islanders in employment, education and training. </w:t>
      </w:r>
    </w:p>
    <w:p w14:paraId="7A4EF986" w14:textId="4AB05E6F" w:rsidR="005B3671" w:rsidRPr="005B3671" w:rsidRDefault="005B3671" w:rsidP="005B3671">
      <w:r w:rsidRPr="005B3671">
        <w:t xml:space="preserve">An analysis of relevant policies and commitments relating to Aboriginal economic development in the region (listed in the </w:t>
      </w:r>
      <w:r w:rsidRPr="005B3671">
        <w:rPr>
          <w:i/>
          <w:iCs/>
        </w:rPr>
        <w:t>Goulburn Regional Economic Development Strategy – Supporting Analysis</w:t>
      </w:r>
      <w:r w:rsidRPr="005B3671">
        <w:t xml:space="preserve">), including Traditional Owner strategic plans, where developed, has identified five opportunities for Aboriginal economic development: </w:t>
      </w:r>
    </w:p>
    <w:p w14:paraId="42C77B32" w14:textId="77777777" w:rsidR="005B3671" w:rsidRPr="005B3671" w:rsidRDefault="005B3671" w:rsidP="003121EB">
      <w:pPr>
        <w:pStyle w:val="Bullet"/>
      </w:pPr>
      <w:r w:rsidRPr="005B3671">
        <w:t>Identify opportunities to leverage natural resources for economic benefit, including through adopting traditional agricultural techniques and practices.</w:t>
      </w:r>
    </w:p>
    <w:p w14:paraId="79CE0E31" w14:textId="3366F650" w:rsidR="005B3671" w:rsidRPr="005B3671" w:rsidRDefault="005B3671" w:rsidP="003121EB">
      <w:pPr>
        <w:pStyle w:val="Bullet"/>
      </w:pPr>
      <w:r w:rsidRPr="005B3671">
        <w:t>Pursue greater Aboriginal ownership of land to sustainably manage resources.</w:t>
      </w:r>
    </w:p>
    <w:p w14:paraId="7103769E" w14:textId="77777777" w:rsidR="005B3671" w:rsidRPr="005B3671" w:rsidRDefault="005B3671" w:rsidP="003121EB">
      <w:pPr>
        <w:pStyle w:val="Bullet"/>
      </w:pPr>
      <w:r w:rsidRPr="005B3671">
        <w:t xml:space="preserve">Promote recognition of the land, its waters and its cultural significance to ensure that economic activities sustainably generate benefits and heal existing damage.  </w:t>
      </w:r>
    </w:p>
    <w:p w14:paraId="2CEA7F50" w14:textId="1004264B" w:rsidR="005B3671" w:rsidRPr="005B3671" w:rsidRDefault="005B3671" w:rsidP="003121EB">
      <w:pPr>
        <w:pStyle w:val="Bullet"/>
      </w:pPr>
      <w:r w:rsidRPr="005B3671">
        <w:t>Encourage the use of cultural places and practices to tell stories, maintain traditions and create economic opportunities, particularly in the visitor economy.</w:t>
      </w:r>
    </w:p>
    <w:p w14:paraId="3B22F9E7" w14:textId="0A3DCCD0" w:rsidR="005B3671" w:rsidRPr="005B3671" w:rsidRDefault="005B3671" w:rsidP="003121EB">
      <w:pPr>
        <w:pStyle w:val="Bulletlast"/>
      </w:pPr>
      <w:r w:rsidRPr="005B3671">
        <w:t>Enhance Aboriginal participation across industries with a particular focus on occupations which serve the local Aboriginal population.</w:t>
      </w:r>
    </w:p>
    <w:p w14:paraId="47D9E497" w14:textId="77777777" w:rsidR="005B3671" w:rsidRPr="005B3671" w:rsidRDefault="005B3671" w:rsidP="005B3671">
      <w:r w:rsidRPr="005B3671">
        <w:t xml:space="preserve">Each strategic direction in the Goulburn REDS considers the relevance of that direction to local Aboriginal communities </w:t>
      </w:r>
      <w:proofErr w:type="gramStart"/>
      <w:r w:rsidRPr="005B3671">
        <w:t>in light of</w:t>
      </w:r>
      <w:proofErr w:type="gramEnd"/>
      <w:r w:rsidRPr="005B3671">
        <w:t xml:space="preserve"> the above opportunities. </w:t>
      </w:r>
    </w:p>
    <w:p w14:paraId="0D234E40" w14:textId="77777777" w:rsidR="005B3671" w:rsidRPr="005B3671" w:rsidRDefault="005B3671" w:rsidP="005B3671">
      <w:r w:rsidRPr="005B3671">
        <w:t>Self-determined priorities for Aboriginal economic development in the region will be aligned to the six pillars of the Victorian Aboriginal Employment and Economic Strategy. These priorities will also guide Victorian Government decision-making on economic development in the region and will be integrated into future updates of the REDS.</w:t>
      </w:r>
    </w:p>
    <w:p w14:paraId="52CE4549" w14:textId="61AA81BE" w:rsidR="005B3671" w:rsidRPr="005B3671" w:rsidRDefault="005B3671" w:rsidP="00B15450">
      <w:pPr>
        <w:pStyle w:val="Heading2"/>
      </w:pPr>
      <w:r w:rsidRPr="005B3671">
        <w:t>4.1</w:t>
      </w:r>
      <w:r w:rsidR="003121EB">
        <w:t xml:space="preserve"> </w:t>
      </w:r>
      <w:r w:rsidRPr="005B3671">
        <w:t>Enhance productivity and resilience in the agriculture and food product manufacturing sectors</w:t>
      </w:r>
    </w:p>
    <w:p w14:paraId="4E44F3DC" w14:textId="65404D28" w:rsidR="005B3671" w:rsidRPr="005B3671" w:rsidRDefault="005B3671" w:rsidP="003121EB">
      <w:pPr>
        <w:pStyle w:val="Heading3"/>
      </w:pPr>
      <w:r w:rsidRPr="005B3671">
        <w:t xml:space="preserve">Significance </w:t>
      </w:r>
    </w:p>
    <w:p w14:paraId="464C1FCE" w14:textId="77777777" w:rsidR="005B3671" w:rsidRPr="005B3671" w:rsidRDefault="005B3671" w:rsidP="005B3671">
      <w:r w:rsidRPr="005B3671">
        <w:t xml:space="preserve">The Goulburn region is often described as the ‘food bowl of Australia’ and the agriculture industry is its most historically important and specialised sub-sector by output and employment. The region has irrigation-based industries including dairy, horticulture and viticulture as well as dry land farming operations. These are supported by agriculture-related industries such as food processing, packaging, transport and specialist engineering and electrical trades. The agriculture and food supply chain provides employment for a large part of the region’s workforce. </w:t>
      </w:r>
    </w:p>
    <w:p w14:paraId="716CF65A" w14:textId="5EC63E66" w:rsidR="005B3671" w:rsidRDefault="005B3671" w:rsidP="005B3671">
      <w:r w:rsidRPr="005B3671">
        <w:t xml:space="preserve">There is a strong link between the manufacturing and agriculture sectors in the region, with the food product manufacturing sub-sector being the biggest and most specialised manufacturing sub-sector for the region. The sub-sector has achieved </w:t>
      </w:r>
      <w:r w:rsidRPr="005B3671">
        <w:lastRenderedPageBreak/>
        <w:t xml:space="preserve">considerable growth compared to the rest of Victoria, especially over the last five years. </w:t>
      </w:r>
    </w:p>
    <w:p w14:paraId="7654C105" w14:textId="60445F20" w:rsidR="003121EB" w:rsidRPr="003121EB" w:rsidRDefault="003121EB" w:rsidP="00B15450">
      <w:pPr>
        <w:keepNext/>
        <w:rPr>
          <w:b/>
          <w:bCs/>
        </w:rPr>
      </w:pPr>
      <w:r w:rsidRPr="003121EB">
        <w:rPr>
          <w:b/>
          <w:bCs/>
        </w:rPr>
        <w:t>Goulburn farms produce</w:t>
      </w:r>
      <w:r w:rsidR="00D26CDF">
        <w:rPr>
          <w:rStyle w:val="FootnoteReference"/>
          <w:b/>
          <w:bCs/>
        </w:rPr>
        <w:footnoteReference w:id="12"/>
      </w:r>
    </w:p>
    <w:p w14:paraId="6F6A6A77" w14:textId="3D161BA0" w:rsidR="003121EB" w:rsidRDefault="00D26CDF" w:rsidP="00D26CDF">
      <w:pPr>
        <w:pStyle w:val="Bullet"/>
      </w:pPr>
      <w:r>
        <w:t>29.4% of Victoria’s fruit (excluding grapes)</w:t>
      </w:r>
    </w:p>
    <w:p w14:paraId="142EA284" w14:textId="0C4D5479" w:rsidR="00D26CDF" w:rsidRDefault="00D26CDF" w:rsidP="00D26CDF">
      <w:pPr>
        <w:pStyle w:val="Bullet"/>
      </w:pPr>
      <w:r>
        <w:t>12.6% of Victoria’s Dairy</w:t>
      </w:r>
    </w:p>
    <w:p w14:paraId="0DAE5F5B" w14:textId="22CE1F9D" w:rsidR="00D26CDF" w:rsidRDefault="00D26CDF" w:rsidP="00D26CDF">
      <w:pPr>
        <w:pStyle w:val="Bullet"/>
      </w:pPr>
      <w:r>
        <w:t>11.5% of Victoria’s beef</w:t>
      </w:r>
    </w:p>
    <w:p w14:paraId="589F93D7" w14:textId="2B5FB400" w:rsidR="00D26CDF" w:rsidRPr="005B3671" w:rsidRDefault="00D26CDF" w:rsidP="00D26CDF">
      <w:pPr>
        <w:pStyle w:val="Bulletlast"/>
      </w:pPr>
      <w:r>
        <w:t>9.7% of Victoria’s sheep meat</w:t>
      </w:r>
    </w:p>
    <w:p w14:paraId="7C33D6B3" w14:textId="11892F9B" w:rsidR="005B3671" w:rsidRPr="005B3671" w:rsidRDefault="005B3671" w:rsidP="00D26CDF">
      <w:pPr>
        <w:pStyle w:val="Heading3"/>
      </w:pPr>
      <w:r w:rsidRPr="005B3671">
        <w:t>Opportunities</w:t>
      </w:r>
    </w:p>
    <w:p w14:paraId="6BC0828B" w14:textId="77777777" w:rsidR="005B3671" w:rsidRPr="005B3671" w:rsidRDefault="005B3671" w:rsidP="00D26CDF">
      <w:pPr>
        <w:pStyle w:val="Heading4"/>
      </w:pPr>
      <w:r w:rsidRPr="005B3671">
        <w:t>Changing food demand</w:t>
      </w:r>
    </w:p>
    <w:p w14:paraId="535CEF87" w14:textId="77777777" w:rsidR="005B3671" w:rsidRPr="005B3671" w:rsidRDefault="005B3671" w:rsidP="005B3671">
      <w:r w:rsidRPr="005B3671">
        <w:t xml:space="preserve">Growing demand for safe and high-quality food in Asia and other emerging markets creates export opportunities for Goulburn’s food and fibre supply chain, particularly fresh fruit. Demand for alternative proteins, nutraceuticals and low emissions products is also increasing in Australia and internationally. Strengthening food safety capabilities, broadening traceability and exploring niche food product opportunities will support the region to maintain its existing reputation of premium, high quality food and fibre products and expand into new markets. </w:t>
      </w:r>
    </w:p>
    <w:p w14:paraId="2F5DF093" w14:textId="77777777" w:rsidR="005B3671" w:rsidRPr="005B3671" w:rsidRDefault="005B3671" w:rsidP="00D26CDF">
      <w:pPr>
        <w:pStyle w:val="Heading4"/>
      </w:pPr>
      <w:r w:rsidRPr="005B3671">
        <w:t>Advanced capabilities</w:t>
      </w:r>
    </w:p>
    <w:p w14:paraId="41E30BC6" w14:textId="77777777" w:rsidR="005B3671" w:rsidRPr="005B3671" w:rsidRDefault="005B3671" w:rsidP="005B3671">
      <w:r w:rsidRPr="005B3671">
        <w:t xml:space="preserve">New technologies and globalisation are transforming the outlook of the manufacturing and agricultural industries. Positioning the local supply chain to invest in advanced capabilities has the potential to offset traditional market barriers of cost and distance while increasing the productivity of the industry. For food product manufacturing, embracing advanced capabilities allow for the greater personalisation of goods to meet demand and to implement origin and traceability systems for strong product integrity. </w:t>
      </w:r>
    </w:p>
    <w:p w14:paraId="5605AA89" w14:textId="77777777" w:rsidR="005B3671" w:rsidRPr="005B3671" w:rsidRDefault="005B3671" w:rsidP="00D26CDF">
      <w:pPr>
        <w:pStyle w:val="Heading4"/>
      </w:pPr>
      <w:r w:rsidRPr="005B3671">
        <w:t xml:space="preserve">Native food production </w:t>
      </w:r>
    </w:p>
    <w:p w14:paraId="326C2303" w14:textId="461630A4" w:rsidR="005B3671" w:rsidRPr="005B3671" w:rsidRDefault="005B3671" w:rsidP="005B3671">
      <w:r w:rsidRPr="005B3671">
        <w:t xml:space="preserve">There is a growing interest in locally produced native foods and botanicals. The </w:t>
      </w:r>
      <w:proofErr w:type="spellStart"/>
      <w:r w:rsidRPr="005B3671">
        <w:t>Dja</w:t>
      </w:r>
      <w:proofErr w:type="spellEnd"/>
      <w:r w:rsidRPr="005B3671">
        <w:t xml:space="preserve"> </w:t>
      </w:r>
      <w:proofErr w:type="spellStart"/>
      <w:r w:rsidRPr="005B3671">
        <w:t>Dja</w:t>
      </w:r>
      <w:proofErr w:type="spellEnd"/>
      <w:r w:rsidRPr="005B3671">
        <w:t xml:space="preserve"> Wurrung and Taungurung corporations are investigating projects to trial and develop the case for agricultural development of native crops. Traditional Owners in northern Victoria are part of a national network applying regenerative farming practices for improved environmental outcomes and realising commercial opportunities in honey, plant-based skincare products, native wildflowers and other native foods. The revival of traditional food crops has multiple objectives including sustainable land management, utilisation of natural resources and return of economic advantage to Traditional Owners. </w:t>
      </w:r>
    </w:p>
    <w:p w14:paraId="7987EA60" w14:textId="77777777" w:rsidR="005B3671" w:rsidRPr="005B3671" w:rsidRDefault="005B3671" w:rsidP="00D26CDF">
      <w:pPr>
        <w:pStyle w:val="Heading4"/>
      </w:pPr>
      <w:r w:rsidRPr="005B3671">
        <w:t>Agricultural diversity</w:t>
      </w:r>
    </w:p>
    <w:p w14:paraId="6E375F3B" w14:textId="77777777" w:rsidR="005B3671" w:rsidRPr="005B3671" w:rsidRDefault="005B3671" w:rsidP="005B3671">
      <w:r w:rsidRPr="005B3671">
        <w:t xml:space="preserve">The GMID region, with its significant irrigation infrastructure and high-quality soil and water resources, attracts significant investment. There is an opportunity for further </w:t>
      </w:r>
      <w:r w:rsidRPr="005B3671">
        <w:lastRenderedPageBreak/>
        <w:t xml:space="preserve">diversification in land use and production across the region, including growing intensive agriculture industries (glasshouses, piggeries and poultry), increasing native food and fibre production, expanding on-farm solar and exploring waste-to-energy opportunities to enhance resource efficiency. Goulburn can develop and implement higher intensity sustainable farming practices to realise higher output for the region. </w:t>
      </w:r>
    </w:p>
    <w:p w14:paraId="70BEAEEF" w14:textId="62BC7111" w:rsidR="005B3671" w:rsidRPr="005B3671" w:rsidRDefault="005B3671" w:rsidP="00D26CDF">
      <w:pPr>
        <w:pStyle w:val="Heading3"/>
      </w:pPr>
      <w:r w:rsidRPr="005B3671">
        <w:t xml:space="preserve">Challenges </w:t>
      </w:r>
    </w:p>
    <w:p w14:paraId="5E49FB56" w14:textId="77777777" w:rsidR="005B3671" w:rsidRPr="005B3671" w:rsidRDefault="005B3671" w:rsidP="00D26CDF">
      <w:pPr>
        <w:pStyle w:val="Heading4"/>
      </w:pPr>
      <w:r w:rsidRPr="005B3671">
        <w:t>Increasing competition</w:t>
      </w:r>
    </w:p>
    <w:p w14:paraId="573BFD77" w14:textId="77777777" w:rsidR="005B3671" w:rsidRPr="005B3671" w:rsidRDefault="005B3671" w:rsidP="005B3671">
      <w:r w:rsidRPr="005B3671">
        <w:t xml:space="preserve">Local agricultural producers face increasing competition in global markets from lower cost producers. The introduction of tariffs on certain agricultural products by some trading partners has added additional complexity to the international trading environment. </w:t>
      </w:r>
    </w:p>
    <w:p w14:paraId="3377954C" w14:textId="77777777" w:rsidR="005B3671" w:rsidRPr="005B3671" w:rsidRDefault="005B3671" w:rsidP="00D26CDF">
      <w:pPr>
        <w:pStyle w:val="Heading4"/>
      </w:pPr>
      <w:r w:rsidRPr="005B3671">
        <w:t>Climate change</w:t>
      </w:r>
    </w:p>
    <w:p w14:paraId="0DA76100" w14:textId="3055CDA8" w:rsidR="005B3671" w:rsidRDefault="005B3671" w:rsidP="005B3671">
      <w:r w:rsidRPr="005B3671">
        <w:t xml:space="preserve">The region faces an increasing frequency of adverse weather events and variable conditions. Rainfall will continue to be very variable, but over the long term it is expected to continue to decline across most seasons. Furthermore, the region is expected to experience almost double the number of extreme heat days per year by the 2050s. Changing conditions and high-impact events will put pressure on infrastructure and will influence water availability, production yields and output quality. Increased irrigation efficiencies and diversification of water sources will be critical to manage lower water availability and remain competitive. </w:t>
      </w:r>
    </w:p>
    <w:p w14:paraId="66BF742E" w14:textId="291E34D9" w:rsidR="00D26CDF" w:rsidRPr="00D26CDF" w:rsidRDefault="00D26CDF" w:rsidP="005B3671">
      <w:pPr>
        <w:rPr>
          <w:b/>
          <w:bCs/>
        </w:rPr>
      </w:pPr>
      <w:r w:rsidRPr="00D26CDF">
        <w:rPr>
          <w:b/>
          <w:bCs/>
        </w:rPr>
        <w:t>By 2050s</w:t>
      </w:r>
      <w:r>
        <w:rPr>
          <w:rStyle w:val="FootnoteReference"/>
          <w:b/>
          <w:bCs/>
        </w:rPr>
        <w:footnoteReference w:id="13"/>
      </w:r>
    </w:p>
    <w:p w14:paraId="2C93631A" w14:textId="2E869BE2" w:rsidR="00F675B0" w:rsidRDefault="00F675B0" w:rsidP="00F675B0">
      <w:pPr>
        <w:pStyle w:val="Bullet"/>
      </w:pPr>
      <w:r>
        <w:t>Median temperature could rise by 2.4°C</w:t>
      </w:r>
    </w:p>
    <w:p w14:paraId="2D4DA487" w14:textId="63F6EC10" w:rsidR="00F675B0" w:rsidRDefault="00F675B0" w:rsidP="00F675B0">
      <w:pPr>
        <w:pStyle w:val="Bullet"/>
      </w:pPr>
      <w:r>
        <w:t>Median annual rainfall could decline by 22%</w:t>
      </w:r>
    </w:p>
    <w:p w14:paraId="0B9F92F9" w14:textId="64A5CCCD" w:rsidR="00F675B0" w:rsidRDefault="00F675B0" w:rsidP="00F675B0">
      <w:pPr>
        <w:pStyle w:val="Bulletlast"/>
      </w:pPr>
      <w:r>
        <w:t>Double the amount of extreme heat days (35°C) to 29.6 days</w:t>
      </w:r>
    </w:p>
    <w:p w14:paraId="6940EF0D" w14:textId="77777777" w:rsidR="005B3671" w:rsidRPr="005B3671" w:rsidRDefault="005B3671" w:rsidP="00F675B0">
      <w:pPr>
        <w:pStyle w:val="Heading4"/>
      </w:pPr>
      <w:r w:rsidRPr="005B3671">
        <w:t xml:space="preserve">Digital connectivity and capability </w:t>
      </w:r>
    </w:p>
    <w:p w14:paraId="7B1FAC72" w14:textId="77BFD558" w:rsidR="005B3671" w:rsidRPr="005B3671" w:rsidRDefault="005B3671" w:rsidP="005B3671">
      <w:r w:rsidRPr="005B3671">
        <w:t>The Goulburn community are advocating for improved digital connectivity to increase innovation and technology adoption in the region. The 2021 Australian Digital Inclusion Index shows all LGAs in the region scored below the state average (71.0) on the index, with Moira and Strathbogie scoring lowest, while Mitchell scored highest. A recent audit shows there are gaps in the region’s enabling digital infrastructure including fixed broadband, mobile coverage networks available for the LP-WAN Internet of Things</w:t>
      </w:r>
      <w:r w:rsidR="00F675B0">
        <w:rPr>
          <w:rStyle w:val="FootnoteReference"/>
        </w:rPr>
        <w:footnoteReference w:id="14"/>
      </w:r>
      <w:r w:rsidRPr="005B3671">
        <w:t xml:space="preserve"> and deficient public Wi-Fi. This affects all residents but also creates business disruption and limits development. Current</w:t>
      </w:r>
      <w:r w:rsidR="00F675B0">
        <w:t xml:space="preserve"> </w:t>
      </w:r>
      <w:r w:rsidRPr="005B3671">
        <w:t xml:space="preserve">demand for LP-WAN IoT is low and increasing both availability and capability would support industry transition to more efficient monitoring and production systems. </w:t>
      </w:r>
    </w:p>
    <w:p w14:paraId="092792BE" w14:textId="77777777" w:rsidR="005B3671" w:rsidRPr="005B3671" w:rsidRDefault="005B3671" w:rsidP="00F675B0">
      <w:pPr>
        <w:pStyle w:val="Heading4"/>
      </w:pPr>
      <w:r w:rsidRPr="005B3671">
        <w:lastRenderedPageBreak/>
        <w:t>Demand for workers</w:t>
      </w:r>
    </w:p>
    <w:p w14:paraId="4E354A48" w14:textId="15688E1A" w:rsidR="005B3671" w:rsidRPr="005B3671" w:rsidRDefault="005B3671" w:rsidP="005B3671">
      <w:r w:rsidRPr="005B3671">
        <w:t xml:space="preserve">Labour shortages, particularly among pickers and packers at peak harvest, are a major concern for enterprises in the Goulburn region. International and inter-state border closures related to the COVID-19 pandemic have exacerbated these shortages. An aging workforce is an impending concern: the median age of farmers in 2016 was 56 years. With many farmers expected to retire in the coming decade, educating and introducing more young farmers is needed. There is scope to increase collaboration across schools, TAFEs, training organisations and industry to promote training and career pathways among school leavers and young people.  </w:t>
      </w:r>
    </w:p>
    <w:p w14:paraId="68F60A82" w14:textId="67203C1B" w:rsidR="005B3671" w:rsidRPr="005B3671" w:rsidRDefault="005B3671" w:rsidP="00F675B0">
      <w:pPr>
        <w:pStyle w:val="Heading3"/>
      </w:pPr>
      <w:r w:rsidRPr="005B3671">
        <w:t>The policy environment</w:t>
      </w:r>
    </w:p>
    <w:p w14:paraId="41FE01B5" w14:textId="77777777" w:rsidR="005B3671" w:rsidRPr="005B3671" w:rsidRDefault="005B3671" w:rsidP="005B3671">
      <w:r w:rsidRPr="005B3671">
        <w:t>Enhancing productivity and resilience in the agricultural sectors is closely aligned with national, state and local priorities. In particular:</w:t>
      </w:r>
    </w:p>
    <w:p w14:paraId="4894467C" w14:textId="77777777" w:rsidR="005B3671" w:rsidRPr="005B3671" w:rsidRDefault="005B3671" w:rsidP="00F675B0">
      <w:pPr>
        <w:pStyle w:val="Bullet"/>
      </w:pPr>
      <w:r w:rsidRPr="005B3671">
        <w:t xml:space="preserve">The Australian Government’s </w:t>
      </w:r>
      <w:r w:rsidRPr="005B3671">
        <w:rPr>
          <w:i/>
          <w:iCs/>
        </w:rPr>
        <w:t xml:space="preserve">Make </w:t>
      </w:r>
      <w:proofErr w:type="gramStart"/>
      <w:r w:rsidRPr="005B3671">
        <w:rPr>
          <w:i/>
          <w:iCs/>
        </w:rPr>
        <w:t>it</w:t>
      </w:r>
      <w:proofErr w:type="gramEnd"/>
      <w:r w:rsidRPr="005B3671">
        <w:rPr>
          <w:i/>
          <w:iCs/>
        </w:rPr>
        <w:t xml:space="preserve"> Happen – The Australian Government’s Modern Manufacturing Strategy</w:t>
      </w:r>
      <w:r w:rsidRPr="005B3671">
        <w:t xml:space="preserve"> and the Victorian Government’s </w:t>
      </w:r>
      <w:r w:rsidRPr="005B3671">
        <w:rPr>
          <w:i/>
          <w:iCs/>
        </w:rPr>
        <w:t xml:space="preserve">Food and Fibre Sector Strategy </w:t>
      </w:r>
      <w:r w:rsidRPr="005B3671">
        <w:t xml:space="preserve">both highlight that food and beverage manufacturing is a priority industry. </w:t>
      </w:r>
    </w:p>
    <w:p w14:paraId="7B60D2B1" w14:textId="77777777" w:rsidR="005B3671" w:rsidRPr="005B3671" w:rsidRDefault="005B3671" w:rsidP="00F675B0">
      <w:pPr>
        <w:pStyle w:val="Bullet"/>
      </w:pPr>
      <w:r w:rsidRPr="005B3671">
        <w:t xml:space="preserve">The Australia Government’s </w:t>
      </w:r>
      <w:r w:rsidRPr="005B3671">
        <w:rPr>
          <w:i/>
          <w:iCs/>
        </w:rPr>
        <w:t xml:space="preserve">Agriculture Workforce Strategy and Roadmap </w:t>
      </w:r>
      <w:r w:rsidRPr="005B3671">
        <w:t>details the plan to attract, retain, upskill and modernise the agriculture workforce.</w:t>
      </w:r>
    </w:p>
    <w:p w14:paraId="4C7FD3B9" w14:textId="77777777" w:rsidR="005B3671" w:rsidRPr="005B3671" w:rsidRDefault="005B3671" w:rsidP="00F675B0">
      <w:pPr>
        <w:pStyle w:val="Bullet"/>
      </w:pPr>
      <w:r w:rsidRPr="005B3671">
        <w:t xml:space="preserve">The Victorian Government’s </w:t>
      </w:r>
      <w:r w:rsidRPr="005B3671">
        <w:rPr>
          <w:i/>
          <w:iCs/>
        </w:rPr>
        <w:t xml:space="preserve">Stronger, innovative, sustainable: A new strategy for agriculture in Victoria </w:t>
      </w:r>
      <w:r w:rsidRPr="005B3671">
        <w:t xml:space="preserve">focuses on themes of recovery, growth, modernisation, biosecurity and promotion in the agriculture industry. </w:t>
      </w:r>
    </w:p>
    <w:p w14:paraId="5EEA511F" w14:textId="77777777" w:rsidR="005B3671" w:rsidRPr="005B3671" w:rsidRDefault="005B3671" w:rsidP="00F675B0">
      <w:pPr>
        <w:pStyle w:val="Bullet"/>
      </w:pPr>
      <w:r w:rsidRPr="005B3671">
        <w:t xml:space="preserve">The </w:t>
      </w:r>
      <w:r w:rsidRPr="005B3671">
        <w:rPr>
          <w:i/>
          <w:iCs/>
        </w:rPr>
        <w:t>Goulburn Murray Resilience Strategy</w:t>
      </w:r>
      <w:r w:rsidRPr="005B3671">
        <w:t xml:space="preserve"> identifies ‘futures of agriculture’ as one of five interventions to build the ability of the agriculture sector to address climate change and other future challenges. </w:t>
      </w:r>
    </w:p>
    <w:p w14:paraId="5E370833" w14:textId="77777777" w:rsidR="005B3671" w:rsidRPr="005B3671" w:rsidRDefault="005B3671" w:rsidP="00F675B0">
      <w:pPr>
        <w:pStyle w:val="Bullet"/>
      </w:pPr>
      <w:r w:rsidRPr="005B3671">
        <w:t xml:space="preserve">The </w:t>
      </w:r>
      <w:r w:rsidRPr="005B3671">
        <w:rPr>
          <w:i/>
          <w:iCs/>
        </w:rPr>
        <w:t>Goulburn Digital Plan</w:t>
      </w:r>
      <w:r w:rsidRPr="005B3671">
        <w:t xml:space="preserve"> prioritises addressing digital coverage, encouraging digital update and building digital capabilities and skills to increase business innovation and support business decision making across the region. </w:t>
      </w:r>
    </w:p>
    <w:p w14:paraId="004262A0" w14:textId="77777777" w:rsidR="005B3671" w:rsidRPr="005B3671" w:rsidRDefault="005B3671" w:rsidP="00F675B0">
      <w:pPr>
        <w:pStyle w:val="Bulletlast"/>
      </w:pPr>
      <w:r w:rsidRPr="005B3671">
        <w:t xml:space="preserve">The </w:t>
      </w:r>
      <w:r w:rsidRPr="005B3671">
        <w:rPr>
          <w:i/>
          <w:iCs/>
        </w:rPr>
        <w:t xml:space="preserve">Connecting Victoria </w:t>
      </w:r>
      <w:r w:rsidRPr="005B3671">
        <w:t>initiative, announced in mid-2021, is fast-tracking new mobile and broadband infrastructure through a $550 million investment across Victoria.</w:t>
      </w:r>
    </w:p>
    <w:p w14:paraId="0DCE3C4A" w14:textId="77777777" w:rsidR="005B3671" w:rsidRPr="005B3671" w:rsidRDefault="005B3671" w:rsidP="005B3671">
      <w:r w:rsidRPr="005B3671">
        <w:t>The Victorian Government is taking action to reduce Victoria’s emissions to net zero by 2050 and build resilient communities prepared to adapt to the impacts of climate change. Further development of Goulburn’s agriculture and food product manufacturing sectors will be shaped by the sector pledges which outline the actions to cut emissions from each sector, including in agriculture, energy, industrial processes, land use, transport and waste.</w:t>
      </w:r>
    </w:p>
    <w:p w14:paraId="5A050FAA" w14:textId="0F52B51A" w:rsidR="005B3671" w:rsidRPr="005B3671" w:rsidRDefault="005B3671" w:rsidP="00F675B0">
      <w:pPr>
        <w:pStyle w:val="Heading3"/>
      </w:pPr>
      <w:r w:rsidRPr="005B3671">
        <w:t xml:space="preserve">Aboriginal inclusion </w:t>
      </w:r>
    </w:p>
    <w:p w14:paraId="0F36D237" w14:textId="77777777" w:rsidR="005B3671" w:rsidRPr="005B3671" w:rsidRDefault="005B3671" w:rsidP="005B3671">
      <w:r w:rsidRPr="005B3671">
        <w:t xml:space="preserve">This direction aligns with the Aboriginal economic opportunity for traditional agricultural practices to be promoted as a mechanism for maintaining traditions and creating economic opportunities. For example, the Taungurung Land and Waters Council have expressed aspirations for viable, ethical and sustainable business on </w:t>
      </w:r>
      <w:r w:rsidRPr="005B3671">
        <w:lastRenderedPageBreak/>
        <w:t xml:space="preserve">Country including fire management, pest control, harvesting and collecting traditional plants and foods, establishing seed banks and water management. Specific interventions, such as promoting career pathways and Aboriginal enterprises, could be considered to maximise the benefits to Aboriginal communities. </w:t>
      </w:r>
    </w:p>
    <w:p w14:paraId="48B63404" w14:textId="6F7A6B82" w:rsidR="005B3671" w:rsidRPr="005B3671" w:rsidRDefault="005B3671" w:rsidP="00F675B0">
      <w:pPr>
        <w:pStyle w:val="Heading3"/>
      </w:pPr>
      <w:r w:rsidRPr="005B3671">
        <w:t xml:space="preserve">How can we unlock this strategic direction? </w:t>
      </w:r>
    </w:p>
    <w:p w14:paraId="10F666CE" w14:textId="77777777" w:rsidR="005B3671" w:rsidRPr="005B3671" w:rsidRDefault="005B3671" w:rsidP="005B3671">
      <w:r w:rsidRPr="005B3671">
        <w:t>To unlock this opportunity and drive growth, local, State and Commonwealth partners could work together to:</w:t>
      </w:r>
    </w:p>
    <w:p w14:paraId="57D2AF25" w14:textId="77777777" w:rsidR="005B3671" w:rsidRPr="005B3671" w:rsidRDefault="005B3671" w:rsidP="00F675B0">
      <w:pPr>
        <w:pStyle w:val="Bullet"/>
      </w:pPr>
      <w:r w:rsidRPr="005B3671">
        <w:t>Improve awareness of new and emerging opportunities associated with changing consumer preferences.</w:t>
      </w:r>
    </w:p>
    <w:p w14:paraId="48961521" w14:textId="04DEA492" w:rsidR="005B3671" w:rsidRPr="005B3671" w:rsidRDefault="005B3671" w:rsidP="00F675B0">
      <w:pPr>
        <w:pStyle w:val="Bullet"/>
      </w:pPr>
      <w:r w:rsidRPr="005B3671">
        <w:t xml:space="preserve">Support the development of local research capabilities to address local issues and enhance productivity in the agriculture and manufacturing sectors. </w:t>
      </w:r>
    </w:p>
    <w:p w14:paraId="40B5620A" w14:textId="77777777" w:rsidR="005B3671" w:rsidRPr="005B3671" w:rsidRDefault="005B3671" w:rsidP="00F675B0">
      <w:pPr>
        <w:pStyle w:val="Bullet"/>
      </w:pPr>
      <w:r w:rsidRPr="005B3671">
        <w:t>Take advantage of existing funding and incentives in place to support local manufacturing and attract new investment.</w:t>
      </w:r>
    </w:p>
    <w:p w14:paraId="097EE550" w14:textId="77777777" w:rsidR="005B3671" w:rsidRPr="005B3671" w:rsidRDefault="005B3671" w:rsidP="00F675B0">
      <w:pPr>
        <w:pStyle w:val="Bullet"/>
      </w:pPr>
      <w:r w:rsidRPr="005B3671">
        <w:t>Ensure local producers are engaged in local, State and national conversations about climate change adaptation and mitigation practices in the agriculture and manufacturing sectors.</w:t>
      </w:r>
    </w:p>
    <w:p w14:paraId="642FF312" w14:textId="77777777" w:rsidR="005B3671" w:rsidRPr="005B3671" w:rsidRDefault="005B3671" w:rsidP="00F675B0">
      <w:pPr>
        <w:pStyle w:val="Bullet"/>
      </w:pPr>
      <w:r w:rsidRPr="005B3671">
        <w:t>Advocate for market access opportunities and strengthen biosecurity, food safety capabilities and traceability across supply chains.</w:t>
      </w:r>
    </w:p>
    <w:p w14:paraId="1E8CDE8B" w14:textId="77777777" w:rsidR="005B3671" w:rsidRPr="005B3671" w:rsidRDefault="005B3671" w:rsidP="00F675B0">
      <w:pPr>
        <w:pStyle w:val="Bullet"/>
      </w:pPr>
      <w:r w:rsidRPr="005B3671">
        <w:t xml:space="preserve">Support initiative to address blackspots and other barriers to digital connectivity, in collaboration with telecommunications providers. </w:t>
      </w:r>
    </w:p>
    <w:p w14:paraId="1D424EA5" w14:textId="77777777" w:rsidR="005B3671" w:rsidRPr="005B3671" w:rsidRDefault="005B3671" w:rsidP="00F675B0">
      <w:pPr>
        <w:pStyle w:val="Bulletlast"/>
      </w:pPr>
      <w:r w:rsidRPr="005B3671">
        <w:t>Foster partnerships to support the development of Traditional Owner-led food businesses based on principles of self-determination.</w:t>
      </w:r>
    </w:p>
    <w:p w14:paraId="246ED2B5" w14:textId="53A04D4C" w:rsidR="005B3671" w:rsidRPr="005B3671" w:rsidRDefault="005B3671" w:rsidP="006D3105">
      <w:pPr>
        <w:pStyle w:val="Heading2"/>
      </w:pPr>
      <w:bookmarkStart w:id="31" w:name="_Toc106268267"/>
      <w:r w:rsidRPr="005B3671">
        <w:t>4.2</w:t>
      </w:r>
      <w:r w:rsidR="00F675B0">
        <w:t xml:space="preserve"> </w:t>
      </w:r>
      <w:r w:rsidRPr="005B3671">
        <w:t>Focus on continued growth and development of the visitor economy, leveraging natural assets and Aboriginal heritage</w:t>
      </w:r>
      <w:bookmarkEnd w:id="31"/>
    </w:p>
    <w:p w14:paraId="4A9641DF" w14:textId="47C247D5" w:rsidR="005B3671" w:rsidRPr="005B3671" w:rsidRDefault="005B3671" w:rsidP="00F675B0">
      <w:pPr>
        <w:pStyle w:val="Heading3"/>
      </w:pPr>
      <w:r w:rsidRPr="005B3671">
        <w:t xml:space="preserve">Significance </w:t>
      </w:r>
    </w:p>
    <w:p w14:paraId="0169D2DF" w14:textId="77777777" w:rsidR="005B3671" w:rsidRPr="005B3671" w:rsidRDefault="005B3671" w:rsidP="005B3671">
      <w:r w:rsidRPr="005B3671">
        <w:t xml:space="preserve">The region’s parks and waterways as well as its vibrant food and wine scene make the visitor economy a significant contributor to the region’s economy. Natural assets include Lake Eildon, the Murray River and Cathedral Ranges as well as the Barmah Forest, the world’s largest River Red Gum Forest, in the Moira-Berrigan cross-border region. Visitor sites include year-round attractions, signature annual festivals, periodic events and hiking trails that are frequently visited. </w:t>
      </w:r>
    </w:p>
    <w:p w14:paraId="53CB53BB" w14:textId="77777777" w:rsidR="005B3671" w:rsidRPr="005B3671" w:rsidRDefault="005B3671" w:rsidP="005B3671">
      <w:r w:rsidRPr="005B3671">
        <w:t xml:space="preserve">Prior to the COVID-19 pandemic, visitor numbers and expenditure were growing year-on-year, with domestic overnight visitors making up the fastest growing tourist category. In 2019 the total number of visitors was 4.7 million with an expenditure of $836 million. Restrictions associated with the COVID-19 pandemic, including border closures and venue density limits, have severely reduced visitor numbers and expenditure. Supported by the region’s proximity to metropolitan Melbourne and other significant urban centres such as Bendigo and Wangaratta, the region is well placed to meet demand from domestic visitors throughout the recovery period. </w:t>
      </w:r>
    </w:p>
    <w:p w14:paraId="60C057C4" w14:textId="224BBD67" w:rsidR="005B3671" w:rsidRPr="005B3671" w:rsidRDefault="005B3671" w:rsidP="006D3105">
      <w:pPr>
        <w:pStyle w:val="Heading3"/>
      </w:pPr>
      <w:r w:rsidRPr="005B3671">
        <w:lastRenderedPageBreak/>
        <w:t>Opportunities</w:t>
      </w:r>
    </w:p>
    <w:p w14:paraId="4DF3F216" w14:textId="77777777" w:rsidR="005B3671" w:rsidRPr="005B3671" w:rsidRDefault="005B3671" w:rsidP="006D3105">
      <w:pPr>
        <w:pStyle w:val="Heading4"/>
      </w:pPr>
      <w:r w:rsidRPr="005B3671">
        <w:t xml:space="preserve">Unique offerings </w:t>
      </w:r>
    </w:p>
    <w:p w14:paraId="229B27CF" w14:textId="77777777" w:rsidR="005B3671" w:rsidRPr="005B3671" w:rsidRDefault="005B3671" w:rsidP="005B3671">
      <w:r w:rsidRPr="005B3671">
        <w:t xml:space="preserve">Regions with a clear and specific brand have seen strong success in visitor economy growth. The Goulburn region has a diverse range of offerings with their own unique brand. The visitor economy in the northern part of the region is aligned with the Murray River and includes areas on the NSW side of the border. Murray River tourism focuses on nature-based tourism and golf supported by food, wine and agritourism. Southern parts of the region are more closely tied with adventure activities at Lake Eildon and the Yarra Valley wine region, which extends into the peri-urban areas of Metropolitan Melbourne. The visitor economy in the southern regions focuses on food and wine, creative and nature-based tourism. Recognition, coordination, investment and development of the diverse regional brands from the individual operators up to all levels of Government will pave the way to success for the region’s visitor economy. </w:t>
      </w:r>
    </w:p>
    <w:p w14:paraId="355306AB" w14:textId="77777777" w:rsidR="005B3671" w:rsidRPr="005B3671" w:rsidRDefault="005B3671" w:rsidP="006D3105">
      <w:pPr>
        <w:pStyle w:val="Heading4"/>
      </w:pPr>
      <w:r w:rsidRPr="005B3671">
        <w:t>Hero experiences</w:t>
      </w:r>
    </w:p>
    <w:p w14:paraId="4D339920" w14:textId="77777777" w:rsidR="005B3671" w:rsidRPr="005B3671" w:rsidRDefault="005B3671" w:rsidP="005B3671">
      <w:r w:rsidRPr="005B3671">
        <w:t xml:space="preserve">‘Hero’ experiences attract high levels of domestic and international visitation and encourage private investment in surrounding areas. Realising the potential of such sites in Goulburn can strengthen the overall visitor economy in the region. Experiences can be a group of complementary experiences, or a single major hero project. There are multiple natural assets in the region that have the potential to become hero experiences, such as Lake Eildon, the Cathedral Ranges and the proposed Murray River Adventure Trail which would be a multi-sport adventure trail extending along the length of the Murray River. Other hero attractions include the Shepparton Art Museum and the Strathbogie wine region.   </w:t>
      </w:r>
    </w:p>
    <w:p w14:paraId="6A7824AB" w14:textId="77777777" w:rsidR="005B3671" w:rsidRPr="005B3671" w:rsidRDefault="005B3671" w:rsidP="006D3105">
      <w:pPr>
        <w:pStyle w:val="Heading4"/>
      </w:pPr>
      <w:r w:rsidRPr="005B3671">
        <w:t xml:space="preserve">Aboriginal heritage </w:t>
      </w:r>
    </w:p>
    <w:p w14:paraId="1E23AB42" w14:textId="77777777" w:rsidR="005B3671" w:rsidRPr="005B3671" w:rsidRDefault="005B3671" w:rsidP="005B3671">
      <w:r w:rsidRPr="005B3671">
        <w:t xml:space="preserve">The region is home to important Aboriginal cultural heritage assets of the Yorta </w:t>
      </w:r>
      <w:proofErr w:type="spellStart"/>
      <w:r w:rsidRPr="005B3671">
        <w:t>Yorta</w:t>
      </w:r>
      <w:proofErr w:type="spellEnd"/>
      <w:r w:rsidRPr="005B3671">
        <w:t xml:space="preserve">, Taungurung and Wurundjeri peoples. This includes the Yorta </w:t>
      </w:r>
      <w:proofErr w:type="spellStart"/>
      <w:r w:rsidRPr="005B3671">
        <w:t>Yorta</w:t>
      </w:r>
      <w:proofErr w:type="spellEnd"/>
      <w:r w:rsidRPr="005B3671">
        <w:t xml:space="preserve"> people’s long association with the Barmah Forest Ramsar site and various permanent Aboriginal art exhibits throughout the region, such as the Shepparton Art Museum which hosts a significant collection of </w:t>
      </w:r>
      <w:proofErr w:type="gramStart"/>
      <w:r w:rsidRPr="005B3671">
        <w:t>South East</w:t>
      </w:r>
      <w:proofErr w:type="gramEnd"/>
      <w:r w:rsidRPr="005B3671">
        <w:t xml:space="preserve"> Australian Aboriginal art. The region can capitalise on the increased interest and demand for Aboriginal knowledge and culture by the wider community. Stronger connections with local Aboriginal groups should be developed to promote enterprise, strengthen regional links to arts, innovation and training and ensure recognition of culturally significant traditions, landscapes and waterways.</w:t>
      </w:r>
    </w:p>
    <w:p w14:paraId="596DD579" w14:textId="77777777" w:rsidR="005B3671" w:rsidRPr="005B3671" w:rsidRDefault="005B3671" w:rsidP="006D3105">
      <w:pPr>
        <w:pStyle w:val="Heading4"/>
      </w:pPr>
      <w:r w:rsidRPr="005B3671">
        <w:t xml:space="preserve">Agritourism </w:t>
      </w:r>
    </w:p>
    <w:p w14:paraId="65A35C45" w14:textId="77777777" w:rsidR="005B3671" w:rsidRPr="005B3671" w:rsidRDefault="005B3671" w:rsidP="005B3671">
      <w:r w:rsidRPr="005B3671">
        <w:t xml:space="preserve">Primary production accounts for 78 per cent of land use in the Goulburn region. Agritourism offers opportunities to diversify agricultural income streams by developing farm trails and repurposing existing infrastructure to link farmers directly to consumers. Enhancing major food and wine events such as </w:t>
      </w:r>
      <w:proofErr w:type="spellStart"/>
      <w:r w:rsidRPr="005B3671">
        <w:t>GoFish</w:t>
      </w:r>
      <w:proofErr w:type="spellEnd"/>
      <w:r w:rsidRPr="005B3671">
        <w:t xml:space="preserve"> Nagambie, Four Vines Running Festival, and the Numurkah </w:t>
      </w:r>
      <w:proofErr w:type="spellStart"/>
      <w:r w:rsidRPr="005B3671">
        <w:t>Foodbowl</w:t>
      </w:r>
      <w:proofErr w:type="spellEnd"/>
      <w:r w:rsidRPr="005B3671">
        <w:t xml:space="preserve"> Festival, will attract visitors to the region and raise the profile of agritourism throughout the year. Identifying export pathways for smaller producers and niche products would increase the international profile of the region as well. </w:t>
      </w:r>
    </w:p>
    <w:p w14:paraId="72E21FCF" w14:textId="467D2683" w:rsidR="005B3671" w:rsidRPr="005B3671" w:rsidRDefault="005B3671" w:rsidP="006D3105">
      <w:pPr>
        <w:pStyle w:val="Heading3"/>
      </w:pPr>
      <w:r w:rsidRPr="005B3671">
        <w:lastRenderedPageBreak/>
        <w:t xml:space="preserve">Challenges </w:t>
      </w:r>
    </w:p>
    <w:p w14:paraId="67EB3A2A" w14:textId="77777777" w:rsidR="005B3671" w:rsidRPr="005B3671" w:rsidRDefault="005B3671" w:rsidP="006D3105">
      <w:pPr>
        <w:pStyle w:val="Heading4"/>
      </w:pPr>
      <w:r w:rsidRPr="005B3671">
        <w:t>Digital capabilities and capacity</w:t>
      </w:r>
    </w:p>
    <w:p w14:paraId="462341BD" w14:textId="4A3B4B60" w:rsidR="005B3671" w:rsidRPr="005B3671" w:rsidRDefault="005B3671" w:rsidP="005B3671">
      <w:r w:rsidRPr="005B3671">
        <w:t xml:space="preserve">The ways visitors experience tourism and access information are changing. Visitors increasingly use internet research and social media to plan holidays and gather visitor information. Tourism businesses need to invest and adapt to new technologies such as digital marketing and share economy platforms to enhance the visitor experience, but this requires reliable internet connectivity. The 2020 </w:t>
      </w:r>
      <w:r w:rsidRPr="005B3671">
        <w:rPr>
          <w:i/>
          <w:iCs/>
        </w:rPr>
        <w:t>Goulburn Digital Plan</w:t>
      </w:r>
      <w:r w:rsidRPr="005B3671">
        <w:t xml:space="preserve"> highlights inadequate digital infrastructure for the region’s top visitor locations and a significant digital capability divide in comparison to other regional and metropolitan areas, which affects the visitor experience and business innovation. 2021 Connecting Victoria roundtable discussions identified </w:t>
      </w:r>
      <w:proofErr w:type="gramStart"/>
      <w:r w:rsidRPr="005B3671">
        <w:t>a number of</w:t>
      </w:r>
      <w:proofErr w:type="gramEnd"/>
      <w:r w:rsidRPr="005B3671">
        <w:t xml:space="preserve"> key digital issues for the region, including a need for competitive internet speeds to attract tourism from major cities.</w:t>
      </w:r>
    </w:p>
    <w:p w14:paraId="519DB964" w14:textId="77777777" w:rsidR="005B3671" w:rsidRPr="005B3671" w:rsidRDefault="005B3671" w:rsidP="006D3105">
      <w:pPr>
        <w:pStyle w:val="Heading4"/>
      </w:pPr>
      <w:r w:rsidRPr="005B3671">
        <w:t xml:space="preserve">Risk management </w:t>
      </w:r>
    </w:p>
    <w:p w14:paraId="2ADE00FB" w14:textId="77777777" w:rsidR="005B3671" w:rsidRPr="005B3671" w:rsidRDefault="005B3671" w:rsidP="005B3671">
      <w:r w:rsidRPr="005B3671">
        <w:t xml:space="preserve">The international and state border closures due to the COVID-19 pandemic are likely to have lasting effects on visitation patterns to the region and highlight the importance of risk management and planning as well as building business resilience to recover from the external shocks. Before the COVID-19 pandemic, Victoria’s regions were facing significantly greater competition from international and domestic tourism markets. Other states and territories are now more aware than ever of the importance of the visitor economy to support diversification and drive long-term growth. Coming out of the COVID-19 pandemic, there will be strong competition to attract visitors to the region. </w:t>
      </w:r>
    </w:p>
    <w:p w14:paraId="0316CF82" w14:textId="1E1DC006" w:rsidR="005B3671" w:rsidRPr="005B3671" w:rsidRDefault="005B3671" w:rsidP="006D3105">
      <w:pPr>
        <w:pStyle w:val="Heading3"/>
      </w:pPr>
      <w:r w:rsidRPr="005B3671">
        <w:t>The policy environment</w:t>
      </w:r>
    </w:p>
    <w:p w14:paraId="1D236FDE" w14:textId="77777777" w:rsidR="005B3671" w:rsidRPr="005B3671" w:rsidRDefault="005B3671" w:rsidP="005B3671">
      <w:r w:rsidRPr="005B3671">
        <w:t>Growing the visitor economy is closely aligned with national, state and local priorities. In particular:</w:t>
      </w:r>
    </w:p>
    <w:p w14:paraId="73874F9F" w14:textId="77777777" w:rsidR="005B3671" w:rsidRPr="005B3671" w:rsidRDefault="005B3671" w:rsidP="006D3105">
      <w:pPr>
        <w:pStyle w:val="Bullet"/>
      </w:pPr>
      <w:r w:rsidRPr="005B3671">
        <w:t xml:space="preserve">The Victorian Government’s </w:t>
      </w:r>
      <w:r w:rsidRPr="005B3671">
        <w:rPr>
          <w:i/>
          <w:iCs/>
        </w:rPr>
        <w:t>Visitor Economy Recovery and Reform Plan</w:t>
      </w:r>
      <w:r w:rsidRPr="005B3671">
        <w:t xml:space="preserve"> (2021) aims to attract more tourists to the State, support regional jobs and deliver a significant recovery from the combined effects of the 2020 summer bushfires and the COVID-19 pandemic. This includes delivering a state-wide destination master plan underpinned by priority sector plans (the first sector priorities to be developed will be the </w:t>
      </w:r>
      <w:r w:rsidRPr="005B3671">
        <w:rPr>
          <w:i/>
          <w:iCs/>
        </w:rPr>
        <w:t>Nature-Based Tourism Plan</w:t>
      </w:r>
      <w:r w:rsidRPr="005B3671">
        <w:t xml:space="preserve"> and the </w:t>
      </w:r>
      <w:r w:rsidRPr="005B3671">
        <w:rPr>
          <w:i/>
          <w:iCs/>
        </w:rPr>
        <w:t>First Peoples’ Tourism Plan</w:t>
      </w:r>
      <w:r w:rsidRPr="005B3671">
        <w:t xml:space="preserve">) and the establishment of Visitor Economy Partnerships across Victoria.  </w:t>
      </w:r>
    </w:p>
    <w:p w14:paraId="29066B8B" w14:textId="765C6318" w:rsidR="005B3671" w:rsidRPr="005B3671" w:rsidRDefault="005B3671" w:rsidP="006D3105">
      <w:pPr>
        <w:pStyle w:val="Bullet"/>
      </w:pPr>
      <w:r w:rsidRPr="005B3671">
        <w:t>The Victorian Government is working on a state-wide First Peoples’ Tourism Plan.</w:t>
      </w:r>
    </w:p>
    <w:p w14:paraId="765872CF" w14:textId="77777777" w:rsidR="005B3671" w:rsidRPr="005B3671" w:rsidRDefault="005B3671" w:rsidP="006D3105">
      <w:pPr>
        <w:pStyle w:val="Bullet"/>
      </w:pPr>
      <w:r w:rsidRPr="005B3671">
        <w:t xml:space="preserve">Murray Regional Tourism’s destination management plan provides an overarching tourism strategy focused on strategic development themes that span across the nature-based tourism, epicurean, sports and events and heritage-based opportunities. </w:t>
      </w:r>
    </w:p>
    <w:p w14:paraId="3A395BB2" w14:textId="77777777" w:rsidR="005B3671" w:rsidRPr="005B3671" w:rsidRDefault="005B3671" w:rsidP="006D3105">
      <w:pPr>
        <w:pStyle w:val="Bulletlast"/>
      </w:pPr>
      <w:r w:rsidRPr="005B3671">
        <w:t xml:space="preserve">Tourism North East’s master plan for Lake Eildon and the </w:t>
      </w:r>
      <w:r w:rsidRPr="005B3671">
        <w:rPr>
          <w:i/>
          <w:iCs/>
        </w:rPr>
        <w:t xml:space="preserve">Activating Lake Eildon </w:t>
      </w:r>
      <w:r w:rsidRPr="005B3671">
        <w:t xml:space="preserve">project explores the potential of Lake Eildon as a key tourism asset within the region by enhancing water-based tourism, activating nature-based tourism and improving destination villages around the Lake. </w:t>
      </w:r>
    </w:p>
    <w:p w14:paraId="1AD37B49" w14:textId="7D3743BE" w:rsidR="005B3671" w:rsidRPr="005B3671" w:rsidRDefault="005B3671" w:rsidP="006D3105">
      <w:pPr>
        <w:pStyle w:val="Heading3"/>
      </w:pPr>
      <w:r w:rsidRPr="005B3671">
        <w:lastRenderedPageBreak/>
        <w:t xml:space="preserve">Aboriginal inclusion </w:t>
      </w:r>
    </w:p>
    <w:p w14:paraId="3E2D70BE" w14:textId="77777777" w:rsidR="005B3671" w:rsidRPr="005B3671" w:rsidRDefault="005B3671" w:rsidP="005B3671">
      <w:r w:rsidRPr="005B3671">
        <w:t xml:space="preserve">The </w:t>
      </w:r>
      <w:r w:rsidRPr="005B3671">
        <w:rPr>
          <w:i/>
          <w:iCs/>
        </w:rPr>
        <w:t xml:space="preserve">Goulburn Murray Regional Prosperity Plan </w:t>
      </w:r>
      <w:r w:rsidRPr="005B3671">
        <w:t xml:space="preserve">identifies that creating and enhancing Aboriginal tourism experiences through culture provides an untapped economic and social opportunity that will benefit the entire region. Approximately 17 per cent of the Aboriginal population in the Goulburn region is employed in sectors that support the visitor economy. As well as offering direct business opportunities, growth in the broader visitor economy may therefore increase Aboriginal economic participation. </w:t>
      </w:r>
    </w:p>
    <w:p w14:paraId="082430B0" w14:textId="4AE8E17A" w:rsidR="005B3671" w:rsidRPr="005B3671" w:rsidRDefault="005B3671" w:rsidP="006D3105">
      <w:pPr>
        <w:pStyle w:val="Heading3"/>
      </w:pPr>
      <w:r w:rsidRPr="005B3671">
        <w:t xml:space="preserve">How can we unlock this strategic direction? </w:t>
      </w:r>
    </w:p>
    <w:p w14:paraId="6F6C733A" w14:textId="77777777" w:rsidR="005B3671" w:rsidRPr="005B3671" w:rsidRDefault="005B3671" w:rsidP="005B3671">
      <w:r w:rsidRPr="005B3671">
        <w:t>To unlock this opportunity and drive growth, local, State and Commonwealth partners could work together to:</w:t>
      </w:r>
    </w:p>
    <w:p w14:paraId="2E8D671E" w14:textId="77777777" w:rsidR="005B3671" w:rsidRPr="005B3671" w:rsidRDefault="005B3671" w:rsidP="006D3105">
      <w:pPr>
        <w:pStyle w:val="Bullet"/>
      </w:pPr>
      <w:r w:rsidRPr="005B3671">
        <w:t xml:space="preserve">Coordinate tourism planning across governments and tourism boards to align priorities and maximise investment outcomes. </w:t>
      </w:r>
    </w:p>
    <w:p w14:paraId="01B9A4DF" w14:textId="77777777" w:rsidR="005B3671" w:rsidRPr="005B3671" w:rsidRDefault="005B3671" w:rsidP="006D3105">
      <w:pPr>
        <w:pStyle w:val="Bullet"/>
      </w:pPr>
      <w:r w:rsidRPr="005B3671">
        <w:t xml:space="preserve">Strengthen the planning and marketing capacity of local governments who haven’t previously engaged with Regional Tourism Boards. </w:t>
      </w:r>
    </w:p>
    <w:p w14:paraId="49F6B09D" w14:textId="77777777" w:rsidR="005B3671" w:rsidRPr="005B3671" w:rsidRDefault="005B3671" w:rsidP="006D3105">
      <w:pPr>
        <w:pStyle w:val="Bullet"/>
      </w:pPr>
      <w:r w:rsidRPr="005B3671">
        <w:t>Identify regional tourism offerings that have current and future ‘hero’ potential as well as the supporting offerings that elevate the region.</w:t>
      </w:r>
    </w:p>
    <w:p w14:paraId="17E25A52" w14:textId="77777777" w:rsidR="005B3671" w:rsidRPr="005B3671" w:rsidRDefault="005B3671" w:rsidP="006D3105">
      <w:pPr>
        <w:pStyle w:val="Bullet"/>
      </w:pPr>
      <w:r w:rsidRPr="005B3671">
        <w:t>Take advantage of existing funding and incentives to support tourism providers to pursue digital innovation and improve capability across the share economy and digital marketing platforms.</w:t>
      </w:r>
    </w:p>
    <w:p w14:paraId="61AFB9C1" w14:textId="77777777" w:rsidR="005B3671" w:rsidRPr="005B3671" w:rsidRDefault="005B3671" w:rsidP="006D3105">
      <w:pPr>
        <w:pStyle w:val="Bullet"/>
      </w:pPr>
      <w:r w:rsidRPr="005B3671">
        <w:t>Develop and promote Aboriginal tourism opportunities in the region based on the principles of self-determination, including connecting existing assets to increase interest and impact.</w:t>
      </w:r>
    </w:p>
    <w:p w14:paraId="2D760345" w14:textId="77777777" w:rsidR="005B3671" w:rsidRPr="005B3671" w:rsidRDefault="005B3671" w:rsidP="006D3105">
      <w:pPr>
        <w:pStyle w:val="Bulletlast"/>
      </w:pPr>
      <w:r w:rsidRPr="005B3671">
        <w:t>Continue to work with telecommunications providers to deliver high quality digital connectivity that aligns with regional tourism opportunities.</w:t>
      </w:r>
    </w:p>
    <w:p w14:paraId="7250A450" w14:textId="6AD0BB0C" w:rsidR="005B3671" w:rsidRPr="005B3671" w:rsidRDefault="005B3671" w:rsidP="006D3105">
      <w:pPr>
        <w:pStyle w:val="Heading2"/>
      </w:pPr>
      <w:bookmarkStart w:id="32" w:name="_Toc106268268"/>
      <w:r w:rsidRPr="005B3671">
        <w:t>4.3</w:t>
      </w:r>
      <w:r w:rsidR="006D3105">
        <w:t xml:space="preserve"> </w:t>
      </w:r>
      <w:r w:rsidRPr="005B3671">
        <w:t>Strengthen renewable energy generation and the role of the circular economy</w:t>
      </w:r>
      <w:bookmarkEnd w:id="32"/>
    </w:p>
    <w:p w14:paraId="1ABC88E0" w14:textId="64A4B890" w:rsidR="005B3671" w:rsidRPr="005B3671" w:rsidRDefault="005B3671" w:rsidP="006D3105">
      <w:pPr>
        <w:pStyle w:val="Heading3"/>
      </w:pPr>
      <w:r w:rsidRPr="005B3671">
        <w:t xml:space="preserve">Significance </w:t>
      </w:r>
    </w:p>
    <w:p w14:paraId="4DDBBDEF" w14:textId="41F74731" w:rsidR="005B3671" w:rsidRPr="005B3671" w:rsidRDefault="005B3671" w:rsidP="005B3671">
      <w:r w:rsidRPr="005B3671">
        <w:t xml:space="preserve">Goulburn’s population have been enthusiastic, innovative and early adopters of electric and renewable energy technology. At present, the region is generating significant renewable energy output from a range of different sources. Solar farms and biogas generators operate in the north and wind turbines and hydro power are the key renewable sources in the south. Hume, which includes the Goulburn region, has the highest number of community energy groups within a single region in Australia, which underpins strong social licence within the community to realise the full potential of a sustainable energy future. </w:t>
      </w:r>
    </w:p>
    <w:p w14:paraId="02125B63" w14:textId="77777777" w:rsidR="005B3671" w:rsidRPr="005B3671" w:rsidRDefault="005B3671" w:rsidP="005B3671">
      <w:r w:rsidRPr="005B3671">
        <w:t xml:space="preserve">The region’s existing electrical transition infrastructure and natural resources (water, sunlight, wind, biowaste) will contribute to the ongoing success of the region’s renewable energy sector. Two main high voltage transmission lines service the region, including a 220kV line from Shepparton to Wodonga via Glenrowan and </w:t>
      </w:r>
      <w:r w:rsidRPr="005B3671">
        <w:lastRenderedPageBreak/>
        <w:t xml:space="preserve">Dederang and a 330kV from South Morang on Melbourne’s outskirts to Dederang and to NSW. Other sub-transmission lines also exist. </w:t>
      </w:r>
    </w:p>
    <w:p w14:paraId="1A275A18" w14:textId="5D5372D0" w:rsidR="005B3671" w:rsidRPr="005B3671" w:rsidRDefault="005B3671" w:rsidP="00A73340">
      <w:pPr>
        <w:pStyle w:val="Heading3"/>
      </w:pPr>
      <w:r w:rsidRPr="005B3671">
        <w:t>Opportunities</w:t>
      </w:r>
    </w:p>
    <w:p w14:paraId="72B809CE" w14:textId="77777777" w:rsidR="005B3671" w:rsidRPr="005B3671" w:rsidRDefault="005B3671" w:rsidP="00A73340">
      <w:pPr>
        <w:pStyle w:val="Heading4"/>
      </w:pPr>
      <w:r w:rsidRPr="005B3671">
        <w:t>Distributed Energy Resources (DER)</w:t>
      </w:r>
    </w:p>
    <w:p w14:paraId="195D21CB" w14:textId="77777777" w:rsidR="005B3671" w:rsidRPr="005B3671" w:rsidRDefault="005B3671" w:rsidP="005B3671">
      <w:r w:rsidRPr="005B3671">
        <w:t xml:space="preserve">Energy is increasingly generated and stored locally. Resources that are created or stored locally and connected to the local distribution grid are called distributed energy resources, or DER. Common DER renewable energy sources include rooftop solar, solar hot water, energy storage and micro grids. DER can also include ‘demand response’, which involves consumers being rewarded for reducing power by ‘switching off’ key appliances or shifting activity to smooth out peak demand for energy. Hume, which includes the Goulburn region, is well positioned to become a national leader in DER and Mondo Power is already partnering with government and community to deliver a three-year DER trial in the region. </w:t>
      </w:r>
    </w:p>
    <w:p w14:paraId="24E62943" w14:textId="656875C5" w:rsidR="005B3671" w:rsidRPr="005B3671" w:rsidRDefault="005B3671" w:rsidP="00A73340">
      <w:pPr>
        <w:pStyle w:val="Heading4"/>
      </w:pPr>
      <w:r w:rsidRPr="005B3671">
        <w:t>Solar, pumped hydro, bioenergy and hydrogen</w:t>
      </w:r>
    </w:p>
    <w:p w14:paraId="2CC9B1E1" w14:textId="4D4D3873" w:rsidR="005B3671" w:rsidRPr="005B3671" w:rsidRDefault="005B3671" w:rsidP="005B3671">
      <w:r w:rsidRPr="005B3671">
        <w:t xml:space="preserve">The region has significant natural endowments that can support future renewable energy growth. The region: </w:t>
      </w:r>
    </w:p>
    <w:p w14:paraId="50B9C39A" w14:textId="77777777" w:rsidR="005B3671" w:rsidRPr="005B3671" w:rsidRDefault="005B3671" w:rsidP="00B15450">
      <w:pPr>
        <w:pStyle w:val="Bullet"/>
      </w:pPr>
      <w:r w:rsidRPr="005B3671">
        <w:t>has multiple large scale solar farms proposed for development</w:t>
      </w:r>
    </w:p>
    <w:p w14:paraId="0191D400" w14:textId="77777777" w:rsidR="005B3671" w:rsidRPr="005B3671" w:rsidRDefault="005B3671" w:rsidP="00B15450">
      <w:pPr>
        <w:pStyle w:val="Bullet"/>
      </w:pPr>
      <w:r w:rsidRPr="005B3671">
        <w:t xml:space="preserve">hosts enough pumped hydro potential to meet the need of a 100 per cent renewable energy grid in Australia, although as </w:t>
      </w:r>
      <w:proofErr w:type="gramStart"/>
      <w:r w:rsidRPr="005B3671">
        <w:t>at</w:t>
      </w:r>
      <w:proofErr w:type="gramEnd"/>
      <w:r w:rsidRPr="005B3671">
        <w:t xml:space="preserve"> 2021, there are no proposals for investment-ready pumped hydro in the region</w:t>
      </w:r>
    </w:p>
    <w:p w14:paraId="527EAA70" w14:textId="77777777" w:rsidR="005B3671" w:rsidRPr="005B3671" w:rsidRDefault="005B3671" w:rsidP="00A73340">
      <w:pPr>
        <w:pStyle w:val="Bullet"/>
      </w:pPr>
      <w:r w:rsidRPr="005B3671">
        <w:t>is ranked third in the state for bioenergy potential</w:t>
      </w:r>
    </w:p>
    <w:p w14:paraId="605D6B7F" w14:textId="77777777" w:rsidR="005B3671" w:rsidRPr="005B3671" w:rsidRDefault="005B3671" w:rsidP="00A73340">
      <w:pPr>
        <w:pStyle w:val="Bullet"/>
      </w:pPr>
      <w:r w:rsidRPr="005B3671">
        <w:t>has access to water and renewable energy which are prerequisite for renewable hydrogen</w:t>
      </w:r>
    </w:p>
    <w:p w14:paraId="7AF1C026" w14:textId="77777777" w:rsidR="005B3671" w:rsidRPr="005B3671" w:rsidRDefault="005B3671" w:rsidP="00A73340">
      <w:pPr>
        <w:pStyle w:val="Bulletlast"/>
      </w:pPr>
      <w:r w:rsidRPr="005B3671">
        <w:t>is experiencing a boom in road freight transport, which could support hydrogen freight pilots.</w:t>
      </w:r>
    </w:p>
    <w:p w14:paraId="276569EB" w14:textId="77777777" w:rsidR="005B3671" w:rsidRPr="005B3671" w:rsidRDefault="005B3671" w:rsidP="00A73340">
      <w:r w:rsidRPr="005B3671">
        <w:t xml:space="preserve">The diversity of energy sources means the region can be at the forefront of any new technologies or developments as global momentum continues to increase the efficiency of renewable generation. Pumped hydro energy storage can address renewable energy storage problems. Renewable hydrogen is in its early stages but is shaping to be a game changer for energy and fuel markets locally and worldwide. Co-locating renewable energy, such as solar and bioenergy, could support on-farm income diversification and reduce input costs. </w:t>
      </w:r>
    </w:p>
    <w:p w14:paraId="789D1670" w14:textId="267B8200" w:rsidR="005B3671" w:rsidRPr="005B3671" w:rsidRDefault="005B3671" w:rsidP="00A73340">
      <w:pPr>
        <w:pStyle w:val="Heading4"/>
      </w:pPr>
      <w:r w:rsidRPr="005B3671">
        <w:t>Strengthening local supply chains and workforces</w:t>
      </w:r>
    </w:p>
    <w:p w14:paraId="3D72BE20" w14:textId="77777777" w:rsidR="005B3671" w:rsidRPr="005B3671" w:rsidRDefault="005B3671" w:rsidP="005B3671">
      <w:r w:rsidRPr="005B3671">
        <w:t xml:space="preserve">Maximising ‘development spillover’ can occur through ensuring that renewable energy projects strengthen existing local supply chains and lead to employment in regional Victoria. The region has a skilled workforce and notable business clustering in the electricity, gas, water and waste services sector. Capturing the economic value of renewable energy in the region can be realised through: </w:t>
      </w:r>
    </w:p>
    <w:p w14:paraId="1C71F8B9" w14:textId="77777777" w:rsidR="00A73340" w:rsidRDefault="005B3671" w:rsidP="00A73340">
      <w:pPr>
        <w:pStyle w:val="Bullet"/>
      </w:pPr>
      <w:r w:rsidRPr="005B3671">
        <w:t xml:space="preserve">developing linkages with other sectors such as manufacturing, agriculture and extractives </w:t>
      </w:r>
    </w:p>
    <w:p w14:paraId="43BC646C" w14:textId="11DB12EE" w:rsidR="005B3671" w:rsidRPr="005B3671" w:rsidRDefault="005B3671" w:rsidP="00A73340">
      <w:pPr>
        <w:pStyle w:val="Bullet"/>
      </w:pPr>
      <w:r w:rsidRPr="005B3671">
        <w:lastRenderedPageBreak/>
        <w:t xml:space="preserve">on-farm renewable energy generation to reduce input costs in energy intensive industries </w:t>
      </w:r>
    </w:p>
    <w:p w14:paraId="2D656A43" w14:textId="77777777" w:rsidR="005B3671" w:rsidRPr="005B3671" w:rsidRDefault="005B3671" w:rsidP="00A73340">
      <w:pPr>
        <w:pStyle w:val="Bullet"/>
      </w:pPr>
      <w:r w:rsidRPr="005B3671">
        <w:t>sourcing locally produced inputs</w:t>
      </w:r>
    </w:p>
    <w:p w14:paraId="26AA5CD1" w14:textId="77777777" w:rsidR="005B3671" w:rsidRPr="005B3671" w:rsidRDefault="005B3671" w:rsidP="00A73340">
      <w:pPr>
        <w:pStyle w:val="Bullet"/>
      </w:pPr>
      <w:r w:rsidRPr="005B3671">
        <w:t xml:space="preserve">training a local skilled workforce </w:t>
      </w:r>
    </w:p>
    <w:p w14:paraId="70B7748C" w14:textId="77777777" w:rsidR="005B3671" w:rsidRPr="005B3671" w:rsidRDefault="005B3671" w:rsidP="00A73340">
      <w:pPr>
        <w:pStyle w:val="Bullet"/>
      </w:pPr>
      <w:r w:rsidRPr="005B3671">
        <w:t>locally owned generation assets</w:t>
      </w:r>
    </w:p>
    <w:p w14:paraId="48FF08A8" w14:textId="77777777" w:rsidR="005B3671" w:rsidRPr="005B3671" w:rsidRDefault="005B3671" w:rsidP="00A73340">
      <w:pPr>
        <w:pStyle w:val="Bulletlast"/>
      </w:pPr>
      <w:r w:rsidRPr="005B3671">
        <w:t>fostering local innovation.</w:t>
      </w:r>
    </w:p>
    <w:p w14:paraId="7AFC0126" w14:textId="77777777" w:rsidR="005B3671" w:rsidRPr="005B3671" w:rsidRDefault="005B3671" w:rsidP="00A73340">
      <w:pPr>
        <w:pStyle w:val="Heading4"/>
      </w:pPr>
      <w:r w:rsidRPr="005B3671">
        <w:t xml:space="preserve">Circular economy </w:t>
      </w:r>
    </w:p>
    <w:p w14:paraId="30C51321" w14:textId="77777777" w:rsidR="005B3671" w:rsidRPr="005B3671" w:rsidRDefault="005B3671" w:rsidP="005B3671">
      <w:r w:rsidRPr="005B3671">
        <w:t xml:space="preserve">A circular economy seeks to reduce the environmental impacts of production and consumption, while enabling economic growth through more productive uses of natural resources. Greater Shepparton and Moira have concentrated agricultural bioenergy feedstocks that could be harnessed for energy generation. Waste to energy generation could support resilience in the region, given both the high demand for resources and large amounts of waste generated in the process. There are also opportunities for waste processing and associated resource recovery, supported by the region’s growing population and recent restrictions on exporting waste internationally. Waste processing and resource recovery can reduce landfill and unlock opportunities for future employment and innovation growth.  </w:t>
      </w:r>
    </w:p>
    <w:p w14:paraId="0A464F2D" w14:textId="2F3070B5" w:rsidR="005B3671" w:rsidRPr="005B3671" w:rsidRDefault="005B3671" w:rsidP="00A73340">
      <w:pPr>
        <w:pStyle w:val="Heading3"/>
      </w:pPr>
      <w:r w:rsidRPr="005B3671">
        <w:t xml:space="preserve">Challenges </w:t>
      </w:r>
    </w:p>
    <w:p w14:paraId="46582593" w14:textId="77777777" w:rsidR="005B3671" w:rsidRPr="005B3671" w:rsidRDefault="005B3671" w:rsidP="00A73340">
      <w:pPr>
        <w:pStyle w:val="Heading4"/>
      </w:pPr>
      <w:r w:rsidRPr="005B3671">
        <w:t>Transmission infrastructure</w:t>
      </w:r>
    </w:p>
    <w:p w14:paraId="3EA64308" w14:textId="77777777" w:rsidR="005B3671" w:rsidRPr="005B3671" w:rsidRDefault="005B3671" w:rsidP="005B3671">
      <w:r w:rsidRPr="005B3671">
        <w:t xml:space="preserve">The Goulburn region has an existing strength in renewable energy due to generation and transmission infrastructure. To achieve further growth in the sector and activate future connection opportunities, upgrades to this infrastructure could be considered.  </w:t>
      </w:r>
    </w:p>
    <w:p w14:paraId="0B666074" w14:textId="77777777" w:rsidR="005B3671" w:rsidRPr="005B3671" w:rsidRDefault="005B3671" w:rsidP="00A73340">
      <w:pPr>
        <w:pStyle w:val="Heading4"/>
      </w:pPr>
      <w:r w:rsidRPr="005B3671">
        <w:t>Land use tensions</w:t>
      </w:r>
    </w:p>
    <w:p w14:paraId="718EEDBF" w14:textId="77777777" w:rsidR="005B3671" w:rsidRPr="005B3671" w:rsidRDefault="005B3671" w:rsidP="005B3671">
      <w:r w:rsidRPr="005B3671">
        <w:t>The Goulburn region is home to highly productive agricultural land and the GMID, which underpins the region’s agri-food supply chain. New renewable energy activities can create land use competition as well as amenity impacts. Future renewable energy activity needs to consider the potential impact on the agricultural sector, including the Victorian Government’s objective to plan and manage for sustainable change within irrigation districts under the Victoria Planning Provisions. Exploring opportunities to co-locate solar farms with agriculture could lead to farm income diversification and reduce land-use tensions.</w:t>
      </w:r>
    </w:p>
    <w:p w14:paraId="26699D7C" w14:textId="6B98529C" w:rsidR="005B3671" w:rsidRPr="005B3671" w:rsidRDefault="005B3671" w:rsidP="00A73340">
      <w:pPr>
        <w:pStyle w:val="Heading3"/>
      </w:pPr>
      <w:r w:rsidRPr="005B3671">
        <w:t>Work underway and the policy environment</w:t>
      </w:r>
    </w:p>
    <w:p w14:paraId="3CCB7244" w14:textId="77777777" w:rsidR="005B3671" w:rsidRPr="005B3671" w:rsidRDefault="005B3671" w:rsidP="005B3671">
      <w:r w:rsidRPr="005B3671">
        <w:t>Growing the renewable energy sector in the region is closely aligned with national, state and local priorities. In particular:</w:t>
      </w:r>
    </w:p>
    <w:p w14:paraId="63EB7AD6" w14:textId="4DA60902" w:rsidR="005B3671" w:rsidRPr="005B3671" w:rsidRDefault="005B3671" w:rsidP="00A73340">
      <w:pPr>
        <w:pStyle w:val="Bullet"/>
      </w:pPr>
      <w:r w:rsidRPr="005B3671">
        <w:rPr>
          <w:i/>
          <w:iCs/>
        </w:rPr>
        <w:t xml:space="preserve">Victoria’s Climate Change Strategy </w:t>
      </w:r>
      <w:r w:rsidRPr="005B3671">
        <w:t>provides a roadmap towards net-zero emissions by 2050. It includes interim targets to reduce emissions and pledges for energy, agriculture, transport, waste and forestry sectors.</w:t>
      </w:r>
    </w:p>
    <w:p w14:paraId="5BD43F4E" w14:textId="77777777" w:rsidR="005B3671" w:rsidRPr="005B3671" w:rsidRDefault="005B3671" w:rsidP="00A73340">
      <w:pPr>
        <w:pStyle w:val="Bullet"/>
      </w:pPr>
      <w:r w:rsidRPr="005B3671">
        <w:lastRenderedPageBreak/>
        <w:t xml:space="preserve">Victoria’s </w:t>
      </w:r>
      <w:r w:rsidRPr="005B3671">
        <w:rPr>
          <w:i/>
          <w:iCs/>
        </w:rPr>
        <w:t>Community Engagement and Benefit Sharing in Renewable Energy Development in Victoria</w:t>
      </w:r>
      <w:r w:rsidRPr="005B3671">
        <w:t xml:space="preserve"> outlines leading practice community engagement and benefit sharing for renewable energy development in Victoria.</w:t>
      </w:r>
    </w:p>
    <w:p w14:paraId="788D6BD3" w14:textId="1E13E05E" w:rsidR="005B3671" w:rsidRPr="005B3671" w:rsidRDefault="005B3671" w:rsidP="00A73340">
      <w:pPr>
        <w:pStyle w:val="Bullet"/>
      </w:pPr>
      <w:r w:rsidRPr="005B3671">
        <w:t>Victoria’s</w:t>
      </w:r>
      <w:r w:rsidRPr="005B3671">
        <w:rPr>
          <w:i/>
          <w:iCs/>
        </w:rPr>
        <w:t xml:space="preserve"> Recycling Victoria: A new economy</w:t>
      </w:r>
      <w:r w:rsidRPr="005B3671">
        <w:t xml:space="preserve"> is the state’s circular economy policy and 10-year action plan to reduce waste and pollution and improve recycling in a way which delivers economic benefit.</w:t>
      </w:r>
    </w:p>
    <w:p w14:paraId="646E6B58" w14:textId="77777777" w:rsidR="005B3671" w:rsidRPr="005B3671" w:rsidRDefault="005B3671" w:rsidP="00A73340">
      <w:pPr>
        <w:pStyle w:val="Bullet"/>
      </w:pPr>
      <w:r w:rsidRPr="005B3671">
        <w:t xml:space="preserve">The </w:t>
      </w:r>
      <w:r w:rsidRPr="005B3671">
        <w:rPr>
          <w:i/>
          <w:iCs/>
        </w:rPr>
        <w:t>Hume Renewable Energy Roadmap</w:t>
      </w:r>
      <w:r w:rsidRPr="005B3671">
        <w:t xml:space="preserve"> describes the current and future renewable capabilities of the region identifying solar and bioenergy as a key priority for the region and hydropower as an emerging opportunity.</w:t>
      </w:r>
    </w:p>
    <w:p w14:paraId="7B190C2C" w14:textId="7B933CBA" w:rsidR="005B3671" w:rsidRPr="005B3671" w:rsidRDefault="005B3671" w:rsidP="00A73340">
      <w:pPr>
        <w:pStyle w:val="Bullet"/>
      </w:pPr>
      <w:r w:rsidRPr="005B3671">
        <w:t xml:space="preserve">The </w:t>
      </w:r>
      <w:r w:rsidRPr="005B3671">
        <w:rPr>
          <w:i/>
          <w:iCs/>
        </w:rPr>
        <w:t xml:space="preserve">Goulburn Murray Resilience Strategy </w:t>
      </w:r>
      <w:r w:rsidRPr="005B3671">
        <w:t>identifies ‘circular economy’ as a priority intervention stream, that aims to eliminate waste, encourage continual use of resources and support renewable energy generation.</w:t>
      </w:r>
    </w:p>
    <w:p w14:paraId="0AF4E1D5" w14:textId="104EEC64" w:rsidR="005B3671" w:rsidRPr="005B3671" w:rsidRDefault="005B3671" w:rsidP="00A73340">
      <w:pPr>
        <w:pStyle w:val="Bullet"/>
      </w:pPr>
      <w:r w:rsidRPr="005B3671">
        <w:t xml:space="preserve">The Victorian government has a suite of state-wide policies and initiatives to support the State’s energy sector to transition to net-zero emissions, which are available on </w:t>
      </w:r>
      <w:hyperlink r:id="rId19" w:history="1">
        <w:r w:rsidR="00471EAE" w:rsidRPr="00B54D79">
          <w:rPr>
            <w:rStyle w:val="Hyperlink"/>
          </w:rPr>
          <w:t>energy.vic.gov.au</w:t>
        </w:r>
      </w:hyperlink>
      <w:r w:rsidRPr="005B3671">
        <w:t>.</w:t>
      </w:r>
      <w:r w:rsidR="00A73340">
        <w:t xml:space="preserve"> </w:t>
      </w:r>
    </w:p>
    <w:p w14:paraId="6F8866F1" w14:textId="77777777" w:rsidR="005B3671" w:rsidRPr="005B3671" w:rsidRDefault="005B3671" w:rsidP="00A73340">
      <w:pPr>
        <w:pStyle w:val="Bulletlast"/>
      </w:pPr>
      <w:r w:rsidRPr="005B3671">
        <w:t>The Victorian Government’s Renewable Energy Zones will shape future investment in large scale renewable energy generation and transmission through Victoria. The Australian Energy Market Operator (AEMO) identified two renewable energy zones that cross into the Goulburn region: Ovens Murray and Central North.</w:t>
      </w:r>
    </w:p>
    <w:p w14:paraId="23CF92CB" w14:textId="286DD348" w:rsidR="005B3671" w:rsidRPr="005B3671" w:rsidRDefault="005B3671" w:rsidP="00471EAE">
      <w:pPr>
        <w:pStyle w:val="Heading3"/>
      </w:pPr>
      <w:r w:rsidRPr="005B3671">
        <w:t xml:space="preserve">Aboriginal inclusion </w:t>
      </w:r>
    </w:p>
    <w:p w14:paraId="6D3F3CA0" w14:textId="77777777" w:rsidR="005B3671" w:rsidRPr="005B3671" w:rsidRDefault="005B3671" w:rsidP="005B3671">
      <w:r w:rsidRPr="005B3671">
        <w:t xml:space="preserve">Local Aboriginal stakeholders are focused on maximising benefits from investments in renewable energy projects. A desired outcome of the Goulburn Murray Prosperity Plan is for there to be sustainable, clean and Aboriginal owned energy sources for the community. Both the Yorta </w:t>
      </w:r>
      <w:proofErr w:type="spellStart"/>
      <w:r w:rsidRPr="005B3671">
        <w:t>Yorta</w:t>
      </w:r>
      <w:proofErr w:type="spellEnd"/>
      <w:r w:rsidRPr="005B3671">
        <w:t xml:space="preserve"> Nation Strategic Plan and Taungurung Country Plan advocate for effective solutions to mitigate harmful effects of climate change on our future generations.</w:t>
      </w:r>
    </w:p>
    <w:p w14:paraId="2E05BFE3" w14:textId="77777777" w:rsidR="005B3671" w:rsidRPr="005B3671" w:rsidRDefault="005B3671" w:rsidP="005B3671">
      <w:r w:rsidRPr="005B3671">
        <w:t xml:space="preserve">Increased investment in the renewable energy sector is likely to create employment opportunities in the construction, energy and waste services and professional, scientific and technical services industries. Construction is the second largest employer of Aboriginal people in the region and increased construction activity could lead to enhanced Aboriginal participation and business opportunities. By contrast energy and waste services and professional, scientific and technical services industries are smaller employers and targeted interventions may be required to increase Aboriginal participation in these sectors. </w:t>
      </w:r>
    </w:p>
    <w:p w14:paraId="2D9F2163" w14:textId="184F2C0D" w:rsidR="005B3671" w:rsidRPr="005B3671" w:rsidRDefault="005B3671" w:rsidP="005B3671">
      <w:r w:rsidRPr="005B3671">
        <w:t xml:space="preserve">Renewable energy and circular economy investments should consider the needs of Traditional Owners and Aboriginal communities and any potential land use conflicts. </w:t>
      </w:r>
    </w:p>
    <w:p w14:paraId="791B33B1" w14:textId="346086D7" w:rsidR="005B3671" w:rsidRPr="005B3671" w:rsidRDefault="005B3671" w:rsidP="00471EAE">
      <w:pPr>
        <w:pStyle w:val="Heading3"/>
      </w:pPr>
      <w:r w:rsidRPr="005B3671">
        <w:lastRenderedPageBreak/>
        <w:t xml:space="preserve">How can we unlock this strategic direction? </w:t>
      </w:r>
    </w:p>
    <w:p w14:paraId="239AFBBF" w14:textId="77777777" w:rsidR="005B3671" w:rsidRPr="005B3671" w:rsidRDefault="005B3671" w:rsidP="00471EAE">
      <w:pPr>
        <w:keepNext/>
      </w:pPr>
      <w:r w:rsidRPr="005B3671">
        <w:t>To unlock this opportunity and drive growth, local, State and Commonwealth partners could work together to:</w:t>
      </w:r>
    </w:p>
    <w:p w14:paraId="0BB89E57" w14:textId="77777777" w:rsidR="005B3671" w:rsidRPr="005B3671" w:rsidRDefault="005B3671" w:rsidP="00471EAE">
      <w:pPr>
        <w:pStyle w:val="Bullet"/>
      </w:pPr>
      <w:r w:rsidRPr="005B3671">
        <w:t>Improve coordination of existing and prospective investments to maximise the local benefits of renewable energy.</w:t>
      </w:r>
    </w:p>
    <w:p w14:paraId="449F1BD0" w14:textId="77777777" w:rsidR="005B3671" w:rsidRPr="005B3671" w:rsidRDefault="005B3671" w:rsidP="00471EAE">
      <w:pPr>
        <w:pStyle w:val="Bullet"/>
      </w:pPr>
      <w:r w:rsidRPr="005B3671">
        <w:t>Foster a culture of innovation that explores new opportunities and provides solutions to local and external problems.</w:t>
      </w:r>
    </w:p>
    <w:p w14:paraId="26FADAD9" w14:textId="05329698" w:rsidR="005B3671" w:rsidRPr="005B3671" w:rsidRDefault="005B3671" w:rsidP="00471EAE">
      <w:pPr>
        <w:pStyle w:val="Bullet"/>
      </w:pPr>
      <w:r w:rsidRPr="005B3671">
        <w:t>Plan for a wide range of possible futures to build the region’s resilience towards uncertain conditions.</w:t>
      </w:r>
    </w:p>
    <w:p w14:paraId="00AA79F9" w14:textId="00C7F567" w:rsidR="005B3671" w:rsidRPr="005B3671" w:rsidRDefault="005B3671" w:rsidP="00471EAE">
      <w:pPr>
        <w:pStyle w:val="Bulletlast"/>
      </w:pPr>
      <w:r w:rsidRPr="005B3671">
        <w:t>Promote the use of Traditional Owner cultural practices and participation in renewable energy projects.</w:t>
      </w:r>
    </w:p>
    <w:p w14:paraId="0F8BCB0E" w14:textId="59C0E82A" w:rsidR="005B3671" w:rsidRPr="005B3671" w:rsidRDefault="005B3671" w:rsidP="00471EAE">
      <w:pPr>
        <w:pStyle w:val="Heading2"/>
      </w:pPr>
      <w:bookmarkStart w:id="33" w:name="_Toc106268269"/>
      <w:r w:rsidRPr="005B3671">
        <w:t>4.4</w:t>
      </w:r>
      <w:r w:rsidR="00471EAE">
        <w:t xml:space="preserve"> </w:t>
      </w:r>
      <w:r w:rsidRPr="005B3671">
        <w:t>Leverage the role of Shepparton as the regional capital and industry hub</w:t>
      </w:r>
      <w:bookmarkEnd w:id="33"/>
      <w:r w:rsidRPr="005B3671">
        <w:t xml:space="preserve"> </w:t>
      </w:r>
    </w:p>
    <w:p w14:paraId="00F98D07" w14:textId="77777777" w:rsidR="005B3671" w:rsidRPr="005B3671" w:rsidRDefault="005B3671" w:rsidP="005B3671">
      <w:r w:rsidRPr="005B3671">
        <w:t xml:space="preserve">Greater Shepparton is the key centre in the Goulburn region and is the fifth largest regional capital in Victoria. Greater Shepparton is a critical hub for tertiary, mainstream and specialist health, cultural and higher education services. Melbourne University runs the Dookie Agricultural College and a School of Rural Health in Shepparton, and La Trobe University’s Shepparton campus offers courses in arts, business, education and nursing. </w:t>
      </w:r>
      <w:proofErr w:type="gramStart"/>
      <w:r w:rsidRPr="005B3671">
        <w:t>A number of</w:t>
      </w:r>
      <w:proofErr w:type="gramEnd"/>
      <w:r w:rsidRPr="005B3671">
        <w:t xml:space="preserve"> internationally renowned food processing industries are established in the Greater Shepparton area. </w:t>
      </w:r>
    </w:p>
    <w:p w14:paraId="00A3F277" w14:textId="77777777" w:rsidR="005B3671" w:rsidRPr="005B3671" w:rsidRDefault="005B3671" w:rsidP="005B3671">
      <w:r w:rsidRPr="005B3671">
        <w:t>Greater Shepparton supports and is supported by a network of other settlements that have distinct characteristics. These settlements provide attractive places to live and work and extend employment and service offerings throughout the region. Concentrated industry growth in Shepparton can be leveraged upon to grow towns such as Seymour, Nagambie and Yarrawonga which will enable Goulburn to retain the strength of its diverse rural and regional communities.</w:t>
      </w:r>
    </w:p>
    <w:p w14:paraId="2C9981CF" w14:textId="681FFCF7" w:rsidR="005B3671" w:rsidRDefault="005B3671" w:rsidP="005B3671">
      <w:r w:rsidRPr="005B3671">
        <w:t xml:space="preserve">In line with national trends, the Goulburn region is experiencing rural transition. There are fewer and larger farms with increasing productivity and efficiency and increasing numbers of rural residents that are supported by off-farm income. At the same time, population-based sectors are expanding. This creates both opportunities and pressures for regional hubs to supply employment and housing opportunities to those transitioning away from rural settings. </w:t>
      </w:r>
    </w:p>
    <w:p w14:paraId="2E387197" w14:textId="730FFBE1" w:rsidR="006D2A71" w:rsidRDefault="006D2A71" w:rsidP="00F66237">
      <w:pPr>
        <w:keepNext/>
        <w:rPr>
          <w:b/>
          <w:bCs/>
          <w:lang w:val="en-US"/>
        </w:rPr>
      </w:pPr>
      <w:r w:rsidRPr="006D2A71">
        <w:rPr>
          <w:b/>
          <w:bCs/>
          <w:lang w:val="en-US"/>
        </w:rPr>
        <w:lastRenderedPageBreak/>
        <w:t xml:space="preserve">Greater </w:t>
      </w:r>
      <w:proofErr w:type="spellStart"/>
      <w:r w:rsidRPr="006D2A71">
        <w:rPr>
          <w:b/>
          <w:bCs/>
          <w:lang w:val="en-US"/>
        </w:rPr>
        <w:t>Shepparton</w:t>
      </w:r>
      <w:proofErr w:type="spellEnd"/>
      <w:r w:rsidRPr="006D2A71">
        <w:rPr>
          <w:b/>
          <w:bCs/>
          <w:lang w:val="en-US"/>
        </w:rPr>
        <w:t xml:space="preserve"> is an industry and employment hub</w:t>
      </w:r>
      <w:r w:rsidR="00F66237">
        <w:rPr>
          <w:b/>
          <w:bCs/>
          <w:lang w:val="en-US"/>
        </w:rPr>
        <w:t>:</w:t>
      </w:r>
    </w:p>
    <w:p w14:paraId="1F285CB2" w14:textId="0805C13A" w:rsidR="006D2A71" w:rsidRPr="00F66237" w:rsidRDefault="006D2A71" w:rsidP="00F66237">
      <w:pPr>
        <w:pStyle w:val="Bullet"/>
        <w:keepNext/>
      </w:pPr>
      <w:r w:rsidRPr="006D2A71">
        <w:rPr>
          <w:lang w:val="en-US"/>
        </w:rPr>
        <w:t>39%</w:t>
      </w:r>
      <w:r>
        <w:rPr>
          <w:lang w:val="en-US"/>
        </w:rPr>
        <w:t xml:space="preserve"> </w:t>
      </w:r>
      <w:r w:rsidRPr="006D2A71">
        <w:rPr>
          <w:lang w:val="en-US"/>
        </w:rPr>
        <w:t>of Goulburn’s population</w:t>
      </w:r>
      <w:r>
        <w:rPr>
          <w:rStyle w:val="FootnoteReference"/>
          <w:lang w:val="en-US"/>
        </w:rPr>
        <w:footnoteReference w:id="15"/>
      </w:r>
    </w:p>
    <w:p w14:paraId="18F7AC23" w14:textId="77660A39" w:rsidR="006D2A71" w:rsidRPr="00F66237" w:rsidRDefault="006D2A71" w:rsidP="00F66237">
      <w:pPr>
        <w:pStyle w:val="Bullet"/>
        <w:keepNext/>
      </w:pPr>
      <w:r w:rsidRPr="006D2A71">
        <w:rPr>
          <w:lang w:val="en-US"/>
        </w:rPr>
        <w:t>$3.7 billion</w:t>
      </w:r>
      <w:r>
        <w:rPr>
          <w:lang w:val="en-US"/>
        </w:rPr>
        <w:t xml:space="preserve"> </w:t>
      </w:r>
      <w:r w:rsidRPr="006D2A71">
        <w:rPr>
          <w:lang w:val="en-US"/>
        </w:rPr>
        <w:t>Contribution to the regional economy</w:t>
      </w:r>
      <w:r>
        <w:rPr>
          <w:rStyle w:val="FootnoteReference"/>
          <w:lang w:val="en-US"/>
        </w:rPr>
        <w:footnoteReference w:id="16"/>
      </w:r>
    </w:p>
    <w:p w14:paraId="22270A73" w14:textId="5134D659" w:rsidR="006D2A71" w:rsidRPr="005B3671" w:rsidRDefault="006D2A71" w:rsidP="00F66237">
      <w:pPr>
        <w:pStyle w:val="Bulletlast"/>
      </w:pPr>
      <w:r w:rsidRPr="006D2A71">
        <w:rPr>
          <w:lang w:val="en-US"/>
        </w:rPr>
        <w:t xml:space="preserve">4,000+ Workers commute to </w:t>
      </w:r>
      <w:proofErr w:type="spellStart"/>
      <w:r w:rsidRPr="006D2A71">
        <w:rPr>
          <w:lang w:val="en-US"/>
        </w:rPr>
        <w:t>Shepparton</w:t>
      </w:r>
      <w:proofErr w:type="spellEnd"/>
      <w:r w:rsidRPr="006D2A71">
        <w:rPr>
          <w:lang w:val="en-US"/>
        </w:rPr>
        <w:t xml:space="preserve"> for work</w:t>
      </w:r>
      <w:r w:rsidR="00F66237">
        <w:rPr>
          <w:rStyle w:val="FootnoteReference"/>
          <w:lang w:val="en-US"/>
        </w:rPr>
        <w:footnoteReference w:id="17"/>
      </w:r>
    </w:p>
    <w:p w14:paraId="125007EA" w14:textId="6851E7D1" w:rsidR="005B3671" w:rsidRPr="005B3671" w:rsidRDefault="005B3671" w:rsidP="00F66237">
      <w:pPr>
        <w:pStyle w:val="Heading3"/>
      </w:pPr>
      <w:r w:rsidRPr="005B3671">
        <w:t>Opportunities</w:t>
      </w:r>
    </w:p>
    <w:p w14:paraId="234C6703" w14:textId="77777777" w:rsidR="005B3671" w:rsidRPr="005B3671" w:rsidRDefault="005B3671" w:rsidP="00F66237">
      <w:pPr>
        <w:pStyle w:val="Heading4"/>
      </w:pPr>
      <w:r w:rsidRPr="005B3671">
        <w:t>Agri-food research and innovation hub</w:t>
      </w:r>
    </w:p>
    <w:p w14:paraId="4518B11C" w14:textId="77777777" w:rsidR="005B3671" w:rsidRPr="005B3671" w:rsidRDefault="005B3671" w:rsidP="005B3671">
      <w:r w:rsidRPr="005B3671">
        <w:t>Innovation has the potential to increase productivity. Climate change, resource scarcity and technological advancements pose challenges to the agri-food sector and coordinating local research into local solutions can strengthen the industry’s resilience and boost productivity. A local hub, leveraging Shepparton’s critical mass of agricultural education institutions and food product manufacturing companies, could better harness, refine and share local knowledge and encourage innovation and export of ideas related to irrigation agriculture and agri-food. Encouraging and enabling research and development in the region could allow Goulburn to become both a driver and an adopter of innovation.</w:t>
      </w:r>
    </w:p>
    <w:p w14:paraId="5F4F62E6" w14:textId="77777777" w:rsidR="005B3671" w:rsidRPr="005B3671" w:rsidRDefault="005B3671" w:rsidP="00F66237">
      <w:pPr>
        <w:pStyle w:val="Heading4"/>
      </w:pPr>
      <w:r w:rsidRPr="005B3671">
        <w:t xml:space="preserve">Workforce to meet growing industries </w:t>
      </w:r>
    </w:p>
    <w:p w14:paraId="039208B2" w14:textId="77777777" w:rsidR="005B3671" w:rsidRPr="005B3671" w:rsidRDefault="005B3671" w:rsidP="005B3671">
      <w:r w:rsidRPr="005B3671">
        <w:t xml:space="preserve">The top employing sectors across regional Victoria are health care and social assistance, construction, retail trade, manufacturing and education and training. Shepparton’s network of education institutions means it is a strategic education and training location for the future workforce not only for the Goulburn region, but across the northern parts of Victoria. </w:t>
      </w:r>
    </w:p>
    <w:p w14:paraId="146440CD" w14:textId="77777777" w:rsidR="005B3671" w:rsidRPr="005B3671" w:rsidRDefault="005B3671" w:rsidP="00F66237">
      <w:pPr>
        <w:pStyle w:val="Heading4"/>
      </w:pPr>
      <w:r w:rsidRPr="005B3671">
        <w:t>Youth development</w:t>
      </w:r>
    </w:p>
    <w:p w14:paraId="6516AB6C" w14:textId="77777777" w:rsidR="005B3671" w:rsidRPr="005B3671" w:rsidRDefault="005B3671" w:rsidP="005B3671">
      <w:r w:rsidRPr="005B3671">
        <w:t xml:space="preserve">While overall population growth is strong in the Goulburn region, there is significant outward migration of young people (aged 15-24) across all local government areas, consistent with trends across regional Victoria. Shepparton, with its tertiary assets and employment options, could play a stronger role in providing education and training pathways for priority industries that encourage youth to remain in the region. Addressing the opportunity gaps for young people could also ensure low skilled or entry level positions are filled across the region. </w:t>
      </w:r>
    </w:p>
    <w:p w14:paraId="76F4106E" w14:textId="42CDB341" w:rsidR="005B3671" w:rsidRPr="005B3671" w:rsidRDefault="005B3671" w:rsidP="00F66237">
      <w:pPr>
        <w:pStyle w:val="Heading3"/>
      </w:pPr>
      <w:r w:rsidRPr="005B3671">
        <w:t xml:space="preserve">Challenges </w:t>
      </w:r>
    </w:p>
    <w:p w14:paraId="0C273DEE" w14:textId="77777777" w:rsidR="005B3671" w:rsidRPr="005B3671" w:rsidRDefault="005B3671" w:rsidP="00F66237">
      <w:pPr>
        <w:pStyle w:val="Heading4"/>
      </w:pPr>
      <w:r w:rsidRPr="005B3671">
        <w:t xml:space="preserve">Housing </w:t>
      </w:r>
    </w:p>
    <w:p w14:paraId="587F9193" w14:textId="0D4D6EAB" w:rsidR="005B3671" w:rsidRPr="005B3671" w:rsidRDefault="005B3671" w:rsidP="005B3671">
      <w:r w:rsidRPr="005B3671">
        <w:t>There is evidence of housing shortages and housing stress in Greater Shepparton</w:t>
      </w:r>
      <w:r w:rsidR="00F66237">
        <w:rPr>
          <w:rStyle w:val="FootnoteReference"/>
        </w:rPr>
        <w:footnoteReference w:id="18"/>
      </w:r>
      <w:r w:rsidRPr="005B3671">
        <w:t xml:space="preserve">. Recent trends show unprecedented numbers of people moving from metropolitan Melbourne to regional and rural Victoria, bringing forward unexpected demand on the already tight housing market in many areas. There are five proposed major </w:t>
      </w:r>
      <w:r w:rsidRPr="005B3671">
        <w:lastRenderedPageBreak/>
        <w:t xml:space="preserve">growth corridors in the Shepparton-Mooroopna urban area, but investment in physical and social infrastructure is needed to meet the growing demand for housing. Adequate housing is critical for economic participation and for attracting skilled migrants to the region. </w:t>
      </w:r>
    </w:p>
    <w:p w14:paraId="3100A47F" w14:textId="77777777" w:rsidR="005B3671" w:rsidRPr="005B3671" w:rsidRDefault="005B3671" w:rsidP="00F66237">
      <w:pPr>
        <w:pStyle w:val="Heading4"/>
      </w:pPr>
      <w:r w:rsidRPr="005B3671">
        <w:t xml:space="preserve">Digital infrastructure </w:t>
      </w:r>
    </w:p>
    <w:p w14:paraId="00B36BCA" w14:textId="77777777" w:rsidR="005B3671" w:rsidRPr="005B3671" w:rsidRDefault="005B3671" w:rsidP="005B3671">
      <w:r w:rsidRPr="005B3671">
        <w:t>Digital connectivity and capability are increasingly important for social, education and business interactions. The Goulburn region experiences significantly lower levels of digital access than other regional areas of Victoria and in particularly metropolitan Melbourne, creating a digital divide between communities and businesses. To remain competitive and attract migrants, the region requires National Broadband Network (NBN) service and greater availability of 4G networks to meet the needs to business and community and address black spot issues.</w:t>
      </w:r>
    </w:p>
    <w:p w14:paraId="7E3ADB14" w14:textId="77777777" w:rsidR="005B3671" w:rsidRPr="005B3671" w:rsidRDefault="005B3671" w:rsidP="00F66237">
      <w:pPr>
        <w:pStyle w:val="Heading4"/>
      </w:pPr>
      <w:r w:rsidRPr="005B3671">
        <w:t>Intra-regional transport</w:t>
      </w:r>
    </w:p>
    <w:p w14:paraId="32F37F09" w14:textId="77777777" w:rsidR="005B3671" w:rsidRPr="005B3671" w:rsidRDefault="005B3671" w:rsidP="005B3671">
      <w:r w:rsidRPr="005B3671">
        <w:t xml:space="preserve">For Shepparton to play a role as a regional hub and extend services to other parts of the region, intra-regional transport is critical for worker mobility and access to services. Access to public transport is lower than the state average for all local government areas in Goulburn. Reforming public transport and integrating innovative, flexible options will be critical to leverage Shepparton’s hub to extend services across the region, support workers to access employment networks and relieve population pressures in the regional capital. </w:t>
      </w:r>
    </w:p>
    <w:p w14:paraId="0FDA5793" w14:textId="3ED3DA2A" w:rsidR="005B3671" w:rsidRPr="005B3671" w:rsidRDefault="005B3671" w:rsidP="00F66237">
      <w:pPr>
        <w:pStyle w:val="Heading3"/>
      </w:pPr>
      <w:r w:rsidRPr="005B3671">
        <w:t>The policy environment</w:t>
      </w:r>
    </w:p>
    <w:p w14:paraId="465E573A" w14:textId="77777777" w:rsidR="005B3671" w:rsidRPr="005B3671" w:rsidRDefault="005B3671" w:rsidP="005B3671">
      <w:r w:rsidRPr="005B3671">
        <w:t xml:space="preserve">There is a strong focus on learning for change and agricultural expertise in the </w:t>
      </w:r>
      <w:r w:rsidRPr="005B3671">
        <w:rPr>
          <w:i/>
          <w:iCs/>
        </w:rPr>
        <w:t>Goulburn Murray Resilience Strategy</w:t>
      </w:r>
      <w:r w:rsidRPr="005B3671">
        <w:t xml:space="preserve">. This includes advocacy for a Goulburn Murray learning centre for agriculture and land management and a Goulburn Murray regional hub in the proposed One Basin Cooperative Research Centre (CRC) which would connect communities, industry and researchers to manage climate and water risks in the Murray-Darling Basin. </w:t>
      </w:r>
    </w:p>
    <w:p w14:paraId="2C452815" w14:textId="77777777" w:rsidR="005B3671" w:rsidRPr="005B3671" w:rsidRDefault="005B3671" w:rsidP="005B3671">
      <w:r w:rsidRPr="005B3671">
        <w:t xml:space="preserve">To support mobility across the region, the Australian and Victorian Government’s Regional Rail Revival program is upgrading the Shepparton Line. This will deliver more frequent and reliable services and allow modern </w:t>
      </w:r>
      <w:proofErr w:type="spellStart"/>
      <w:r w:rsidRPr="005B3671">
        <w:t>VLocity</w:t>
      </w:r>
      <w:proofErr w:type="spellEnd"/>
      <w:r w:rsidRPr="005B3671">
        <w:t xml:space="preserve"> trains to travel to and from Shepparton for the first time. </w:t>
      </w:r>
    </w:p>
    <w:p w14:paraId="741F8990" w14:textId="77777777" w:rsidR="005B3671" w:rsidRPr="005B3671" w:rsidRDefault="005B3671" w:rsidP="005B3671">
      <w:r w:rsidRPr="005B3671">
        <w:t xml:space="preserve">The Victorian Planning Authority, in consultation with Greater Shepparton City Council and Government agencies, is preparing the Shepparton </w:t>
      </w:r>
      <w:proofErr w:type="gramStart"/>
      <w:r w:rsidRPr="005B3671">
        <w:t>South East</w:t>
      </w:r>
      <w:proofErr w:type="gramEnd"/>
      <w:r w:rsidRPr="005B3671">
        <w:t xml:space="preserve"> Precinct Structure Plan to guide new urban development in Shepparton. The Plan will provide up to 2,500 homes to accommodate a population of more than 6,000 and include a retail centre and extensive aged care accommodation. Initiatives to address the need for affordable housing include:</w:t>
      </w:r>
    </w:p>
    <w:p w14:paraId="78ED54A4" w14:textId="5790030D" w:rsidR="005B3671" w:rsidRPr="005B3671" w:rsidRDefault="005B3671" w:rsidP="00E112DA">
      <w:pPr>
        <w:pStyle w:val="Bullet"/>
      </w:pPr>
      <w:r w:rsidRPr="005B3671">
        <w:t xml:space="preserve">The Victorian Government’s Big Housing Build will invest 25 per cent of the total $5 billion program across regional Victoria, including $45 million in Greater Shepparton. </w:t>
      </w:r>
    </w:p>
    <w:p w14:paraId="43D5172E" w14:textId="77777777" w:rsidR="005B3671" w:rsidRPr="005B3671" w:rsidRDefault="005B3671" w:rsidP="00E112DA">
      <w:pPr>
        <w:pStyle w:val="Bulletlast"/>
      </w:pPr>
      <w:r w:rsidRPr="005B3671">
        <w:t xml:space="preserve">The 2020 </w:t>
      </w:r>
      <w:r w:rsidRPr="005B3671">
        <w:rPr>
          <w:i/>
          <w:iCs/>
        </w:rPr>
        <w:t>Greater Shepparton City Council Affordable Housing Strategy</w:t>
      </w:r>
      <w:r w:rsidRPr="005B3671">
        <w:t xml:space="preserve">, which provides a framework to guide future residential development towards affordable </w:t>
      </w:r>
      <w:r w:rsidRPr="005B3671">
        <w:lastRenderedPageBreak/>
        <w:t xml:space="preserve">housing provision and facilitate actions to ensure dwellings are appropriate for use by very low-, low- or moderate-income households. </w:t>
      </w:r>
    </w:p>
    <w:p w14:paraId="1EBA71A7" w14:textId="75D9CEDF" w:rsidR="005B3671" w:rsidRPr="005B3671" w:rsidRDefault="005B3671" w:rsidP="00E112DA">
      <w:pPr>
        <w:pStyle w:val="Heading3"/>
      </w:pPr>
      <w:r w:rsidRPr="005B3671">
        <w:t xml:space="preserve">Aboriginal inclusion </w:t>
      </w:r>
    </w:p>
    <w:p w14:paraId="71A6DAC6" w14:textId="3FE243B0" w:rsidR="005B3671" w:rsidRPr="005B3671" w:rsidRDefault="005B3671" w:rsidP="005B3671">
      <w:r w:rsidRPr="005B3671">
        <w:t xml:space="preserve">The </w:t>
      </w:r>
      <w:r w:rsidRPr="005B3671">
        <w:rPr>
          <w:i/>
          <w:iCs/>
        </w:rPr>
        <w:t xml:space="preserve">Goulburn Murray Regional Prosperity Plan </w:t>
      </w:r>
      <w:r w:rsidRPr="005B3671">
        <w:t xml:space="preserve">recognises that Shepparton has been at the forefront of Aboriginal community-led reform. Greater Shepparton has the largest Aboriginal population in the region and is home to the </w:t>
      </w:r>
      <w:proofErr w:type="spellStart"/>
      <w:r w:rsidRPr="005B3671">
        <w:t>Rumbalara</w:t>
      </w:r>
      <w:proofErr w:type="spellEnd"/>
      <w:r w:rsidRPr="005B3671">
        <w:t xml:space="preserve"> Aboriginal Co-operative and </w:t>
      </w:r>
      <w:proofErr w:type="spellStart"/>
      <w:r w:rsidRPr="005B3671">
        <w:t>Kaiela</w:t>
      </w:r>
      <w:proofErr w:type="spellEnd"/>
      <w:r w:rsidRPr="005B3671">
        <w:t xml:space="preserve"> Institute. The Prosperity Plan notes the forthcoming </w:t>
      </w:r>
      <w:proofErr w:type="spellStart"/>
      <w:r w:rsidRPr="005B3671">
        <w:t>Munarra</w:t>
      </w:r>
      <w:proofErr w:type="spellEnd"/>
      <w:r w:rsidRPr="005B3671">
        <w:t xml:space="preserve"> Centre for Regional Excellence in Shepparton will become a national exemplar for community engagement and culturally responsive education, supporting Aboriginal people with enhanced education and employment outcomes and delivering broader, long-term economic benefits and shared prosperity to the region and Australia. </w:t>
      </w:r>
    </w:p>
    <w:p w14:paraId="2923C63B" w14:textId="664B8862" w:rsidR="005B3671" w:rsidRPr="005B3671" w:rsidRDefault="005B3671" w:rsidP="00E112DA">
      <w:pPr>
        <w:pStyle w:val="Heading3"/>
      </w:pPr>
      <w:r w:rsidRPr="005B3671">
        <w:t xml:space="preserve">How can we unlock this strategic direction? </w:t>
      </w:r>
    </w:p>
    <w:p w14:paraId="5C789947" w14:textId="77777777" w:rsidR="005B3671" w:rsidRPr="005B3671" w:rsidRDefault="005B3671" w:rsidP="005B3671">
      <w:r w:rsidRPr="005B3671">
        <w:t>To unlock this opportunity and drive growth, local, State and Commonwealth partners could work together to:</w:t>
      </w:r>
    </w:p>
    <w:p w14:paraId="199D1C73" w14:textId="77777777" w:rsidR="005B3671" w:rsidRPr="005B3671" w:rsidRDefault="005B3671" w:rsidP="00E112DA">
      <w:pPr>
        <w:pStyle w:val="Bullet"/>
      </w:pPr>
      <w:r w:rsidRPr="005B3671">
        <w:t>Develop infrastructure solutions with an eye to addressing current pressures and future needs of the regional population</w:t>
      </w:r>
    </w:p>
    <w:p w14:paraId="3B593195" w14:textId="77777777" w:rsidR="005B3671" w:rsidRPr="005B3671" w:rsidRDefault="005B3671" w:rsidP="00E112DA">
      <w:pPr>
        <w:pStyle w:val="Bullet"/>
      </w:pPr>
      <w:r w:rsidRPr="005B3671">
        <w:t>Explore opportunities to extend the benefits from consolidating the role of Shepparton as the regional capital with the northern and central parts of the Goulburn region</w:t>
      </w:r>
    </w:p>
    <w:p w14:paraId="67CFF7BE" w14:textId="77777777" w:rsidR="005B3671" w:rsidRPr="005B3671" w:rsidRDefault="005B3671" w:rsidP="00E112DA">
      <w:pPr>
        <w:pStyle w:val="Bulletlast"/>
      </w:pPr>
      <w:r w:rsidRPr="005B3671">
        <w:t>Carefully examine journey to work arrangements and public transport needs to ensure residents can access employment and education opportunities.</w:t>
      </w:r>
    </w:p>
    <w:p w14:paraId="30603354" w14:textId="156470DB" w:rsidR="005B3671" w:rsidRPr="005B3671" w:rsidRDefault="005B3671" w:rsidP="00E112DA">
      <w:pPr>
        <w:pStyle w:val="Heading1"/>
      </w:pPr>
      <w:bookmarkStart w:id="34" w:name="_Toc106268270"/>
      <w:r w:rsidRPr="005B3671">
        <w:t>05</w:t>
      </w:r>
      <w:r w:rsidR="00E112DA">
        <w:t xml:space="preserve"> </w:t>
      </w:r>
      <w:r w:rsidRPr="005B3671">
        <w:t>Implementation</w:t>
      </w:r>
      <w:bookmarkEnd w:id="34"/>
    </w:p>
    <w:p w14:paraId="759DE84B" w14:textId="77777777" w:rsidR="005B3671" w:rsidRPr="005B3671" w:rsidRDefault="005B3671" w:rsidP="005B3671">
      <w:r w:rsidRPr="005B3671">
        <w:t xml:space="preserve">The Goulburn REDS outlines the RRV Group’s strategic approach for focusing its future economic development activities, including through policy, investment and program delivery, in the region. It is not a prescriptive roadmap for Victorian Government economic development action in Goulburn. </w:t>
      </w:r>
    </w:p>
    <w:p w14:paraId="45E569BA" w14:textId="77777777" w:rsidR="005B3671" w:rsidRPr="005B3671" w:rsidRDefault="005B3671" w:rsidP="00E112DA">
      <w:pPr>
        <w:pStyle w:val="Heading2"/>
      </w:pPr>
      <w:bookmarkStart w:id="35" w:name="_Toc106268271"/>
      <w:r w:rsidRPr="005B3671">
        <w:t>RRV will use the REDS to coordinate investments and activities in place</w:t>
      </w:r>
      <w:bookmarkEnd w:id="35"/>
    </w:p>
    <w:p w14:paraId="0D15CE61" w14:textId="77777777" w:rsidR="005B3671" w:rsidRPr="005B3671" w:rsidRDefault="005B3671" w:rsidP="005B3671">
      <w:r w:rsidRPr="005B3671">
        <w:t>RRV is committed to pursuing the strategic directions through future policy design, investment and program implementation, as well as through collaboration across government and with regional partnerships, to deliver positive economic outcomes for the region. The Goulburn REDS will provide a central point for coordination for current and future work streams and investments.</w:t>
      </w:r>
    </w:p>
    <w:p w14:paraId="189B0F7F" w14:textId="494A38B5" w:rsidR="005B3671" w:rsidRPr="005B3671" w:rsidRDefault="005B3671" w:rsidP="005B3671">
      <w:r w:rsidRPr="005B3671">
        <w:t xml:space="preserve">RRV recognises that effective planning policy and controls will be a key enabler of inclusive, sustainable economic growth in the Goulburn region. Victoria’s Regional Growth Plans provide broad direction for land use and </w:t>
      </w:r>
      <w:proofErr w:type="gramStart"/>
      <w:r w:rsidRPr="005B3671">
        <w:t>development, and</w:t>
      </w:r>
      <w:proofErr w:type="gramEnd"/>
      <w:r w:rsidRPr="005B3671">
        <w:t xml:space="preserve"> enable economic growth by ensuring that infrastructure investment is coordinated, appropriate services are provided, and development meets community expectations. </w:t>
      </w:r>
      <w:r w:rsidRPr="005B3671">
        <w:lastRenderedPageBreak/>
        <w:t>The Regional Development and Planning portfolios will pursue opportunities to ensure that as relevant state-led land use planning strategies, policies and controls are updated, they are aligned with the REDS strategic directions.</w:t>
      </w:r>
    </w:p>
    <w:p w14:paraId="281C9043" w14:textId="77777777" w:rsidR="005B3671" w:rsidRPr="005B3671" w:rsidRDefault="005B3671" w:rsidP="00E112DA">
      <w:pPr>
        <w:pStyle w:val="Heading2"/>
      </w:pPr>
      <w:bookmarkStart w:id="36" w:name="_Toc106268272"/>
      <w:r w:rsidRPr="005B3671">
        <w:t>Local stakeholders, industry leaders and government service providers can use the REDS to advocate for shared outcomes</w:t>
      </w:r>
      <w:bookmarkEnd w:id="36"/>
    </w:p>
    <w:p w14:paraId="6AD71874" w14:textId="77777777" w:rsidR="005B3671" w:rsidRPr="005B3671" w:rsidRDefault="005B3671" w:rsidP="005B3671">
      <w:r w:rsidRPr="005B3671">
        <w:t xml:space="preserve">The Goulburn REDS, along with the supporting </w:t>
      </w:r>
      <w:r w:rsidRPr="005B3671">
        <w:rPr>
          <w:i/>
          <w:iCs/>
        </w:rPr>
        <w:t>Goulburn Regional Economic Development Strategy – Supporting Analysis</w:t>
      </w:r>
      <w:r w:rsidRPr="005B3671">
        <w:t xml:space="preserve"> document, provides a starting point for an evidence-based, strategic approach to regional development. This approach is an ongoing process where specific development actions and projects can be proposed and considered in the context of alignment with the REDS. </w:t>
      </w:r>
    </w:p>
    <w:p w14:paraId="58D20A3B" w14:textId="13A97321" w:rsidR="005B3671" w:rsidRPr="005B3671" w:rsidRDefault="005B3671" w:rsidP="005B3671">
      <w:r w:rsidRPr="005B3671">
        <w:t xml:space="preserve">Regional Development Victoria – Hume will remain the main point of contact in the region for facilitating and coordinating regional development outcomes. </w:t>
      </w:r>
    </w:p>
    <w:p w14:paraId="0CDF6F73" w14:textId="77777777" w:rsidR="005B3671" w:rsidRPr="005B3671" w:rsidRDefault="005B3671" w:rsidP="005B3671">
      <w:r w:rsidRPr="005B3671">
        <w:t xml:space="preserve">The Goulburn Regional Partnership which comprises community and business leaders, CEOs of constituent Local Governments, State Government personnel and a representative from Regional Development Australia will continue to be the main advisory body to the Minister for Regional Development and other government decision-makers on local issues and priorities. </w:t>
      </w:r>
    </w:p>
    <w:p w14:paraId="72C34579" w14:textId="77777777" w:rsidR="005B3671" w:rsidRPr="005B3671" w:rsidRDefault="005B3671" w:rsidP="005B3671">
      <w:r w:rsidRPr="005B3671">
        <w:t>The Goulburn REDs will provide Jobs Victoria with important context and understanding of local economic priorities and opportunities that will be a critical input into the planning and prioritisation of Jobs Victoria’s work and collaboration activities with our Service Partners. Jobs Victoria assists people looking for work, connects employers with the staff they need, administers wage subsidy programs and supports significant local employment transitions.</w:t>
      </w:r>
    </w:p>
    <w:p w14:paraId="484D23B9" w14:textId="66B278C1" w:rsidR="005B3671" w:rsidRPr="005B3671" w:rsidRDefault="005B3671" w:rsidP="00E112DA">
      <w:pPr>
        <w:pStyle w:val="Heading2"/>
      </w:pPr>
      <w:bookmarkStart w:id="37" w:name="_Toc106268273"/>
      <w:r w:rsidRPr="005B3671">
        <w:t>RRV will monitor the implementation of the REDS</w:t>
      </w:r>
      <w:bookmarkEnd w:id="37"/>
    </w:p>
    <w:p w14:paraId="52605848" w14:textId="77777777" w:rsidR="005B3671" w:rsidRPr="005B3671" w:rsidRDefault="005B3671" w:rsidP="005B3671">
      <w:r w:rsidRPr="005B3671">
        <w:t>The strategic directions in this Strategy focus on medium- to long-term drivers of growth and opportunity but will be used immediately to guide investment in the region. Notwithstanding this timeframe, the strategic directions will continue to evolve and progress as actions and investment are made. To ensure ongoing relevance and accuracy, Rural and Regional Victoria will periodically update and refresh this Strategy.</w:t>
      </w:r>
    </w:p>
    <w:p w14:paraId="4D841574" w14:textId="77777777" w:rsidR="00E112DA" w:rsidRDefault="00E112DA" w:rsidP="00E112DA">
      <w:pPr>
        <w:pStyle w:val="Heading2"/>
      </w:pPr>
      <w:bookmarkStart w:id="38" w:name="_Toc106205565"/>
      <w:bookmarkStart w:id="39" w:name="_Toc106205887"/>
      <w:bookmarkStart w:id="40" w:name="_Toc106268274"/>
      <w:r>
        <w:t>Contact us</w:t>
      </w:r>
      <w:bookmarkEnd w:id="38"/>
      <w:bookmarkEnd w:id="39"/>
      <w:bookmarkEnd w:id="40"/>
    </w:p>
    <w:p w14:paraId="5F37EC1D" w14:textId="77777777" w:rsidR="00E112DA" w:rsidRDefault="00E112DA" w:rsidP="00E112DA">
      <w:r>
        <w:t>Department of Jobs, Precincts and Regions</w:t>
      </w:r>
    </w:p>
    <w:p w14:paraId="7F6A00BA" w14:textId="77777777" w:rsidR="00E112DA" w:rsidRDefault="00E112DA" w:rsidP="00E112DA">
      <w:r>
        <w:t xml:space="preserve">Level 31, 121 Exhibition Street, Melbourne, VIC 3000 </w:t>
      </w:r>
    </w:p>
    <w:p w14:paraId="20AAEADD" w14:textId="77777777" w:rsidR="00E112DA" w:rsidRDefault="00E112DA" w:rsidP="00E112DA">
      <w:r>
        <w:t>T: +61 (03) 9651 9999</w:t>
      </w:r>
    </w:p>
    <w:p w14:paraId="5800ED89" w14:textId="77777777" w:rsidR="00E112DA" w:rsidRPr="00893E67" w:rsidRDefault="000677C2" w:rsidP="00E112DA">
      <w:hyperlink r:id="rId20" w:history="1">
        <w:r w:rsidR="00E112DA" w:rsidRPr="00893E67">
          <w:rPr>
            <w:rStyle w:val="Hyperlink"/>
          </w:rPr>
          <w:t>djpr.vic.gov.au</w:t>
        </w:r>
      </w:hyperlink>
    </w:p>
    <w:p w14:paraId="36A58506" w14:textId="77777777" w:rsidR="00E112DA" w:rsidRPr="00917071" w:rsidRDefault="00E112DA" w:rsidP="00E112DA">
      <w:r w:rsidRPr="00917071">
        <w:t>Authorised and published by the Victorian Government.</w:t>
      </w:r>
    </w:p>
    <w:p w14:paraId="06ED125F" w14:textId="77777777" w:rsidR="00E112DA" w:rsidRPr="00917071" w:rsidRDefault="00E112DA" w:rsidP="00E112DA">
      <w:pPr>
        <w:keepLines/>
      </w:pPr>
      <w:r w:rsidRPr="00917071">
        <w:lastRenderedPageBreak/>
        <w:t>Department of Jobs, Precincts and Regions</w:t>
      </w:r>
      <w:r w:rsidRPr="00917071">
        <w:br/>
        <w:t xml:space="preserve">Level 31, 121 Exhibition Street, </w:t>
      </w:r>
      <w:r w:rsidRPr="00917071">
        <w:br/>
        <w:t>Melbourne, VIC 3000</w:t>
      </w:r>
      <w:r w:rsidRPr="00917071">
        <w:br/>
        <w:t>Telephone (03) 9651 9999</w:t>
      </w:r>
    </w:p>
    <w:p w14:paraId="4FE67C29" w14:textId="77777777" w:rsidR="00E112DA" w:rsidRPr="00917071" w:rsidRDefault="00E112DA" w:rsidP="00E112DA">
      <w:r w:rsidRPr="00917071">
        <w:t>March 2022</w:t>
      </w:r>
    </w:p>
    <w:p w14:paraId="58360CD5" w14:textId="77777777" w:rsidR="00E112DA" w:rsidRPr="00917071" w:rsidRDefault="00E112DA" w:rsidP="00E112DA">
      <w:r w:rsidRPr="00917071">
        <w:t xml:space="preserve">Unless indicated otherwise, this work is made available under the terms of the Creative Commons Attribution 3.0 Australia Licence. To view a copy of this licence, visit </w:t>
      </w:r>
      <w:hyperlink r:id="rId21" w:history="1">
        <w:r w:rsidRPr="003557B8">
          <w:rPr>
            <w:rStyle w:val="Hyperlink"/>
          </w:rPr>
          <w:t>creativecommons.org/licenses/by/3.0/au</w:t>
        </w:r>
      </w:hyperlink>
    </w:p>
    <w:p w14:paraId="2C971C59" w14:textId="77777777" w:rsidR="00E112DA" w:rsidRPr="00917071" w:rsidRDefault="00E112DA" w:rsidP="00E112DA">
      <w:r w:rsidRPr="00917071">
        <w:t>It is a condition of this Creative Commons Attribution 3.0 Licence that you must give credit to the original author who is the State of Victoria.</w:t>
      </w:r>
    </w:p>
    <w:p w14:paraId="1B064E00" w14:textId="7C904515" w:rsidR="006B23D4" w:rsidRDefault="006B23D4" w:rsidP="006B23D4">
      <w:r>
        <w:t>ISBN 978-1-76090-547-7 (Print)</w:t>
      </w:r>
    </w:p>
    <w:p w14:paraId="34C3B6E9" w14:textId="45B7315D" w:rsidR="00BE53E4" w:rsidRPr="00746A44" w:rsidRDefault="006B23D4" w:rsidP="006B23D4">
      <w:r>
        <w:t>ISBN 978-1-76090-548-4 (pdf/online/MS word)</w:t>
      </w:r>
    </w:p>
    <w:p w14:paraId="03412DA9" w14:textId="76817047" w:rsidR="00C15ACA" w:rsidRPr="00746A44" w:rsidRDefault="00C15ACA">
      <w:pPr>
        <w:widowControl w:val="0"/>
        <w:suppressAutoHyphens w:val="0"/>
        <w:autoSpaceDE w:val="0"/>
        <w:autoSpaceDN w:val="0"/>
        <w:spacing w:after="0"/>
      </w:pPr>
      <w:r w:rsidRPr="00746A44">
        <w:br w:type="page"/>
      </w:r>
    </w:p>
    <w:p w14:paraId="082267AA" w14:textId="77777777" w:rsidR="00C15ACA" w:rsidRPr="00746A44" w:rsidRDefault="00C15ACA" w:rsidP="00C15ACA">
      <w:pPr>
        <w:pStyle w:val="Heading1"/>
      </w:pPr>
      <w:bookmarkStart w:id="41" w:name="_Toc106268275"/>
      <w:r w:rsidRPr="00746A44">
        <w:lastRenderedPageBreak/>
        <w:t>Appendix</w:t>
      </w:r>
      <w:bookmarkEnd w:id="41"/>
      <w:r w:rsidRPr="00746A44">
        <w:t xml:space="preserve"> </w:t>
      </w:r>
    </w:p>
    <w:p w14:paraId="2AEF8700" w14:textId="3E47E236" w:rsidR="00C15ACA" w:rsidRPr="00746A44" w:rsidRDefault="00C15ACA" w:rsidP="00C15ACA">
      <w:pPr>
        <w:pStyle w:val="Heading2"/>
      </w:pPr>
      <w:bookmarkStart w:id="42" w:name="_Figure_1:_Map"/>
      <w:bookmarkStart w:id="43" w:name="_Toc106268276"/>
      <w:bookmarkEnd w:id="42"/>
      <w:r w:rsidRPr="00746A44">
        <w:t>Figure 1: Map of Regional Partnerships – Long Alternate Text</w:t>
      </w:r>
      <w:bookmarkEnd w:id="43"/>
    </w:p>
    <w:p w14:paraId="421AE537" w14:textId="77777777" w:rsidR="00C15ACA" w:rsidRPr="00746A44" w:rsidRDefault="00C15ACA" w:rsidP="00C15ACA">
      <w:r w:rsidRPr="00746A44">
        <w:t xml:space="preserve">The </w:t>
      </w:r>
      <w:r w:rsidRPr="00746A44">
        <w:rPr>
          <w:b/>
          <w:bCs/>
        </w:rPr>
        <w:t>Mallee</w:t>
      </w:r>
      <w:r w:rsidRPr="00746A44">
        <w:t xml:space="preserve"> region </w:t>
      </w:r>
      <w:proofErr w:type="gramStart"/>
      <w:r w:rsidRPr="00746A44">
        <w:t>is located in</w:t>
      </w:r>
      <w:proofErr w:type="gramEnd"/>
      <w:r w:rsidRPr="00746A44">
        <w:t xml:space="preserve"> northwest Victoria and contains the LGAs of Mildura, Swan Hill, </w:t>
      </w:r>
      <w:proofErr w:type="spellStart"/>
      <w:r w:rsidRPr="00746A44">
        <w:t>Buloke</w:t>
      </w:r>
      <w:proofErr w:type="spellEnd"/>
      <w:r w:rsidRPr="00746A44">
        <w:t xml:space="preserve"> and Gannawarra. </w:t>
      </w:r>
    </w:p>
    <w:p w14:paraId="1CD83D22" w14:textId="77777777" w:rsidR="00C15ACA" w:rsidRPr="00746A44" w:rsidRDefault="00C15ACA" w:rsidP="00C15ACA">
      <w:r w:rsidRPr="00746A44">
        <w:t xml:space="preserve">The </w:t>
      </w:r>
      <w:r w:rsidRPr="00746A44">
        <w:rPr>
          <w:b/>
          <w:bCs/>
        </w:rPr>
        <w:t>Wimmera Southern Mallee</w:t>
      </w:r>
      <w:r w:rsidRPr="00746A44">
        <w:t xml:space="preserve"> region </w:t>
      </w:r>
      <w:proofErr w:type="gramStart"/>
      <w:r w:rsidRPr="00746A44">
        <w:t>is located in</w:t>
      </w:r>
      <w:proofErr w:type="gramEnd"/>
      <w:r w:rsidRPr="00746A44">
        <w:t xml:space="preserve"> western Victoria and contains the LGAs of West Wimmera, Hindmarsh, </w:t>
      </w:r>
      <w:proofErr w:type="spellStart"/>
      <w:r w:rsidRPr="00746A44">
        <w:t>Yarriambiack</w:t>
      </w:r>
      <w:proofErr w:type="spellEnd"/>
      <w:r w:rsidRPr="00746A44">
        <w:t xml:space="preserve">, Horsham and Northern Grampians. </w:t>
      </w:r>
    </w:p>
    <w:p w14:paraId="2EAE0623" w14:textId="77777777" w:rsidR="00C15ACA" w:rsidRPr="00746A44" w:rsidRDefault="00C15ACA" w:rsidP="00C15ACA">
      <w:r w:rsidRPr="00746A44">
        <w:t xml:space="preserve">The </w:t>
      </w:r>
      <w:r w:rsidRPr="00746A44">
        <w:rPr>
          <w:b/>
          <w:bCs/>
        </w:rPr>
        <w:t>Great South Coast</w:t>
      </w:r>
      <w:r w:rsidRPr="00746A44">
        <w:t xml:space="preserve"> region </w:t>
      </w:r>
      <w:proofErr w:type="gramStart"/>
      <w:r w:rsidRPr="00746A44">
        <w:t>is located in</w:t>
      </w:r>
      <w:proofErr w:type="gramEnd"/>
      <w:r w:rsidRPr="00746A44">
        <w:t xml:space="preserve"> southwest Victoria and contains the LGAs of Glenelg, Southern Grampians, Moyne, Warrnambool and Corangamite. </w:t>
      </w:r>
    </w:p>
    <w:p w14:paraId="652E3CD0" w14:textId="77777777" w:rsidR="00C15ACA" w:rsidRPr="00746A44" w:rsidRDefault="00C15ACA" w:rsidP="00C15ACA">
      <w:r w:rsidRPr="00746A44">
        <w:t xml:space="preserve">The </w:t>
      </w:r>
      <w:r w:rsidRPr="00746A44">
        <w:rPr>
          <w:b/>
          <w:bCs/>
        </w:rPr>
        <w:t>Barwon</w:t>
      </w:r>
      <w:r w:rsidRPr="00746A44">
        <w:t xml:space="preserve"> region is located to southwest of metropolitan Melbourne and contains the LGAs of Geelong, </w:t>
      </w:r>
      <w:proofErr w:type="spellStart"/>
      <w:r w:rsidRPr="00746A44">
        <w:t>Queenscliffe</w:t>
      </w:r>
      <w:proofErr w:type="spellEnd"/>
      <w:r w:rsidRPr="00746A44">
        <w:t xml:space="preserve">, Surf Coast and Colac Otway. </w:t>
      </w:r>
    </w:p>
    <w:p w14:paraId="39DFD812" w14:textId="77777777" w:rsidR="00C15ACA" w:rsidRPr="00746A44" w:rsidRDefault="00C15ACA" w:rsidP="00C15ACA">
      <w:r w:rsidRPr="00746A44">
        <w:t xml:space="preserve">The </w:t>
      </w:r>
      <w:r w:rsidRPr="00746A44">
        <w:rPr>
          <w:b/>
          <w:bCs/>
        </w:rPr>
        <w:t>Central Highlands</w:t>
      </w:r>
      <w:r w:rsidRPr="00746A44">
        <w:t xml:space="preserve"> region is to the west of metropolitan Melbourne and contains the LGAs of Ararat, Pyrenees, Golden Plains, Moorabool, Ballarat and Hepburn. </w:t>
      </w:r>
    </w:p>
    <w:p w14:paraId="5B710294" w14:textId="77777777" w:rsidR="00C15ACA" w:rsidRPr="00746A44" w:rsidRDefault="00C15ACA" w:rsidP="00C15ACA">
      <w:r w:rsidRPr="00746A44">
        <w:t xml:space="preserve">The </w:t>
      </w:r>
      <w:r w:rsidRPr="00746A44">
        <w:rPr>
          <w:b/>
          <w:bCs/>
        </w:rPr>
        <w:t>Loddon Campaspe</w:t>
      </w:r>
      <w:r w:rsidRPr="00746A44">
        <w:t xml:space="preserve"> region is northwest of metropolitan Melbourne and contains the LGAs of Macedon Ranges, Mount Alexander, Central Goldfields, Loddon Campaspe and Bendigo.</w:t>
      </w:r>
    </w:p>
    <w:p w14:paraId="197CD204" w14:textId="77777777" w:rsidR="00C15ACA" w:rsidRPr="00746A44" w:rsidRDefault="00C15ACA" w:rsidP="00C15ACA">
      <w:r w:rsidRPr="00746A44">
        <w:t xml:space="preserve">The </w:t>
      </w:r>
      <w:r w:rsidRPr="00746A44">
        <w:rPr>
          <w:b/>
          <w:bCs/>
        </w:rPr>
        <w:t xml:space="preserve">Goulburn </w:t>
      </w:r>
      <w:r w:rsidRPr="00746A44">
        <w:t xml:space="preserve">region is north of metropolitan Melbourne and contains the LGAs of Mitchell, Murrindindi, Strathbogie, Greater Shepparton and Moira. </w:t>
      </w:r>
    </w:p>
    <w:p w14:paraId="6491ACA8" w14:textId="77777777" w:rsidR="00C15ACA" w:rsidRPr="00746A44" w:rsidRDefault="00C15ACA" w:rsidP="00C15ACA">
      <w:r w:rsidRPr="00746A44">
        <w:t xml:space="preserve">The </w:t>
      </w:r>
      <w:r w:rsidRPr="00746A44">
        <w:rPr>
          <w:b/>
          <w:bCs/>
        </w:rPr>
        <w:t>Ovens Murray</w:t>
      </w:r>
      <w:r w:rsidRPr="00746A44">
        <w:t xml:space="preserve"> region </w:t>
      </w:r>
      <w:proofErr w:type="gramStart"/>
      <w:r w:rsidRPr="00746A44">
        <w:t>is located in</w:t>
      </w:r>
      <w:proofErr w:type="gramEnd"/>
      <w:r w:rsidRPr="00746A44">
        <w:t xml:space="preserve"> the northeast of Victoria and contains the LGA’s of Mansfield, Benalla, Wangaratta, Alpine, Indigo, Towong and Wodonga. </w:t>
      </w:r>
    </w:p>
    <w:p w14:paraId="439994A1" w14:textId="3DBE1839" w:rsidR="00C15ACA" w:rsidRPr="00746A44" w:rsidRDefault="00C15ACA" w:rsidP="00C15ACA">
      <w:r w:rsidRPr="00746A44">
        <w:t xml:space="preserve">The </w:t>
      </w:r>
      <w:r w:rsidRPr="00746A44">
        <w:rPr>
          <w:b/>
          <w:bCs/>
        </w:rPr>
        <w:t xml:space="preserve">Gippsland </w:t>
      </w:r>
      <w:r w:rsidRPr="00746A44">
        <w:t xml:space="preserve">region </w:t>
      </w:r>
      <w:proofErr w:type="gramStart"/>
      <w:r w:rsidRPr="00746A44">
        <w:t>is located in</w:t>
      </w:r>
      <w:proofErr w:type="gramEnd"/>
      <w:r w:rsidRPr="00746A44">
        <w:t xml:space="preserve"> the east of Victoria and contains the LGAs of Bass Coast, South Gippsland, Baw </w:t>
      </w:r>
      <w:proofErr w:type="spellStart"/>
      <w:r w:rsidRPr="00746A44">
        <w:t>Baw</w:t>
      </w:r>
      <w:proofErr w:type="spellEnd"/>
      <w:r w:rsidRPr="00746A44">
        <w:t xml:space="preserve">, Latrobe, Wellington and East Gippsland. </w:t>
      </w:r>
    </w:p>
    <w:p w14:paraId="40B4167A" w14:textId="4F6643CE" w:rsidR="00BE53E4" w:rsidRPr="00746A44" w:rsidRDefault="000677C2" w:rsidP="00C15ACA">
      <w:hyperlink w:anchor="Fig_1" w:history="1">
        <w:r w:rsidR="00BE53E4" w:rsidRPr="00746A44">
          <w:rPr>
            <w:rStyle w:val="Hyperlink"/>
          </w:rPr>
          <w:t>Click here to return to document</w:t>
        </w:r>
      </w:hyperlink>
    </w:p>
    <w:p w14:paraId="75E7B808" w14:textId="232F2029" w:rsidR="00C15ACA" w:rsidRPr="00746A44" w:rsidRDefault="00C15ACA" w:rsidP="00C15ACA">
      <w:pPr>
        <w:pStyle w:val="Heading2"/>
      </w:pPr>
      <w:bookmarkStart w:id="44" w:name="_Figure_2_Map"/>
      <w:bookmarkStart w:id="45" w:name="_Toc106268277"/>
      <w:bookmarkEnd w:id="44"/>
      <w:r w:rsidRPr="00746A44">
        <w:t>Figure 2 Map of Goulburn – Long Alternate Text</w:t>
      </w:r>
      <w:bookmarkEnd w:id="45"/>
    </w:p>
    <w:p w14:paraId="558BF90D" w14:textId="77777777" w:rsidR="00C15ACA" w:rsidRPr="00746A44" w:rsidRDefault="00C15ACA" w:rsidP="00C15ACA">
      <w:r w:rsidRPr="00746A44">
        <w:t xml:space="preserve">The Goulburn region is made up of the Murrindindi, Mitchell, Strathbogie, Greater Shepparton and Moira Local Government Areas. </w:t>
      </w:r>
    </w:p>
    <w:p w14:paraId="75DE4228" w14:textId="77777777" w:rsidR="00C15ACA" w:rsidRPr="00746A44" w:rsidRDefault="00C15ACA" w:rsidP="00C15ACA">
      <w:r w:rsidRPr="00746A44">
        <w:t xml:space="preserve">The Goulburn region has major rail and road connections south to Melbourne and regional airports in Yarrawonga, Shepparton and Mangalore. </w:t>
      </w:r>
      <w:proofErr w:type="spellStart"/>
      <w:r w:rsidRPr="00746A44">
        <w:t>Shapparton</w:t>
      </w:r>
      <w:proofErr w:type="spellEnd"/>
      <w:r w:rsidRPr="00746A44">
        <w:t xml:space="preserve">, Numurkah, Nagambie, Seymour, Broadford, Kilmore, Wallan and Beveridge are connected via a rail line running north. Yarrawonga and Euroa are connected south to Seymour via a rail line running </w:t>
      </w:r>
      <w:proofErr w:type="gramStart"/>
      <w:r w:rsidRPr="00746A44">
        <w:t>north east</w:t>
      </w:r>
      <w:proofErr w:type="gramEnd"/>
      <w:r w:rsidRPr="00746A44">
        <w:t xml:space="preserve">. </w:t>
      </w:r>
    </w:p>
    <w:p w14:paraId="6A9D01F3" w14:textId="0C97053C" w:rsidR="00C15ACA" w:rsidRPr="00746A44" w:rsidRDefault="00C15ACA" w:rsidP="00C15ACA">
      <w:r w:rsidRPr="00746A44">
        <w:t xml:space="preserve">Several significant roads link towns and regional centres across the Goulburn region. </w:t>
      </w:r>
    </w:p>
    <w:p w14:paraId="4665CA65" w14:textId="643FB17C" w:rsidR="00835841" w:rsidRPr="00746A44" w:rsidRDefault="000677C2" w:rsidP="00835841">
      <w:hyperlink w:anchor="_02_Regional_profile" w:history="1">
        <w:r w:rsidR="00835841" w:rsidRPr="00746A44">
          <w:rPr>
            <w:rStyle w:val="Hyperlink"/>
          </w:rPr>
          <w:t>Click here to return to document</w:t>
        </w:r>
      </w:hyperlink>
    </w:p>
    <w:p w14:paraId="2460A637" w14:textId="0C2CF1F0" w:rsidR="00C15ACA" w:rsidRPr="00746A44" w:rsidRDefault="00C15ACA" w:rsidP="00C15ACA">
      <w:pPr>
        <w:pStyle w:val="Heading2"/>
      </w:pPr>
      <w:bookmarkStart w:id="46" w:name="_Figure_3_Goulburn"/>
      <w:bookmarkStart w:id="47" w:name="_Toc106268278"/>
      <w:bookmarkEnd w:id="46"/>
      <w:r w:rsidRPr="00746A44">
        <w:lastRenderedPageBreak/>
        <w:t>Figure 3 Goulburn industry Employment – Long Alternate Text</w:t>
      </w:r>
      <w:bookmarkEnd w:id="47"/>
    </w:p>
    <w:p w14:paraId="2AD544C7" w14:textId="77777777" w:rsidR="00C15ACA" w:rsidRPr="00746A44" w:rsidRDefault="00C15ACA" w:rsidP="00C15ACA">
      <w:r w:rsidRPr="00746A44">
        <w:t>The largest employing industries in descending order are Health Care and Social Assistance, Agriculture, Forestry and Fishing, Construction, Retail Trade, Manufacturing, Education and Training, Accommodation and Food Services, Public Administration and Safety, Transport, Postal and Warehousing and Other Services</w:t>
      </w:r>
    </w:p>
    <w:p w14:paraId="52BC53FE" w14:textId="77777777" w:rsidR="00C15ACA" w:rsidRPr="00746A44" w:rsidRDefault="00C15ACA" w:rsidP="00C15ACA">
      <w:r w:rsidRPr="00746A44">
        <w:t>The following industries have grown in employment since 2001; Health Care and Social Assistance, Construction, Retail Trade, Manufacturing, Education and Training, Accommodation and Food Services, Public Administration and Safety, Transport, Postal and Warehousing and Other Services.</w:t>
      </w:r>
    </w:p>
    <w:p w14:paraId="79841F47" w14:textId="77777777" w:rsidR="00C15ACA" w:rsidRPr="00746A44" w:rsidRDefault="00C15ACA" w:rsidP="00C15ACA">
      <w:r w:rsidRPr="00746A44">
        <w:t xml:space="preserve">The following industry has declined in employment since </w:t>
      </w:r>
      <w:proofErr w:type="gramStart"/>
      <w:r w:rsidRPr="00746A44">
        <w:t>2001;</w:t>
      </w:r>
      <w:proofErr w:type="gramEnd"/>
      <w:r w:rsidRPr="00746A44">
        <w:t xml:space="preserve"> Agriculture, Forestry and Fishing.</w:t>
      </w:r>
    </w:p>
    <w:p w14:paraId="5719AE54" w14:textId="77777777" w:rsidR="00C15ACA" w:rsidRPr="00746A44" w:rsidRDefault="00C15ACA" w:rsidP="00C15ACA">
      <w:pPr>
        <w:pStyle w:val="CommentText"/>
        <w:sectPr w:rsidR="00C15ACA" w:rsidRPr="00746A44" w:rsidSect="00C15ACA">
          <w:headerReference w:type="even" r:id="rId22"/>
          <w:headerReference w:type="default" r:id="rId23"/>
          <w:footerReference w:type="even" r:id="rId24"/>
          <w:footerReference w:type="default" r:id="rId25"/>
          <w:headerReference w:type="first" r:id="rId26"/>
          <w:footerReference w:type="first" r:id="rId27"/>
          <w:pgSz w:w="11910" w:h="16840" w:code="9"/>
          <w:pgMar w:top="1440" w:right="1440" w:bottom="1440" w:left="1440" w:header="397" w:footer="397" w:gutter="0"/>
          <w:cols w:space="720"/>
        </w:sectPr>
      </w:pPr>
    </w:p>
    <w:p w14:paraId="5CB0EB6A" w14:textId="77777777" w:rsidR="00C15ACA" w:rsidRPr="00746A44" w:rsidRDefault="00C15ACA" w:rsidP="00C15ACA">
      <w:pPr>
        <w:pStyle w:val="CommentText"/>
      </w:pPr>
      <w:r w:rsidRPr="00746A44">
        <w:lastRenderedPageBreak/>
        <w:t>Simplified Table of data for Figure 3.</w:t>
      </w:r>
    </w:p>
    <w:tbl>
      <w:tblPr>
        <w:tblStyle w:val="TableGrid"/>
        <w:tblW w:w="15010" w:type="dxa"/>
        <w:tblLook w:val="04A0" w:firstRow="1" w:lastRow="0" w:firstColumn="1" w:lastColumn="0" w:noHBand="0" w:noVBand="1"/>
      </w:tblPr>
      <w:tblGrid>
        <w:gridCol w:w="1160"/>
        <w:gridCol w:w="1273"/>
        <w:gridCol w:w="1339"/>
        <w:gridCol w:w="1461"/>
        <w:gridCol w:w="1053"/>
        <w:gridCol w:w="1594"/>
        <w:gridCol w:w="1183"/>
        <w:gridCol w:w="1783"/>
        <w:gridCol w:w="1628"/>
        <w:gridCol w:w="1483"/>
        <w:gridCol w:w="1053"/>
      </w:tblGrid>
      <w:tr w:rsidR="00BE53E4" w:rsidRPr="00746A44" w14:paraId="2AEB4E81" w14:textId="77777777" w:rsidTr="00C45465">
        <w:trPr>
          <w:trHeight w:val="300"/>
        </w:trPr>
        <w:tc>
          <w:tcPr>
            <w:tcW w:w="1160" w:type="dxa"/>
            <w:noWrap/>
            <w:hideMark/>
          </w:tcPr>
          <w:p w14:paraId="0A442ED5" w14:textId="77777777" w:rsidR="00C15ACA" w:rsidRPr="00746A44" w:rsidRDefault="00C15ACA" w:rsidP="00BE53E4">
            <w:pPr>
              <w:pStyle w:val="TableHeading"/>
              <w:rPr>
                <w:sz w:val="20"/>
                <w:szCs w:val="20"/>
                <w:lang w:eastAsia="en-AU"/>
              </w:rPr>
            </w:pPr>
          </w:p>
        </w:tc>
        <w:tc>
          <w:tcPr>
            <w:tcW w:w="1273" w:type="dxa"/>
            <w:noWrap/>
            <w:hideMark/>
          </w:tcPr>
          <w:p w14:paraId="74C55560" w14:textId="77777777" w:rsidR="00C15ACA" w:rsidRPr="00746A44" w:rsidRDefault="00C15ACA" w:rsidP="00BE53E4">
            <w:pPr>
              <w:pStyle w:val="TableHeading"/>
              <w:rPr>
                <w:sz w:val="20"/>
                <w:szCs w:val="20"/>
                <w:lang w:eastAsia="en-AU"/>
              </w:rPr>
            </w:pPr>
            <w:r w:rsidRPr="00746A44">
              <w:rPr>
                <w:sz w:val="20"/>
                <w:szCs w:val="20"/>
                <w:lang w:eastAsia="en-AU"/>
              </w:rPr>
              <w:t>Health Care and Social Assistance</w:t>
            </w:r>
          </w:p>
        </w:tc>
        <w:tc>
          <w:tcPr>
            <w:tcW w:w="1339" w:type="dxa"/>
            <w:noWrap/>
            <w:hideMark/>
          </w:tcPr>
          <w:p w14:paraId="51694653" w14:textId="77777777" w:rsidR="00C15ACA" w:rsidRPr="00746A44" w:rsidRDefault="00C15ACA" w:rsidP="00BE53E4">
            <w:pPr>
              <w:pStyle w:val="TableHeading"/>
              <w:rPr>
                <w:sz w:val="20"/>
                <w:szCs w:val="20"/>
                <w:lang w:eastAsia="en-AU"/>
              </w:rPr>
            </w:pPr>
            <w:r w:rsidRPr="00746A44">
              <w:rPr>
                <w:sz w:val="20"/>
                <w:szCs w:val="20"/>
                <w:lang w:eastAsia="en-AU"/>
              </w:rPr>
              <w:t>Agriculture, Forestry and Fishing</w:t>
            </w:r>
          </w:p>
        </w:tc>
        <w:tc>
          <w:tcPr>
            <w:tcW w:w="1461" w:type="dxa"/>
            <w:noWrap/>
            <w:hideMark/>
          </w:tcPr>
          <w:p w14:paraId="4EBBC122" w14:textId="77777777" w:rsidR="00C15ACA" w:rsidRPr="00746A44" w:rsidRDefault="00C15ACA" w:rsidP="00BE53E4">
            <w:pPr>
              <w:pStyle w:val="TableHeading"/>
              <w:rPr>
                <w:sz w:val="20"/>
                <w:szCs w:val="20"/>
                <w:lang w:eastAsia="en-AU"/>
              </w:rPr>
            </w:pPr>
            <w:r w:rsidRPr="00746A44">
              <w:rPr>
                <w:sz w:val="20"/>
                <w:szCs w:val="20"/>
                <w:lang w:eastAsia="en-AU"/>
              </w:rPr>
              <w:t>Construction</w:t>
            </w:r>
          </w:p>
        </w:tc>
        <w:tc>
          <w:tcPr>
            <w:tcW w:w="1053" w:type="dxa"/>
            <w:noWrap/>
            <w:hideMark/>
          </w:tcPr>
          <w:p w14:paraId="13ED0D2C" w14:textId="77777777" w:rsidR="00C15ACA" w:rsidRPr="00746A44" w:rsidRDefault="00C15ACA" w:rsidP="00BE53E4">
            <w:pPr>
              <w:pStyle w:val="TableHeading"/>
              <w:rPr>
                <w:sz w:val="20"/>
                <w:szCs w:val="20"/>
                <w:lang w:eastAsia="en-AU"/>
              </w:rPr>
            </w:pPr>
            <w:r w:rsidRPr="00746A44">
              <w:rPr>
                <w:sz w:val="20"/>
                <w:szCs w:val="20"/>
                <w:lang w:eastAsia="en-AU"/>
              </w:rPr>
              <w:t>Retail Trade</w:t>
            </w:r>
          </w:p>
        </w:tc>
        <w:tc>
          <w:tcPr>
            <w:tcW w:w="1594" w:type="dxa"/>
            <w:noWrap/>
            <w:hideMark/>
          </w:tcPr>
          <w:p w14:paraId="081EFFF8" w14:textId="77777777" w:rsidR="00C15ACA" w:rsidRPr="00746A44" w:rsidRDefault="00C15ACA" w:rsidP="00BE53E4">
            <w:pPr>
              <w:pStyle w:val="TableHeading"/>
              <w:rPr>
                <w:sz w:val="20"/>
                <w:szCs w:val="20"/>
                <w:lang w:eastAsia="en-AU"/>
              </w:rPr>
            </w:pPr>
            <w:r w:rsidRPr="00746A44">
              <w:rPr>
                <w:sz w:val="20"/>
                <w:szCs w:val="20"/>
                <w:lang w:eastAsia="en-AU"/>
              </w:rPr>
              <w:t>Manufacturing</w:t>
            </w:r>
          </w:p>
        </w:tc>
        <w:tc>
          <w:tcPr>
            <w:tcW w:w="1183" w:type="dxa"/>
            <w:noWrap/>
            <w:hideMark/>
          </w:tcPr>
          <w:p w14:paraId="284E7C4D" w14:textId="77777777" w:rsidR="00C15ACA" w:rsidRPr="00746A44" w:rsidRDefault="00C15ACA" w:rsidP="00BE53E4">
            <w:pPr>
              <w:pStyle w:val="TableHeading"/>
              <w:rPr>
                <w:sz w:val="20"/>
                <w:szCs w:val="20"/>
                <w:lang w:eastAsia="en-AU"/>
              </w:rPr>
            </w:pPr>
            <w:r w:rsidRPr="00746A44">
              <w:rPr>
                <w:sz w:val="20"/>
                <w:szCs w:val="20"/>
                <w:lang w:eastAsia="en-AU"/>
              </w:rPr>
              <w:t>Education and Training</w:t>
            </w:r>
          </w:p>
        </w:tc>
        <w:tc>
          <w:tcPr>
            <w:tcW w:w="1783" w:type="dxa"/>
            <w:noWrap/>
            <w:hideMark/>
          </w:tcPr>
          <w:p w14:paraId="66035A15" w14:textId="77777777" w:rsidR="00C15ACA" w:rsidRPr="00746A44" w:rsidRDefault="00C15ACA" w:rsidP="00BE53E4">
            <w:pPr>
              <w:pStyle w:val="TableHeading"/>
              <w:rPr>
                <w:sz w:val="20"/>
                <w:szCs w:val="20"/>
                <w:lang w:eastAsia="en-AU"/>
              </w:rPr>
            </w:pPr>
            <w:r w:rsidRPr="00746A44">
              <w:rPr>
                <w:sz w:val="20"/>
                <w:szCs w:val="20"/>
                <w:lang w:eastAsia="en-AU"/>
              </w:rPr>
              <w:t>Accommodation and Food Services</w:t>
            </w:r>
          </w:p>
        </w:tc>
        <w:tc>
          <w:tcPr>
            <w:tcW w:w="1628" w:type="dxa"/>
            <w:noWrap/>
            <w:hideMark/>
          </w:tcPr>
          <w:p w14:paraId="29A3B5BE" w14:textId="77777777" w:rsidR="00C15ACA" w:rsidRPr="00746A44" w:rsidRDefault="00C15ACA" w:rsidP="00BE53E4">
            <w:pPr>
              <w:pStyle w:val="TableHeading"/>
              <w:rPr>
                <w:sz w:val="20"/>
                <w:szCs w:val="20"/>
                <w:lang w:eastAsia="en-AU"/>
              </w:rPr>
            </w:pPr>
            <w:r w:rsidRPr="00746A44">
              <w:rPr>
                <w:sz w:val="20"/>
                <w:szCs w:val="20"/>
                <w:lang w:eastAsia="en-AU"/>
              </w:rPr>
              <w:t>Public Administration and Safety</w:t>
            </w:r>
          </w:p>
        </w:tc>
        <w:tc>
          <w:tcPr>
            <w:tcW w:w="1483" w:type="dxa"/>
            <w:noWrap/>
            <w:hideMark/>
          </w:tcPr>
          <w:p w14:paraId="087FF2E6" w14:textId="77777777" w:rsidR="00C15ACA" w:rsidRPr="00746A44" w:rsidRDefault="00C15ACA" w:rsidP="00BE53E4">
            <w:pPr>
              <w:pStyle w:val="TableHeading"/>
              <w:rPr>
                <w:sz w:val="20"/>
                <w:szCs w:val="20"/>
                <w:lang w:eastAsia="en-AU"/>
              </w:rPr>
            </w:pPr>
            <w:r w:rsidRPr="00746A44">
              <w:rPr>
                <w:sz w:val="20"/>
                <w:szCs w:val="20"/>
                <w:lang w:eastAsia="en-AU"/>
              </w:rPr>
              <w:t>Transport, Postal and Warehousing</w:t>
            </w:r>
          </w:p>
        </w:tc>
        <w:tc>
          <w:tcPr>
            <w:tcW w:w="1053" w:type="dxa"/>
            <w:noWrap/>
            <w:hideMark/>
          </w:tcPr>
          <w:p w14:paraId="2F960FDD" w14:textId="77777777" w:rsidR="00C15ACA" w:rsidRPr="00746A44" w:rsidRDefault="00C15ACA" w:rsidP="00BE53E4">
            <w:pPr>
              <w:pStyle w:val="TableHeading"/>
              <w:rPr>
                <w:sz w:val="20"/>
                <w:szCs w:val="20"/>
                <w:lang w:eastAsia="en-AU"/>
              </w:rPr>
            </w:pPr>
            <w:r w:rsidRPr="00746A44">
              <w:rPr>
                <w:sz w:val="20"/>
                <w:szCs w:val="20"/>
                <w:lang w:eastAsia="en-AU"/>
              </w:rPr>
              <w:t>Other Services</w:t>
            </w:r>
          </w:p>
        </w:tc>
      </w:tr>
      <w:tr w:rsidR="00BE53E4" w:rsidRPr="00746A44" w14:paraId="1A7E460C" w14:textId="77777777" w:rsidTr="00C45465">
        <w:trPr>
          <w:trHeight w:val="300"/>
        </w:trPr>
        <w:tc>
          <w:tcPr>
            <w:tcW w:w="1160" w:type="dxa"/>
            <w:noWrap/>
            <w:hideMark/>
          </w:tcPr>
          <w:p w14:paraId="202F6DB4" w14:textId="77777777" w:rsidR="00C15ACA" w:rsidRPr="00746A44" w:rsidRDefault="00C15ACA" w:rsidP="00BE53E4">
            <w:pPr>
              <w:pStyle w:val="TableCopy"/>
              <w:rPr>
                <w:sz w:val="20"/>
                <w:szCs w:val="20"/>
                <w:lang w:eastAsia="en-AU"/>
              </w:rPr>
            </w:pPr>
            <w:r w:rsidRPr="00746A44">
              <w:rPr>
                <w:sz w:val="20"/>
                <w:szCs w:val="20"/>
                <w:lang w:eastAsia="en-AU"/>
              </w:rPr>
              <w:t>2001</w:t>
            </w:r>
          </w:p>
        </w:tc>
        <w:tc>
          <w:tcPr>
            <w:tcW w:w="1273" w:type="dxa"/>
            <w:noWrap/>
            <w:hideMark/>
          </w:tcPr>
          <w:p w14:paraId="569046C4" w14:textId="77777777" w:rsidR="00C15ACA" w:rsidRPr="00746A44" w:rsidRDefault="00C15ACA" w:rsidP="00BE53E4">
            <w:pPr>
              <w:pStyle w:val="TableCopy"/>
              <w:rPr>
                <w:sz w:val="20"/>
                <w:szCs w:val="20"/>
                <w:lang w:eastAsia="en-AU"/>
              </w:rPr>
            </w:pPr>
            <w:r w:rsidRPr="00746A44">
              <w:rPr>
                <w:sz w:val="20"/>
                <w:szCs w:val="20"/>
              </w:rPr>
              <w:t>5306</w:t>
            </w:r>
          </w:p>
        </w:tc>
        <w:tc>
          <w:tcPr>
            <w:tcW w:w="1339" w:type="dxa"/>
            <w:noWrap/>
            <w:hideMark/>
          </w:tcPr>
          <w:p w14:paraId="77F7A5C4" w14:textId="77777777" w:rsidR="00C15ACA" w:rsidRPr="00746A44" w:rsidRDefault="00C15ACA" w:rsidP="00BE53E4">
            <w:pPr>
              <w:pStyle w:val="TableCopy"/>
              <w:rPr>
                <w:sz w:val="20"/>
                <w:szCs w:val="20"/>
                <w:lang w:eastAsia="en-AU"/>
              </w:rPr>
            </w:pPr>
            <w:r w:rsidRPr="00746A44">
              <w:rPr>
                <w:sz w:val="20"/>
                <w:szCs w:val="20"/>
              </w:rPr>
              <w:t>9249</w:t>
            </w:r>
          </w:p>
        </w:tc>
        <w:tc>
          <w:tcPr>
            <w:tcW w:w="1461" w:type="dxa"/>
            <w:noWrap/>
            <w:hideMark/>
          </w:tcPr>
          <w:p w14:paraId="729F44DD" w14:textId="77777777" w:rsidR="00C15ACA" w:rsidRPr="00746A44" w:rsidRDefault="00C15ACA" w:rsidP="00BE53E4">
            <w:pPr>
              <w:pStyle w:val="TableCopy"/>
              <w:rPr>
                <w:sz w:val="20"/>
                <w:szCs w:val="20"/>
                <w:lang w:eastAsia="en-AU"/>
              </w:rPr>
            </w:pPr>
            <w:r w:rsidRPr="00746A44">
              <w:rPr>
                <w:sz w:val="20"/>
                <w:szCs w:val="20"/>
              </w:rPr>
              <w:t>3205</w:t>
            </w:r>
          </w:p>
        </w:tc>
        <w:tc>
          <w:tcPr>
            <w:tcW w:w="1053" w:type="dxa"/>
            <w:noWrap/>
            <w:hideMark/>
          </w:tcPr>
          <w:p w14:paraId="6321CB71" w14:textId="77777777" w:rsidR="00C15ACA" w:rsidRPr="00746A44" w:rsidRDefault="00C15ACA" w:rsidP="00BE53E4">
            <w:pPr>
              <w:pStyle w:val="TableCopy"/>
              <w:rPr>
                <w:sz w:val="20"/>
                <w:szCs w:val="20"/>
                <w:lang w:eastAsia="en-AU"/>
              </w:rPr>
            </w:pPr>
            <w:r w:rsidRPr="00746A44">
              <w:rPr>
                <w:sz w:val="20"/>
                <w:szCs w:val="20"/>
              </w:rPr>
              <w:t>6252</w:t>
            </w:r>
          </w:p>
        </w:tc>
        <w:tc>
          <w:tcPr>
            <w:tcW w:w="1594" w:type="dxa"/>
            <w:noWrap/>
            <w:hideMark/>
          </w:tcPr>
          <w:p w14:paraId="2286A351" w14:textId="77777777" w:rsidR="00C15ACA" w:rsidRPr="00746A44" w:rsidRDefault="00C15ACA" w:rsidP="00BE53E4">
            <w:pPr>
              <w:pStyle w:val="TableCopy"/>
              <w:rPr>
                <w:sz w:val="20"/>
                <w:szCs w:val="20"/>
                <w:lang w:eastAsia="en-AU"/>
              </w:rPr>
            </w:pPr>
            <w:r w:rsidRPr="00746A44">
              <w:rPr>
                <w:sz w:val="20"/>
                <w:szCs w:val="20"/>
              </w:rPr>
              <w:t>6739</w:t>
            </w:r>
          </w:p>
        </w:tc>
        <w:tc>
          <w:tcPr>
            <w:tcW w:w="1183" w:type="dxa"/>
            <w:noWrap/>
            <w:hideMark/>
          </w:tcPr>
          <w:p w14:paraId="2234182B" w14:textId="77777777" w:rsidR="00C15ACA" w:rsidRPr="00746A44" w:rsidRDefault="00C15ACA" w:rsidP="00BE53E4">
            <w:pPr>
              <w:pStyle w:val="TableCopy"/>
              <w:rPr>
                <w:sz w:val="20"/>
                <w:szCs w:val="20"/>
                <w:lang w:eastAsia="en-AU"/>
              </w:rPr>
            </w:pPr>
            <w:r w:rsidRPr="00746A44">
              <w:rPr>
                <w:sz w:val="20"/>
                <w:szCs w:val="20"/>
              </w:rPr>
              <w:t>4070</w:t>
            </w:r>
          </w:p>
        </w:tc>
        <w:tc>
          <w:tcPr>
            <w:tcW w:w="1783" w:type="dxa"/>
            <w:noWrap/>
            <w:hideMark/>
          </w:tcPr>
          <w:p w14:paraId="438FF6DF" w14:textId="77777777" w:rsidR="00C15ACA" w:rsidRPr="00746A44" w:rsidRDefault="00C15ACA" w:rsidP="00BE53E4">
            <w:pPr>
              <w:pStyle w:val="TableCopy"/>
              <w:rPr>
                <w:sz w:val="20"/>
                <w:szCs w:val="20"/>
                <w:lang w:eastAsia="en-AU"/>
              </w:rPr>
            </w:pPr>
            <w:r w:rsidRPr="00746A44">
              <w:rPr>
                <w:sz w:val="20"/>
                <w:szCs w:val="20"/>
              </w:rPr>
              <w:t>3032</w:t>
            </w:r>
          </w:p>
        </w:tc>
        <w:tc>
          <w:tcPr>
            <w:tcW w:w="1628" w:type="dxa"/>
            <w:noWrap/>
            <w:hideMark/>
          </w:tcPr>
          <w:p w14:paraId="04FEAD45" w14:textId="77777777" w:rsidR="00C15ACA" w:rsidRPr="00746A44" w:rsidRDefault="00C15ACA" w:rsidP="00BE53E4">
            <w:pPr>
              <w:pStyle w:val="TableCopy"/>
              <w:rPr>
                <w:sz w:val="20"/>
                <w:szCs w:val="20"/>
                <w:lang w:eastAsia="en-AU"/>
              </w:rPr>
            </w:pPr>
            <w:r w:rsidRPr="00746A44">
              <w:rPr>
                <w:sz w:val="20"/>
                <w:szCs w:val="20"/>
              </w:rPr>
              <w:t>2590</w:t>
            </w:r>
          </w:p>
        </w:tc>
        <w:tc>
          <w:tcPr>
            <w:tcW w:w="1483" w:type="dxa"/>
            <w:noWrap/>
            <w:hideMark/>
          </w:tcPr>
          <w:p w14:paraId="3949E4E4" w14:textId="77777777" w:rsidR="00C15ACA" w:rsidRPr="00746A44" w:rsidRDefault="00C15ACA" w:rsidP="00BE53E4">
            <w:pPr>
              <w:pStyle w:val="TableCopy"/>
              <w:rPr>
                <w:sz w:val="20"/>
                <w:szCs w:val="20"/>
                <w:lang w:eastAsia="en-AU"/>
              </w:rPr>
            </w:pPr>
            <w:r w:rsidRPr="00746A44">
              <w:rPr>
                <w:sz w:val="20"/>
                <w:szCs w:val="20"/>
              </w:rPr>
              <w:t>2193</w:t>
            </w:r>
          </w:p>
        </w:tc>
        <w:tc>
          <w:tcPr>
            <w:tcW w:w="1053" w:type="dxa"/>
            <w:noWrap/>
            <w:hideMark/>
          </w:tcPr>
          <w:p w14:paraId="62DEDAD7" w14:textId="77777777" w:rsidR="00C15ACA" w:rsidRPr="00746A44" w:rsidRDefault="00C15ACA" w:rsidP="00BE53E4">
            <w:pPr>
              <w:pStyle w:val="TableCopy"/>
              <w:rPr>
                <w:sz w:val="20"/>
                <w:szCs w:val="20"/>
                <w:lang w:eastAsia="en-AU"/>
              </w:rPr>
            </w:pPr>
            <w:r w:rsidRPr="00746A44">
              <w:rPr>
                <w:sz w:val="20"/>
                <w:szCs w:val="20"/>
              </w:rPr>
              <w:t>2293</w:t>
            </w:r>
          </w:p>
        </w:tc>
      </w:tr>
      <w:tr w:rsidR="00BE53E4" w:rsidRPr="00746A44" w14:paraId="2A6AC51F" w14:textId="77777777" w:rsidTr="00C45465">
        <w:trPr>
          <w:trHeight w:val="300"/>
        </w:trPr>
        <w:tc>
          <w:tcPr>
            <w:tcW w:w="1160" w:type="dxa"/>
            <w:noWrap/>
            <w:hideMark/>
          </w:tcPr>
          <w:p w14:paraId="7951E8F6" w14:textId="77777777" w:rsidR="00C15ACA" w:rsidRPr="00746A44" w:rsidRDefault="00C15ACA" w:rsidP="00BE53E4">
            <w:pPr>
              <w:pStyle w:val="TableCopy"/>
              <w:rPr>
                <w:sz w:val="20"/>
                <w:szCs w:val="20"/>
                <w:lang w:eastAsia="en-AU"/>
              </w:rPr>
            </w:pPr>
            <w:r w:rsidRPr="00746A44">
              <w:rPr>
                <w:sz w:val="20"/>
                <w:szCs w:val="20"/>
                <w:lang w:eastAsia="en-AU"/>
              </w:rPr>
              <w:t>2002</w:t>
            </w:r>
          </w:p>
        </w:tc>
        <w:tc>
          <w:tcPr>
            <w:tcW w:w="1273" w:type="dxa"/>
            <w:noWrap/>
            <w:hideMark/>
          </w:tcPr>
          <w:p w14:paraId="566324D2" w14:textId="77777777" w:rsidR="00C15ACA" w:rsidRPr="00746A44" w:rsidRDefault="00C15ACA" w:rsidP="00BE53E4">
            <w:pPr>
              <w:pStyle w:val="TableCopy"/>
              <w:rPr>
                <w:sz w:val="20"/>
                <w:szCs w:val="20"/>
                <w:lang w:eastAsia="en-AU"/>
              </w:rPr>
            </w:pPr>
            <w:r w:rsidRPr="00746A44">
              <w:rPr>
                <w:sz w:val="20"/>
                <w:szCs w:val="20"/>
              </w:rPr>
              <w:t>5534</w:t>
            </w:r>
          </w:p>
        </w:tc>
        <w:tc>
          <w:tcPr>
            <w:tcW w:w="1339" w:type="dxa"/>
            <w:noWrap/>
            <w:hideMark/>
          </w:tcPr>
          <w:p w14:paraId="34886515" w14:textId="77777777" w:rsidR="00C15ACA" w:rsidRPr="00746A44" w:rsidRDefault="00C15ACA" w:rsidP="00BE53E4">
            <w:pPr>
              <w:pStyle w:val="TableCopy"/>
              <w:rPr>
                <w:sz w:val="20"/>
                <w:szCs w:val="20"/>
                <w:lang w:eastAsia="en-AU"/>
              </w:rPr>
            </w:pPr>
            <w:r w:rsidRPr="00746A44">
              <w:rPr>
                <w:sz w:val="20"/>
                <w:szCs w:val="20"/>
              </w:rPr>
              <w:t>9093</w:t>
            </w:r>
          </w:p>
        </w:tc>
        <w:tc>
          <w:tcPr>
            <w:tcW w:w="1461" w:type="dxa"/>
            <w:noWrap/>
            <w:hideMark/>
          </w:tcPr>
          <w:p w14:paraId="6F9A9378" w14:textId="77777777" w:rsidR="00C15ACA" w:rsidRPr="00746A44" w:rsidRDefault="00C15ACA" w:rsidP="00BE53E4">
            <w:pPr>
              <w:pStyle w:val="TableCopy"/>
              <w:rPr>
                <w:sz w:val="20"/>
                <w:szCs w:val="20"/>
                <w:lang w:eastAsia="en-AU"/>
              </w:rPr>
            </w:pPr>
            <w:r w:rsidRPr="00746A44">
              <w:rPr>
                <w:sz w:val="20"/>
                <w:szCs w:val="20"/>
              </w:rPr>
              <w:t>3584</w:t>
            </w:r>
          </w:p>
        </w:tc>
        <w:tc>
          <w:tcPr>
            <w:tcW w:w="1053" w:type="dxa"/>
            <w:noWrap/>
            <w:hideMark/>
          </w:tcPr>
          <w:p w14:paraId="18184F51" w14:textId="77777777" w:rsidR="00C15ACA" w:rsidRPr="00746A44" w:rsidRDefault="00C15ACA" w:rsidP="00BE53E4">
            <w:pPr>
              <w:pStyle w:val="TableCopy"/>
              <w:rPr>
                <w:sz w:val="20"/>
                <w:szCs w:val="20"/>
                <w:lang w:eastAsia="en-AU"/>
              </w:rPr>
            </w:pPr>
            <w:r w:rsidRPr="00746A44">
              <w:rPr>
                <w:sz w:val="20"/>
                <w:szCs w:val="20"/>
              </w:rPr>
              <w:t>6375</w:t>
            </w:r>
          </w:p>
        </w:tc>
        <w:tc>
          <w:tcPr>
            <w:tcW w:w="1594" w:type="dxa"/>
            <w:noWrap/>
            <w:hideMark/>
          </w:tcPr>
          <w:p w14:paraId="77A79F7A" w14:textId="77777777" w:rsidR="00C15ACA" w:rsidRPr="00746A44" w:rsidRDefault="00C15ACA" w:rsidP="00BE53E4">
            <w:pPr>
              <w:pStyle w:val="TableCopy"/>
              <w:rPr>
                <w:sz w:val="20"/>
                <w:szCs w:val="20"/>
                <w:lang w:eastAsia="en-AU"/>
              </w:rPr>
            </w:pPr>
            <w:r w:rsidRPr="00746A44">
              <w:rPr>
                <w:sz w:val="20"/>
                <w:szCs w:val="20"/>
              </w:rPr>
              <w:t>6685</w:t>
            </w:r>
          </w:p>
        </w:tc>
        <w:tc>
          <w:tcPr>
            <w:tcW w:w="1183" w:type="dxa"/>
            <w:noWrap/>
            <w:hideMark/>
          </w:tcPr>
          <w:p w14:paraId="749E0F57" w14:textId="77777777" w:rsidR="00C15ACA" w:rsidRPr="00746A44" w:rsidRDefault="00C15ACA" w:rsidP="00BE53E4">
            <w:pPr>
              <w:pStyle w:val="TableCopy"/>
              <w:rPr>
                <w:sz w:val="20"/>
                <w:szCs w:val="20"/>
                <w:lang w:eastAsia="en-AU"/>
              </w:rPr>
            </w:pPr>
            <w:r w:rsidRPr="00746A44">
              <w:rPr>
                <w:sz w:val="20"/>
                <w:szCs w:val="20"/>
              </w:rPr>
              <w:t>4040</w:t>
            </w:r>
          </w:p>
        </w:tc>
        <w:tc>
          <w:tcPr>
            <w:tcW w:w="1783" w:type="dxa"/>
            <w:noWrap/>
            <w:hideMark/>
          </w:tcPr>
          <w:p w14:paraId="6EBF7EE7" w14:textId="77777777" w:rsidR="00C15ACA" w:rsidRPr="00746A44" w:rsidRDefault="00C15ACA" w:rsidP="00BE53E4">
            <w:pPr>
              <w:pStyle w:val="TableCopy"/>
              <w:rPr>
                <w:sz w:val="20"/>
                <w:szCs w:val="20"/>
                <w:lang w:eastAsia="en-AU"/>
              </w:rPr>
            </w:pPr>
            <w:r w:rsidRPr="00746A44">
              <w:rPr>
                <w:sz w:val="20"/>
                <w:szCs w:val="20"/>
              </w:rPr>
              <w:t>2987</w:t>
            </w:r>
          </w:p>
        </w:tc>
        <w:tc>
          <w:tcPr>
            <w:tcW w:w="1628" w:type="dxa"/>
            <w:noWrap/>
            <w:hideMark/>
          </w:tcPr>
          <w:p w14:paraId="43745F53" w14:textId="77777777" w:rsidR="00C15ACA" w:rsidRPr="00746A44" w:rsidRDefault="00C15ACA" w:rsidP="00BE53E4">
            <w:pPr>
              <w:pStyle w:val="TableCopy"/>
              <w:rPr>
                <w:sz w:val="20"/>
                <w:szCs w:val="20"/>
                <w:lang w:eastAsia="en-AU"/>
              </w:rPr>
            </w:pPr>
            <w:r w:rsidRPr="00746A44">
              <w:rPr>
                <w:sz w:val="20"/>
                <w:szCs w:val="20"/>
              </w:rPr>
              <w:t>2512</w:t>
            </w:r>
          </w:p>
        </w:tc>
        <w:tc>
          <w:tcPr>
            <w:tcW w:w="1483" w:type="dxa"/>
            <w:noWrap/>
            <w:hideMark/>
          </w:tcPr>
          <w:p w14:paraId="6279D349" w14:textId="77777777" w:rsidR="00C15ACA" w:rsidRPr="00746A44" w:rsidRDefault="00C15ACA" w:rsidP="00BE53E4">
            <w:pPr>
              <w:pStyle w:val="TableCopy"/>
              <w:rPr>
                <w:sz w:val="20"/>
                <w:szCs w:val="20"/>
                <w:lang w:eastAsia="en-AU"/>
              </w:rPr>
            </w:pPr>
            <w:r w:rsidRPr="00746A44">
              <w:rPr>
                <w:sz w:val="20"/>
                <w:szCs w:val="20"/>
              </w:rPr>
              <w:t>2099</w:t>
            </w:r>
          </w:p>
        </w:tc>
        <w:tc>
          <w:tcPr>
            <w:tcW w:w="1053" w:type="dxa"/>
            <w:noWrap/>
            <w:hideMark/>
          </w:tcPr>
          <w:p w14:paraId="76AB7314" w14:textId="77777777" w:rsidR="00C15ACA" w:rsidRPr="00746A44" w:rsidRDefault="00C15ACA" w:rsidP="00BE53E4">
            <w:pPr>
              <w:pStyle w:val="TableCopy"/>
              <w:rPr>
                <w:sz w:val="20"/>
                <w:szCs w:val="20"/>
                <w:lang w:eastAsia="en-AU"/>
              </w:rPr>
            </w:pPr>
            <w:r w:rsidRPr="00746A44">
              <w:rPr>
                <w:sz w:val="20"/>
                <w:szCs w:val="20"/>
              </w:rPr>
              <w:t>2257</w:t>
            </w:r>
          </w:p>
        </w:tc>
      </w:tr>
      <w:tr w:rsidR="00BE53E4" w:rsidRPr="00746A44" w14:paraId="2D350247" w14:textId="77777777" w:rsidTr="00C45465">
        <w:trPr>
          <w:trHeight w:val="300"/>
        </w:trPr>
        <w:tc>
          <w:tcPr>
            <w:tcW w:w="1160" w:type="dxa"/>
            <w:noWrap/>
            <w:hideMark/>
          </w:tcPr>
          <w:p w14:paraId="5D18FDAB" w14:textId="77777777" w:rsidR="00C15ACA" w:rsidRPr="00746A44" w:rsidRDefault="00C15ACA" w:rsidP="00BE53E4">
            <w:pPr>
              <w:pStyle w:val="TableCopy"/>
              <w:rPr>
                <w:sz w:val="20"/>
                <w:szCs w:val="20"/>
                <w:lang w:eastAsia="en-AU"/>
              </w:rPr>
            </w:pPr>
            <w:r w:rsidRPr="00746A44">
              <w:rPr>
                <w:sz w:val="20"/>
                <w:szCs w:val="20"/>
                <w:lang w:eastAsia="en-AU"/>
              </w:rPr>
              <w:t>2003</w:t>
            </w:r>
          </w:p>
        </w:tc>
        <w:tc>
          <w:tcPr>
            <w:tcW w:w="1273" w:type="dxa"/>
            <w:noWrap/>
            <w:hideMark/>
          </w:tcPr>
          <w:p w14:paraId="22C866EF" w14:textId="77777777" w:rsidR="00C15ACA" w:rsidRPr="00746A44" w:rsidRDefault="00C15ACA" w:rsidP="00BE53E4">
            <w:pPr>
              <w:pStyle w:val="TableCopy"/>
              <w:rPr>
                <w:sz w:val="20"/>
                <w:szCs w:val="20"/>
                <w:lang w:eastAsia="en-AU"/>
              </w:rPr>
            </w:pPr>
            <w:r w:rsidRPr="00746A44">
              <w:rPr>
                <w:sz w:val="20"/>
                <w:szCs w:val="20"/>
              </w:rPr>
              <w:t>5609</w:t>
            </w:r>
          </w:p>
        </w:tc>
        <w:tc>
          <w:tcPr>
            <w:tcW w:w="1339" w:type="dxa"/>
            <w:noWrap/>
            <w:hideMark/>
          </w:tcPr>
          <w:p w14:paraId="7D21A22E" w14:textId="77777777" w:rsidR="00C15ACA" w:rsidRPr="00746A44" w:rsidRDefault="00C15ACA" w:rsidP="00BE53E4">
            <w:pPr>
              <w:pStyle w:val="TableCopy"/>
              <w:rPr>
                <w:sz w:val="20"/>
                <w:szCs w:val="20"/>
                <w:lang w:eastAsia="en-AU"/>
              </w:rPr>
            </w:pPr>
            <w:r w:rsidRPr="00746A44">
              <w:rPr>
                <w:sz w:val="20"/>
                <w:szCs w:val="20"/>
              </w:rPr>
              <w:t>8849</w:t>
            </w:r>
          </w:p>
        </w:tc>
        <w:tc>
          <w:tcPr>
            <w:tcW w:w="1461" w:type="dxa"/>
            <w:noWrap/>
            <w:hideMark/>
          </w:tcPr>
          <w:p w14:paraId="0E57CA3B" w14:textId="77777777" w:rsidR="00C15ACA" w:rsidRPr="00746A44" w:rsidRDefault="00C15ACA" w:rsidP="00BE53E4">
            <w:pPr>
              <w:pStyle w:val="TableCopy"/>
              <w:rPr>
                <w:sz w:val="20"/>
                <w:szCs w:val="20"/>
                <w:lang w:eastAsia="en-AU"/>
              </w:rPr>
            </w:pPr>
            <w:r w:rsidRPr="00746A44">
              <w:rPr>
                <w:sz w:val="20"/>
                <w:szCs w:val="20"/>
              </w:rPr>
              <w:t>4043</w:t>
            </w:r>
          </w:p>
        </w:tc>
        <w:tc>
          <w:tcPr>
            <w:tcW w:w="1053" w:type="dxa"/>
            <w:noWrap/>
            <w:hideMark/>
          </w:tcPr>
          <w:p w14:paraId="58F5F54D" w14:textId="77777777" w:rsidR="00C15ACA" w:rsidRPr="00746A44" w:rsidRDefault="00C15ACA" w:rsidP="00BE53E4">
            <w:pPr>
              <w:pStyle w:val="TableCopy"/>
              <w:rPr>
                <w:sz w:val="20"/>
                <w:szCs w:val="20"/>
                <w:lang w:eastAsia="en-AU"/>
              </w:rPr>
            </w:pPr>
            <w:r w:rsidRPr="00746A44">
              <w:rPr>
                <w:sz w:val="20"/>
                <w:szCs w:val="20"/>
              </w:rPr>
              <w:t>6681</w:t>
            </w:r>
          </w:p>
        </w:tc>
        <w:tc>
          <w:tcPr>
            <w:tcW w:w="1594" w:type="dxa"/>
            <w:noWrap/>
            <w:hideMark/>
          </w:tcPr>
          <w:p w14:paraId="6ED069D4" w14:textId="77777777" w:rsidR="00C15ACA" w:rsidRPr="00746A44" w:rsidRDefault="00C15ACA" w:rsidP="00BE53E4">
            <w:pPr>
              <w:pStyle w:val="TableCopy"/>
              <w:rPr>
                <w:sz w:val="20"/>
                <w:szCs w:val="20"/>
                <w:lang w:eastAsia="en-AU"/>
              </w:rPr>
            </w:pPr>
            <w:r w:rsidRPr="00746A44">
              <w:rPr>
                <w:sz w:val="20"/>
                <w:szCs w:val="20"/>
              </w:rPr>
              <w:t>6806</w:t>
            </w:r>
          </w:p>
        </w:tc>
        <w:tc>
          <w:tcPr>
            <w:tcW w:w="1183" w:type="dxa"/>
            <w:noWrap/>
            <w:hideMark/>
          </w:tcPr>
          <w:p w14:paraId="4C78E892" w14:textId="77777777" w:rsidR="00C15ACA" w:rsidRPr="00746A44" w:rsidRDefault="00C15ACA" w:rsidP="00BE53E4">
            <w:pPr>
              <w:pStyle w:val="TableCopy"/>
              <w:rPr>
                <w:sz w:val="20"/>
                <w:szCs w:val="20"/>
                <w:lang w:eastAsia="en-AU"/>
              </w:rPr>
            </w:pPr>
            <w:r w:rsidRPr="00746A44">
              <w:rPr>
                <w:sz w:val="20"/>
                <w:szCs w:val="20"/>
              </w:rPr>
              <w:t>4031</w:t>
            </w:r>
          </w:p>
        </w:tc>
        <w:tc>
          <w:tcPr>
            <w:tcW w:w="1783" w:type="dxa"/>
            <w:noWrap/>
            <w:hideMark/>
          </w:tcPr>
          <w:p w14:paraId="557EFAEF" w14:textId="77777777" w:rsidR="00C15ACA" w:rsidRPr="00746A44" w:rsidRDefault="00C15ACA" w:rsidP="00BE53E4">
            <w:pPr>
              <w:pStyle w:val="TableCopy"/>
              <w:rPr>
                <w:sz w:val="20"/>
                <w:szCs w:val="20"/>
                <w:lang w:eastAsia="en-AU"/>
              </w:rPr>
            </w:pPr>
            <w:r w:rsidRPr="00746A44">
              <w:rPr>
                <w:sz w:val="20"/>
                <w:szCs w:val="20"/>
              </w:rPr>
              <w:t>3113</w:t>
            </w:r>
          </w:p>
        </w:tc>
        <w:tc>
          <w:tcPr>
            <w:tcW w:w="1628" w:type="dxa"/>
            <w:noWrap/>
            <w:hideMark/>
          </w:tcPr>
          <w:p w14:paraId="036D911F" w14:textId="77777777" w:rsidR="00C15ACA" w:rsidRPr="00746A44" w:rsidRDefault="00C15ACA" w:rsidP="00BE53E4">
            <w:pPr>
              <w:pStyle w:val="TableCopy"/>
              <w:rPr>
                <w:sz w:val="20"/>
                <w:szCs w:val="20"/>
                <w:lang w:eastAsia="en-AU"/>
              </w:rPr>
            </w:pPr>
            <w:r w:rsidRPr="00746A44">
              <w:rPr>
                <w:sz w:val="20"/>
                <w:szCs w:val="20"/>
              </w:rPr>
              <w:t>2625</w:t>
            </w:r>
          </w:p>
        </w:tc>
        <w:tc>
          <w:tcPr>
            <w:tcW w:w="1483" w:type="dxa"/>
            <w:noWrap/>
            <w:hideMark/>
          </w:tcPr>
          <w:p w14:paraId="1D651420" w14:textId="77777777" w:rsidR="00C15ACA" w:rsidRPr="00746A44" w:rsidRDefault="00C15ACA" w:rsidP="00BE53E4">
            <w:pPr>
              <w:pStyle w:val="TableCopy"/>
              <w:rPr>
                <w:sz w:val="20"/>
                <w:szCs w:val="20"/>
                <w:lang w:eastAsia="en-AU"/>
              </w:rPr>
            </w:pPr>
            <w:r w:rsidRPr="00746A44">
              <w:rPr>
                <w:sz w:val="20"/>
                <w:szCs w:val="20"/>
              </w:rPr>
              <w:t>2181</w:t>
            </w:r>
          </w:p>
        </w:tc>
        <w:tc>
          <w:tcPr>
            <w:tcW w:w="1053" w:type="dxa"/>
            <w:noWrap/>
            <w:hideMark/>
          </w:tcPr>
          <w:p w14:paraId="49C1DC80" w14:textId="77777777" w:rsidR="00C15ACA" w:rsidRPr="00746A44" w:rsidRDefault="00C15ACA" w:rsidP="00BE53E4">
            <w:pPr>
              <w:pStyle w:val="TableCopy"/>
              <w:rPr>
                <w:sz w:val="20"/>
                <w:szCs w:val="20"/>
                <w:lang w:eastAsia="en-AU"/>
              </w:rPr>
            </w:pPr>
            <w:r w:rsidRPr="00746A44">
              <w:rPr>
                <w:sz w:val="20"/>
                <w:szCs w:val="20"/>
              </w:rPr>
              <w:t>2069</w:t>
            </w:r>
          </w:p>
        </w:tc>
      </w:tr>
      <w:tr w:rsidR="00BE53E4" w:rsidRPr="00746A44" w14:paraId="3AC3C09D" w14:textId="77777777" w:rsidTr="00C45465">
        <w:trPr>
          <w:trHeight w:val="300"/>
        </w:trPr>
        <w:tc>
          <w:tcPr>
            <w:tcW w:w="1160" w:type="dxa"/>
            <w:noWrap/>
            <w:hideMark/>
          </w:tcPr>
          <w:p w14:paraId="65A52739" w14:textId="77777777" w:rsidR="00C15ACA" w:rsidRPr="00746A44" w:rsidRDefault="00C15ACA" w:rsidP="00BE53E4">
            <w:pPr>
              <w:pStyle w:val="TableCopy"/>
              <w:rPr>
                <w:sz w:val="20"/>
                <w:szCs w:val="20"/>
                <w:lang w:eastAsia="en-AU"/>
              </w:rPr>
            </w:pPr>
            <w:r w:rsidRPr="00746A44">
              <w:rPr>
                <w:sz w:val="20"/>
                <w:szCs w:val="20"/>
                <w:lang w:eastAsia="en-AU"/>
              </w:rPr>
              <w:t>2004</w:t>
            </w:r>
          </w:p>
        </w:tc>
        <w:tc>
          <w:tcPr>
            <w:tcW w:w="1273" w:type="dxa"/>
            <w:noWrap/>
            <w:hideMark/>
          </w:tcPr>
          <w:p w14:paraId="0BDE8FD9" w14:textId="77777777" w:rsidR="00C15ACA" w:rsidRPr="00746A44" w:rsidRDefault="00C15ACA" w:rsidP="00BE53E4">
            <w:pPr>
              <w:pStyle w:val="TableCopy"/>
              <w:rPr>
                <w:sz w:val="20"/>
                <w:szCs w:val="20"/>
                <w:lang w:eastAsia="en-AU"/>
              </w:rPr>
            </w:pPr>
            <w:r w:rsidRPr="00746A44">
              <w:rPr>
                <w:sz w:val="20"/>
                <w:szCs w:val="20"/>
              </w:rPr>
              <w:t>5742</w:t>
            </w:r>
          </w:p>
        </w:tc>
        <w:tc>
          <w:tcPr>
            <w:tcW w:w="1339" w:type="dxa"/>
            <w:noWrap/>
            <w:hideMark/>
          </w:tcPr>
          <w:p w14:paraId="74413F03" w14:textId="77777777" w:rsidR="00C15ACA" w:rsidRPr="00746A44" w:rsidRDefault="00C15ACA" w:rsidP="00BE53E4">
            <w:pPr>
              <w:pStyle w:val="TableCopy"/>
              <w:rPr>
                <w:sz w:val="20"/>
                <w:szCs w:val="20"/>
                <w:lang w:eastAsia="en-AU"/>
              </w:rPr>
            </w:pPr>
            <w:r w:rsidRPr="00746A44">
              <w:rPr>
                <w:sz w:val="20"/>
                <w:szCs w:val="20"/>
              </w:rPr>
              <w:t>8587</w:t>
            </w:r>
          </w:p>
        </w:tc>
        <w:tc>
          <w:tcPr>
            <w:tcW w:w="1461" w:type="dxa"/>
            <w:noWrap/>
            <w:hideMark/>
          </w:tcPr>
          <w:p w14:paraId="061B455D" w14:textId="77777777" w:rsidR="00C15ACA" w:rsidRPr="00746A44" w:rsidRDefault="00C15ACA" w:rsidP="00BE53E4">
            <w:pPr>
              <w:pStyle w:val="TableCopy"/>
              <w:rPr>
                <w:sz w:val="20"/>
                <w:szCs w:val="20"/>
                <w:lang w:eastAsia="en-AU"/>
              </w:rPr>
            </w:pPr>
            <w:r w:rsidRPr="00746A44">
              <w:rPr>
                <w:sz w:val="20"/>
                <w:szCs w:val="20"/>
              </w:rPr>
              <w:t>4081</w:t>
            </w:r>
          </w:p>
        </w:tc>
        <w:tc>
          <w:tcPr>
            <w:tcW w:w="1053" w:type="dxa"/>
            <w:noWrap/>
            <w:hideMark/>
          </w:tcPr>
          <w:p w14:paraId="5F40AA38" w14:textId="77777777" w:rsidR="00C15ACA" w:rsidRPr="00746A44" w:rsidRDefault="00C15ACA" w:rsidP="00BE53E4">
            <w:pPr>
              <w:pStyle w:val="TableCopy"/>
              <w:rPr>
                <w:sz w:val="20"/>
                <w:szCs w:val="20"/>
                <w:lang w:eastAsia="en-AU"/>
              </w:rPr>
            </w:pPr>
            <w:r w:rsidRPr="00746A44">
              <w:rPr>
                <w:sz w:val="20"/>
                <w:szCs w:val="20"/>
              </w:rPr>
              <w:t>6821</w:t>
            </w:r>
          </w:p>
        </w:tc>
        <w:tc>
          <w:tcPr>
            <w:tcW w:w="1594" w:type="dxa"/>
            <w:noWrap/>
            <w:hideMark/>
          </w:tcPr>
          <w:p w14:paraId="4ECF1157" w14:textId="77777777" w:rsidR="00C15ACA" w:rsidRPr="00746A44" w:rsidRDefault="00C15ACA" w:rsidP="00BE53E4">
            <w:pPr>
              <w:pStyle w:val="TableCopy"/>
              <w:rPr>
                <w:sz w:val="20"/>
                <w:szCs w:val="20"/>
                <w:lang w:eastAsia="en-AU"/>
              </w:rPr>
            </w:pPr>
            <w:r w:rsidRPr="00746A44">
              <w:rPr>
                <w:sz w:val="20"/>
                <w:szCs w:val="20"/>
              </w:rPr>
              <w:t>6896</w:t>
            </w:r>
          </w:p>
        </w:tc>
        <w:tc>
          <w:tcPr>
            <w:tcW w:w="1183" w:type="dxa"/>
            <w:noWrap/>
            <w:hideMark/>
          </w:tcPr>
          <w:p w14:paraId="78D91F21" w14:textId="77777777" w:rsidR="00C15ACA" w:rsidRPr="00746A44" w:rsidRDefault="00C15ACA" w:rsidP="00BE53E4">
            <w:pPr>
              <w:pStyle w:val="TableCopy"/>
              <w:rPr>
                <w:sz w:val="20"/>
                <w:szCs w:val="20"/>
                <w:lang w:eastAsia="en-AU"/>
              </w:rPr>
            </w:pPr>
            <w:r w:rsidRPr="00746A44">
              <w:rPr>
                <w:sz w:val="20"/>
                <w:szCs w:val="20"/>
              </w:rPr>
              <w:t>4031</w:t>
            </w:r>
          </w:p>
        </w:tc>
        <w:tc>
          <w:tcPr>
            <w:tcW w:w="1783" w:type="dxa"/>
            <w:noWrap/>
            <w:hideMark/>
          </w:tcPr>
          <w:p w14:paraId="3C8C1DBD" w14:textId="77777777" w:rsidR="00C15ACA" w:rsidRPr="00746A44" w:rsidRDefault="00C15ACA" w:rsidP="00BE53E4">
            <w:pPr>
              <w:pStyle w:val="TableCopy"/>
              <w:rPr>
                <w:sz w:val="20"/>
                <w:szCs w:val="20"/>
                <w:lang w:eastAsia="en-AU"/>
              </w:rPr>
            </w:pPr>
            <w:r w:rsidRPr="00746A44">
              <w:rPr>
                <w:sz w:val="20"/>
                <w:szCs w:val="20"/>
              </w:rPr>
              <w:t>3179</w:t>
            </w:r>
          </w:p>
        </w:tc>
        <w:tc>
          <w:tcPr>
            <w:tcW w:w="1628" w:type="dxa"/>
            <w:noWrap/>
            <w:hideMark/>
          </w:tcPr>
          <w:p w14:paraId="665DB319" w14:textId="77777777" w:rsidR="00C15ACA" w:rsidRPr="00746A44" w:rsidRDefault="00C15ACA" w:rsidP="00BE53E4">
            <w:pPr>
              <w:pStyle w:val="TableCopy"/>
              <w:rPr>
                <w:sz w:val="20"/>
                <w:szCs w:val="20"/>
                <w:lang w:eastAsia="en-AU"/>
              </w:rPr>
            </w:pPr>
            <w:r w:rsidRPr="00746A44">
              <w:rPr>
                <w:sz w:val="20"/>
                <w:szCs w:val="20"/>
              </w:rPr>
              <w:t>2848</w:t>
            </w:r>
          </w:p>
        </w:tc>
        <w:tc>
          <w:tcPr>
            <w:tcW w:w="1483" w:type="dxa"/>
            <w:noWrap/>
            <w:hideMark/>
          </w:tcPr>
          <w:p w14:paraId="33ACC550" w14:textId="77777777" w:rsidR="00C15ACA" w:rsidRPr="00746A44" w:rsidRDefault="00C15ACA" w:rsidP="00BE53E4">
            <w:pPr>
              <w:pStyle w:val="TableCopy"/>
              <w:rPr>
                <w:sz w:val="20"/>
                <w:szCs w:val="20"/>
                <w:lang w:eastAsia="en-AU"/>
              </w:rPr>
            </w:pPr>
            <w:r w:rsidRPr="00746A44">
              <w:rPr>
                <w:sz w:val="20"/>
                <w:szCs w:val="20"/>
              </w:rPr>
              <w:t>2360</w:t>
            </w:r>
          </w:p>
        </w:tc>
        <w:tc>
          <w:tcPr>
            <w:tcW w:w="1053" w:type="dxa"/>
            <w:noWrap/>
            <w:hideMark/>
          </w:tcPr>
          <w:p w14:paraId="061A51E0" w14:textId="77777777" w:rsidR="00C15ACA" w:rsidRPr="00746A44" w:rsidRDefault="00C15ACA" w:rsidP="00BE53E4">
            <w:pPr>
              <w:pStyle w:val="TableCopy"/>
              <w:rPr>
                <w:sz w:val="20"/>
                <w:szCs w:val="20"/>
                <w:lang w:eastAsia="en-AU"/>
              </w:rPr>
            </w:pPr>
            <w:r w:rsidRPr="00746A44">
              <w:rPr>
                <w:sz w:val="20"/>
                <w:szCs w:val="20"/>
              </w:rPr>
              <w:t>1991</w:t>
            </w:r>
          </w:p>
        </w:tc>
      </w:tr>
      <w:tr w:rsidR="00BE53E4" w:rsidRPr="00746A44" w14:paraId="7C8FE001" w14:textId="77777777" w:rsidTr="00C45465">
        <w:trPr>
          <w:trHeight w:val="300"/>
        </w:trPr>
        <w:tc>
          <w:tcPr>
            <w:tcW w:w="1160" w:type="dxa"/>
            <w:noWrap/>
            <w:hideMark/>
          </w:tcPr>
          <w:p w14:paraId="02C11065" w14:textId="77777777" w:rsidR="00C15ACA" w:rsidRPr="00746A44" w:rsidRDefault="00C15ACA" w:rsidP="00BE53E4">
            <w:pPr>
              <w:pStyle w:val="TableCopy"/>
              <w:rPr>
                <w:sz w:val="20"/>
                <w:szCs w:val="20"/>
                <w:lang w:eastAsia="en-AU"/>
              </w:rPr>
            </w:pPr>
            <w:r w:rsidRPr="00746A44">
              <w:rPr>
                <w:sz w:val="20"/>
                <w:szCs w:val="20"/>
                <w:lang w:eastAsia="en-AU"/>
              </w:rPr>
              <w:t>2005</w:t>
            </w:r>
          </w:p>
        </w:tc>
        <w:tc>
          <w:tcPr>
            <w:tcW w:w="1273" w:type="dxa"/>
            <w:noWrap/>
            <w:hideMark/>
          </w:tcPr>
          <w:p w14:paraId="439E9F80" w14:textId="77777777" w:rsidR="00C15ACA" w:rsidRPr="00746A44" w:rsidRDefault="00C15ACA" w:rsidP="00BE53E4">
            <w:pPr>
              <w:pStyle w:val="TableCopy"/>
              <w:rPr>
                <w:sz w:val="20"/>
                <w:szCs w:val="20"/>
                <w:lang w:eastAsia="en-AU"/>
              </w:rPr>
            </w:pPr>
            <w:r w:rsidRPr="00746A44">
              <w:rPr>
                <w:sz w:val="20"/>
                <w:szCs w:val="20"/>
              </w:rPr>
              <w:t>6080</w:t>
            </w:r>
          </w:p>
        </w:tc>
        <w:tc>
          <w:tcPr>
            <w:tcW w:w="1339" w:type="dxa"/>
            <w:noWrap/>
            <w:hideMark/>
          </w:tcPr>
          <w:p w14:paraId="3759BCCE" w14:textId="77777777" w:rsidR="00C15ACA" w:rsidRPr="00746A44" w:rsidRDefault="00C15ACA" w:rsidP="00BE53E4">
            <w:pPr>
              <w:pStyle w:val="TableCopy"/>
              <w:rPr>
                <w:sz w:val="20"/>
                <w:szCs w:val="20"/>
                <w:lang w:eastAsia="en-AU"/>
              </w:rPr>
            </w:pPr>
            <w:r w:rsidRPr="00746A44">
              <w:rPr>
                <w:sz w:val="20"/>
                <w:szCs w:val="20"/>
              </w:rPr>
              <w:t>8435</w:t>
            </w:r>
          </w:p>
        </w:tc>
        <w:tc>
          <w:tcPr>
            <w:tcW w:w="1461" w:type="dxa"/>
            <w:noWrap/>
            <w:hideMark/>
          </w:tcPr>
          <w:p w14:paraId="08AD0A60" w14:textId="77777777" w:rsidR="00C15ACA" w:rsidRPr="00746A44" w:rsidRDefault="00C15ACA" w:rsidP="00BE53E4">
            <w:pPr>
              <w:pStyle w:val="TableCopy"/>
              <w:rPr>
                <w:sz w:val="20"/>
                <w:szCs w:val="20"/>
                <w:lang w:eastAsia="en-AU"/>
              </w:rPr>
            </w:pPr>
            <w:r w:rsidRPr="00746A44">
              <w:rPr>
                <w:sz w:val="20"/>
                <w:szCs w:val="20"/>
              </w:rPr>
              <w:t>4561</w:t>
            </w:r>
          </w:p>
        </w:tc>
        <w:tc>
          <w:tcPr>
            <w:tcW w:w="1053" w:type="dxa"/>
            <w:noWrap/>
            <w:hideMark/>
          </w:tcPr>
          <w:p w14:paraId="7173A8B0" w14:textId="77777777" w:rsidR="00C15ACA" w:rsidRPr="00746A44" w:rsidRDefault="00C15ACA" w:rsidP="00BE53E4">
            <w:pPr>
              <w:pStyle w:val="TableCopy"/>
              <w:rPr>
                <w:sz w:val="20"/>
                <w:szCs w:val="20"/>
                <w:lang w:eastAsia="en-AU"/>
              </w:rPr>
            </w:pPr>
            <w:r w:rsidRPr="00746A44">
              <w:rPr>
                <w:sz w:val="20"/>
                <w:szCs w:val="20"/>
              </w:rPr>
              <w:t>7054</w:t>
            </w:r>
          </w:p>
        </w:tc>
        <w:tc>
          <w:tcPr>
            <w:tcW w:w="1594" w:type="dxa"/>
            <w:noWrap/>
            <w:hideMark/>
          </w:tcPr>
          <w:p w14:paraId="7D1B6165" w14:textId="77777777" w:rsidR="00C15ACA" w:rsidRPr="00746A44" w:rsidRDefault="00C15ACA" w:rsidP="00BE53E4">
            <w:pPr>
              <w:pStyle w:val="TableCopy"/>
              <w:rPr>
                <w:sz w:val="20"/>
                <w:szCs w:val="20"/>
                <w:lang w:eastAsia="en-AU"/>
              </w:rPr>
            </w:pPr>
            <w:r w:rsidRPr="00746A44">
              <w:rPr>
                <w:sz w:val="20"/>
                <w:szCs w:val="20"/>
              </w:rPr>
              <w:t>7070</w:t>
            </w:r>
          </w:p>
        </w:tc>
        <w:tc>
          <w:tcPr>
            <w:tcW w:w="1183" w:type="dxa"/>
            <w:noWrap/>
            <w:hideMark/>
          </w:tcPr>
          <w:p w14:paraId="1E744A77" w14:textId="77777777" w:rsidR="00C15ACA" w:rsidRPr="00746A44" w:rsidRDefault="00C15ACA" w:rsidP="00BE53E4">
            <w:pPr>
              <w:pStyle w:val="TableCopy"/>
              <w:rPr>
                <w:sz w:val="20"/>
                <w:szCs w:val="20"/>
                <w:lang w:eastAsia="en-AU"/>
              </w:rPr>
            </w:pPr>
            <w:r w:rsidRPr="00746A44">
              <w:rPr>
                <w:sz w:val="20"/>
                <w:szCs w:val="20"/>
              </w:rPr>
              <w:t>4192</w:t>
            </w:r>
          </w:p>
        </w:tc>
        <w:tc>
          <w:tcPr>
            <w:tcW w:w="1783" w:type="dxa"/>
            <w:noWrap/>
            <w:hideMark/>
          </w:tcPr>
          <w:p w14:paraId="6E598AEC" w14:textId="77777777" w:rsidR="00C15ACA" w:rsidRPr="00746A44" w:rsidRDefault="00C15ACA" w:rsidP="00BE53E4">
            <w:pPr>
              <w:pStyle w:val="TableCopy"/>
              <w:rPr>
                <w:sz w:val="20"/>
                <w:szCs w:val="20"/>
                <w:lang w:eastAsia="en-AU"/>
              </w:rPr>
            </w:pPr>
            <w:r w:rsidRPr="00746A44">
              <w:rPr>
                <w:sz w:val="20"/>
                <w:szCs w:val="20"/>
              </w:rPr>
              <w:t>3223</w:t>
            </w:r>
          </w:p>
        </w:tc>
        <w:tc>
          <w:tcPr>
            <w:tcW w:w="1628" w:type="dxa"/>
            <w:noWrap/>
            <w:hideMark/>
          </w:tcPr>
          <w:p w14:paraId="7C337BD0" w14:textId="77777777" w:rsidR="00C15ACA" w:rsidRPr="00746A44" w:rsidRDefault="00C15ACA" w:rsidP="00BE53E4">
            <w:pPr>
              <w:pStyle w:val="TableCopy"/>
              <w:rPr>
                <w:sz w:val="20"/>
                <w:szCs w:val="20"/>
                <w:lang w:eastAsia="en-AU"/>
              </w:rPr>
            </w:pPr>
            <w:r w:rsidRPr="00746A44">
              <w:rPr>
                <w:sz w:val="20"/>
                <w:szCs w:val="20"/>
              </w:rPr>
              <w:t>3175</w:t>
            </w:r>
          </w:p>
        </w:tc>
        <w:tc>
          <w:tcPr>
            <w:tcW w:w="1483" w:type="dxa"/>
            <w:noWrap/>
            <w:hideMark/>
          </w:tcPr>
          <w:p w14:paraId="5E21D2F9" w14:textId="77777777" w:rsidR="00C15ACA" w:rsidRPr="00746A44" w:rsidRDefault="00C15ACA" w:rsidP="00BE53E4">
            <w:pPr>
              <w:pStyle w:val="TableCopy"/>
              <w:rPr>
                <w:sz w:val="20"/>
                <w:szCs w:val="20"/>
                <w:lang w:eastAsia="en-AU"/>
              </w:rPr>
            </w:pPr>
            <w:r w:rsidRPr="00746A44">
              <w:rPr>
                <w:sz w:val="20"/>
                <w:szCs w:val="20"/>
              </w:rPr>
              <w:t>2572</w:t>
            </w:r>
          </w:p>
        </w:tc>
        <w:tc>
          <w:tcPr>
            <w:tcW w:w="1053" w:type="dxa"/>
            <w:noWrap/>
            <w:hideMark/>
          </w:tcPr>
          <w:p w14:paraId="52A77066" w14:textId="77777777" w:rsidR="00C15ACA" w:rsidRPr="00746A44" w:rsidRDefault="00C15ACA" w:rsidP="00BE53E4">
            <w:pPr>
              <w:pStyle w:val="TableCopy"/>
              <w:rPr>
                <w:sz w:val="20"/>
                <w:szCs w:val="20"/>
                <w:lang w:eastAsia="en-AU"/>
              </w:rPr>
            </w:pPr>
            <w:r w:rsidRPr="00746A44">
              <w:rPr>
                <w:sz w:val="20"/>
                <w:szCs w:val="20"/>
              </w:rPr>
              <w:t>2063</w:t>
            </w:r>
          </w:p>
        </w:tc>
      </w:tr>
      <w:tr w:rsidR="00BE53E4" w:rsidRPr="00746A44" w14:paraId="4695E019" w14:textId="77777777" w:rsidTr="00C45465">
        <w:trPr>
          <w:trHeight w:val="300"/>
        </w:trPr>
        <w:tc>
          <w:tcPr>
            <w:tcW w:w="1160" w:type="dxa"/>
            <w:noWrap/>
            <w:hideMark/>
          </w:tcPr>
          <w:p w14:paraId="3691763B" w14:textId="77777777" w:rsidR="00C15ACA" w:rsidRPr="00746A44" w:rsidRDefault="00C15ACA" w:rsidP="00BE53E4">
            <w:pPr>
              <w:pStyle w:val="TableCopy"/>
              <w:rPr>
                <w:sz w:val="20"/>
                <w:szCs w:val="20"/>
                <w:lang w:eastAsia="en-AU"/>
              </w:rPr>
            </w:pPr>
            <w:r w:rsidRPr="00746A44">
              <w:rPr>
                <w:sz w:val="20"/>
                <w:szCs w:val="20"/>
                <w:lang w:eastAsia="en-AU"/>
              </w:rPr>
              <w:t>2006</w:t>
            </w:r>
          </w:p>
        </w:tc>
        <w:tc>
          <w:tcPr>
            <w:tcW w:w="1273" w:type="dxa"/>
            <w:noWrap/>
            <w:hideMark/>
          </w:tcPr>
          <w:p w14:paraId="0571969F" w14:textId="77777777" w:rsidR="00C15ACA" w:rsidRPr="00746A44" w:rsidRDefault="00C15ACA" w:rsidP="00BE53E4">
            <w:pPr>
              <w:pStyle w:val="TableCopy"/>
              <w:rPr>
                <w:sz w:val="20"/>
                <w:szCs w:val="20"/>
                <w:lang w:eastAsia="en-AU"/>
              </w:rPr>
            </w:pPr>
            <w:r w:rsidRPr="00746A44">
              <w:rPr>
                <w:sz w:val="20"/>
                <w:szCs w:val="20"/>
              </w:rPr>
              <w:t>6335</w:t>
            </w:r>
          </w:p>
        </w:tc>
        <w:tc>
          <w:tcPr>
            <w:tcW w:w="1339" w:type="dxa"/>
            <w:noWrap/>
            <w:hideMark/>
          </w:tcPr>
          <w:p w14:paraId="71ABF56D" w14:textId="77777777" w:rsidR="00C15ACA" w:rsidRPr="00746A44" w:rsidRDefault="00C15ACA" w:rsidP="00BE53E4">
            <w:pPr>
              <w:pStyle w:val="TableCopy"/>
              <w:rPr>
                <w:sz w:val="20"/>
                <w:szCs w:val="20"/>
                <w:lang w:eastAsia="en-AU"/>
              </w:rPr>
            </w:pPr>
            <w:r w:rsidRPr="00746A44">
              <w:rPr>
                <w:sz w:val="20"/>
                <w:szCs w:val="20"/>
              </w:rPr>
              <w:t>7969</w:t>
            </w:r>
          </w:p>
        </w:tc>
        <w:tc>
          <w:tcPr>
            <w:tcW w:w="1461" w:type="dxa"/>
            <w:noWrap/>
            <w:hideMark/>
          </w:tcPr>
          <w:p w14:paraId="6CF3421E" w14:textId="77777777" w:rsidR="00C15ACA" w:rsidRPr="00746A44" w:rsidRDefault="00C15ACA" w:rsidP="00BE53E4">
            <w:pPr>
              <w:pStyle w:val="TableCopy"/>
              <w:rPr>
                <w:sz w:val="20"/>
                <w:szCs w:val="20"/>
                <w:lang w:eastAsia="en-AU"/>
              </w:rPr>
            </w:pPr>
            <w:r w:rsidRPr="00746A44">
              <w:rPr>
                <w:sz w:val="20"/>
                <w:szCs w:val="20"/>
              </w:rPr>
              <w:t>5133</w:t>
            </w:r>
          </w:p>
        </w:tc>
        <w:tc>
          <w:tcPr>
            <w:tcW w:w="1053" w:type="dxa"/>
            <w:noWrap/>
            <w:hideMark/>
          </w:tcPr>
          <w:p w14:paraId="4B3C6BEA" w14:textId="77777777" w:rsidR="00C15ACA" w:rsidRPr="00746A44" w:rsidRDefault="00C15ACA" w:rsidP="00BE53E4">
            <w:pPr>
              <w:pStyle w:val="TableCopy"/>
              <w:rPr>
                <w:sz w:val="20"/>
                <w:szCs w:val="20"/>
                <w:lang w:eastAsia="en-AU"/>
              </w:rPr>
            </w:pPr>
            <w:r w:rsidRPr="00746A44">
              <w:rPr>
                <w:sz w:val="20"/>
                <w:szCs w:val="20"/>
              </w:rPr>
              <w:t>7200</w:t>
            </w:r>
          </w:p>
        </w:tc>
        <w:tc>
          <w:tcPr>
            <w:tcW w:w="1594" w:type="dxa"/>
            <w:noWrap/>
            <w:hideMark/>
          </w:tcPr>
          <w:p w14:paraId="6804C2F4" w14:textId="77777777" w:rsidR="00C15ACA" w:rsidRPr="00746A44" w:rsidRDefault="00C15ACA" w:rsidP="00BE53E4">
            <w:pPr>
              <w:pStyle w:val="TableCopy"/>
              <w:rPr>
                <w:sz w:val="20"/>
                <w:szCs w:val="20"/>
                <w:lang w:eastAsia="en-AU"/>
              </w:rPr>
            </w:pPr>
            <w:r w:rsidRPr="00746A44">
              <w:rPr>
                <w:sz w:val="20"/>
                <w:szCs w:val="20"/>
              </w:rPr>
              <w:t>7069</w:t>
            </w:r>
          </w:p>
        </w:tc>
        <w:tc>
          <w:tcPr>
            <w:tcW w:w="1183" w:type="dxa"/>
            <w:noWrap/>
            <w:hideMark/>
          </w:tcPr>
          <w:p w14:paraId="19B7E768" w14:textId="77777777" w:rsidR="00C15ACA" w:rsidRPr="00746A44" w:rsidRDefault="00C15ACA" w:rsidP="00BE53E4">
            <w:pPr>
              <w:pStyle w:val="TableCopy"/>
              <w:rPr>
                <w:sz w:val="20"/>
                <w:szCs w:val="20"/>
                <w:lang w:eastAsia="en-AU"/>
              </w:rPr>
            </w:pPr>
            <w:r w:rsidRPr="00746A44">
              <w:rPr>
                <w:sz w:val="20"/>
                <w:szCs w:val="20"/>
              </w:rPr>
              <w:t>4244</w:t>
            </w:r>
          </w:p>
        </w:tc>
        <w:tc>
          <w:tcPr>
            <w:tcW w:w="1783" w:type="dxa"/>
            <w:noWrap/>
            <w:hideMark/>
          </w:tcPr>
          <w:p w14:paraId="3F352F50" w14:textId="77777777" w:rsidR="00C15ACA" w:rsidRPr="00746A44" w:rsidRDefault="00C15ACA" w:rsidP="00BE53E4">
            <w:pPr>
              <w:pStyle w:val="TableCopy"/>
              <w:rPr>
                <w:sz w:val="20"/>
                <w:szCs w:val="20"/>
                <w:lang w:eastAsia="en-AU"/>
              </w:rPr>
            </w:pPr>
            <w:r w:rsidRPr="00746A44">
              <w:rPr>
                <w:sz w:val="20"/>
                <w:szCs w:val="20"/>
              </w:rPr>
              <w:t>3190</w:t>
            </w:r>
          </w:p>
        </w:tc>
        <w:tc>
          <w:tcPr>
            <w:tcW w:w="1628" w:type="dxa"/>
            <w:noWrap/>
            <w:hideMark/>
          </w:tcPr>
          <w:p w14:paraId="7664E22E" w14:textId="77777777" w:rsidR="00C15ACA" w:rsidRPr="00746A44" w:rsidRDefault="00C15ACA" w:rsidP="00BE53E4">
            <w:pPr>
              <w:pStyle w:val="TableCopy"/>
              <w:rPr>
                <w:sz w:val="20"/>
                <w:szCs w:val="20"/>
                <w:lang w:eastAsia="en-AU"/>
              </w:rPr>
            </w:pPr>
            <w:r w:rsidRPr="00746A44">
              <w:rPr>
                <w:sz w:val="20"/>
                <w:szCs w:val="20"/>
              </w:rPr>
              <w:t>3155</w:t>
            </w:r>
          </w:p>
        </w:tc>
        <w:tc>
          <w:tcPr>
            <w:tcW w:w="1483" w:type="dxa"/>
            <w:noWrap/>
            <w:hideMark/>
          </w:tcPr>
          <w:p w14:paraId="174601EA" w14:textId="77777777" w:rsidR="00C15ACA" w:rsidRPr="00746A44" w:rsidRDefault="00C15ACA" w:rsidP="00BE53E4">
            <w:pPr>
              <w:pStyle w:val="TableCopy"/>
              <w:rPr>
                <w:sz w:val="20"/>
                <w:szCs w:val="20"/>
                <w:lang w:eastAsia="en-AU"/>
              </w:rPr>
            </w:pPr>
            <w:r w:rsidRPr="00746A44">
              <w:rPr>
                <w:sz w:val="20"/>
                <w:szCs w:val="20"/>
              </w:rPr>
              <w:t>2527</w:t>
            </w:r>
          </w:p>
        </w:tc>
        <w:tc>
          <w:tcPr>
            <w:tcW w:w="1053" w:type="dxa"/>
            <w:noWrap/>
            <w:hideMark/>
          </w:tcPr>
          <w:p w14:paraId="73C42394" w14:textId="77777777" w:rsidR="00C15ACA" w:rsidRPr="00746A44" w:rsidRDefault="00C15ACA" w:rsidP="00BE53E4">
            <w:pPr>
              <w:pStyle w:val="TableCopy"/>
              <w:rPr>
                <w:sz w:val="20"/>
                <w:szCs w:val="20"/>
                <w:lang w:eastAsia="en-AU"/>
              </w:rPr>
            </w:pPr>
            <w:r w:rsidRPr="00746A44">
              <w:rPr>
                <w:sz w:val="20"/>
                <w:szCs w:val="20"/>
              </w:rPr>
              <w:t>2049</w:t>
            </w:r>
          </w:p>
        </w:tc>
      </w:tr>
      <w:tr w:rsidR="00BE53E4" w:rsidRPr="00746A44" w14:paraId="17769FE0" w14:textId="77777777" w:rsidTr="00C45465">
        <w:trPr>
          <w:trHeight w:val="300"/>
        </w:trPr>
        <w:tc>
          <w:tcPr>
            <w:tcW w:w="1160" w:type="dxa"/>
            <w:noWrap/>
            <w:hideMark/>
          </w:tcPr>
          <w:p w14:paraId="7EC2F851" w14:textId="77777777" w:rsidR="00C15ACA" w:rsidRPr="00746A44" w:rsidRDefault="00C15ACA" w:rsidP="00BE53E4">
            <w:pPr>
              <w:pStyle w:val="TableCopy"/>
              <w:rPr>
                <w:sz w:val="20"/>
                <w:szCs w:val="20"/>
                <w:lang w:eastAsia="en-AU"/>
              </w:rPr>
            </w:pPr>
            <w:r w:rsidRPr="00746A44">
              <w:rPr>
                <w:sz w:val="20"/>
                <w:szCs w:val="20"/>
                <w:lang w:eastAsia="en-AU"/>
              </w:rPr>
              <w:t>2007</w:t>
            </w:r>
          </w:p>
        </w:tc>
        <w:tc>
          <w:tcPr>
            <w:tcW w:w="1273" w:type="dxa"/>
            <w:noWrap/>
            <w:hideMark/>
          </w:tcPr>
          <w:p w14:paraId="18BD4872" w14:textId="77777777" w:rsidR="00C15ACA" w:rsidRPr="00746A44" w:rsidRDefault="00C15ACA" w:rsidP="00BE53E4">
            <w:pPr>
              <w:pStyle w:val="TableCopy"/>
              <w:rPr>
                <w:sz w:val="20"/>
                <w:szCs w:val="20"/>
                <w:lang w:eastAsia="en-AU"/>
              </w:rPr>
            </w:pPr>
            <w:r w:rsidRPr="00746A44">
              <w:rPr>
                <w:sz w:val="20"/>
                <w:szCs w:val="20"/>
              </w:rPr>
              <w:t>6670</w:t>
            </w:r>
          </w:p>
        </w:tc>
        <w:tc>
          <w:tcPr>
            <w:tcW w:w="1339" w:type="dxa"/>
            <w:noWrap/>
            <w:hideMark/>
          </w:tcPr>
          <w:p w14:paraId="3090EB32" w14:textId="77777777" w:rsidR="00C15ACA" w:rsidRPr="00746A44" w:rsidRDefault="00C15ACA" w:rsidP="00BE53E4">
            <w:pPr>
              <w:pStyle w:val="TableCopy"/>
              <w:rPr>
                <w:sz w:val="20"/>
                <w:szCs w:val="20"/>
                <w:lang w:eastAsia="en-AU"/>
              </w:rPr>
            </w:pPr>
            <w:r w:rsidRPr="00746A44">
              <w:rPr>
                <w:sz w:val="20"/>
                <w:szCs w:val="20"/>
              </w:rPr>
              <w:t>7742</w:t>
            </w:r>
          </w:p>
        </w:tc>
        <w:tc>
          <w:tcPr>
            <w:tcW w:w="1461" w:type="dxa"/>
            <w:noWrap/>
            <w:hideMark/>
          </w:tcPr>
          <w:p w14:paraId="429BB654" w14:textId="77777777" w:rsidR="00C15ACA" w:rsidRPr="00746A44" w:rsidRDefault="00C15ACA" w:rsidP="00BE53E4">
            <w:pPr>
              <w:pStyle w:val="TableCopy"/>
              <w:rPr>
                <w:sz w:val="20"/>
                <w:szCs w:val="20"/>
                <w:lang w:eastAsia="en-AU"/>
              </w:rPr>
            </w:pPr>
            <w:r w:rsidRPr="00746A44">
              <w:rPr>
                <w:sz w:val="20"/>
                <w:szCs w:val="20"/>
              </w:rPr>
              <w:t>5290</w:t>
            </w:r>
          </w:p>
        </w:tc>
        <w:tc>
          <w:tcPr>
            <w:tcW w:w="1053" w:type="dxa"/>
            <w:noWrap/>
            <w:hideMark/>
          </w:tcPr>
          <w:p w14:paraId="6AAE9432" w14:textId="77777777" w:rsidR="00C15ACA" w:rsidRPr="00746A44" w:rsidRDefault="00C15ACA" w:rsidP="00BE53E4">
            <w:pPr>
              <w:pStyle w:val="TableCopy"/>
              <w:rPr>
                <w:sz w:val="20"/>
                <w:szCs w:val="20"/>
                <w:lang w:eastAsia="en-AU"/>
              </w:rPr>
            </w:pPr>
            <w:r w:rsidRPr="00746A44">
              <w:rPr>
                <w:sz w:val="20"/>
                <w:szCs w:val="20"/>
              </w:rPr>
              <w:t>7396</w:t>
            </w:r>
          </w:p>
        </w:tc>
        <w:tc>
          <w:tcPr>
            <w:tcW w:w="1594" w:type="dxa"/>
            <w:noWrap/>
            <w:hideMark/>
          </w:tcPr>
          <w:p w14:paraId="467840A5" w14:textId="77777777" w:rsidR="00C15ACA" w:rsidRPr="00746A44" w:rsidRDefault="00C15ACA" w:rsidP="00BE53E4">
            <w:pPr>
              <w:pStyle w:val="TableCopy"/>
              <w:rPr>
                <w:sz w:val="20"/>
                <w:szCs w:val="20"/>
                <w:lang w:eastAsia="en-AU"/>
              </w:rPr>
            </w:pPr>
            <w:r w:rsidRPr="00746A44">
              <w:rPr>
                <w:sz w:val="20"/>
                <w:szCs w:val="20"/>
              </w:rPr>
              <w:t>7288</w:t>
            </w:r>
          </w:p>
        </w:tc>
        <w:tc>
          <w:tcPr>
            <w:tcW w:w="1183" w:type="dxa"/>
            <w:noWrap/>
            <w:hideMark/>
          </w:tcPr>
          <w:p w14:paraId="0E54C4CC" w14:textId="77777777" w:rsidR="00C15ACA" w:rsidRPr="00746A44" w:rsidRDefault="00C15ACA" w:rsidP="00BE53E4">
            <w:pPr>
              <w:pStyle w:val="TableCopy"/>
              <w:rPr>
                <w:sz w:val="20"/>
                <w:szCs w:val="20"/>
                <w:lang w:eastAsia="en-AU"/>
              </w:rPr>
            </w:pPr>
            <w:r w:rsidRPr="00746A44">
              <w:rPr>
                <w:sz w:val="20"/>
                <w:szCs w:val="20"/>
              </w:rPr>
              <w:t>4409</w:t>
            </w:r>
          </w:p>
        </w:tc>
        <w:tc>
          <w:tcPr>
            <w:tcW w:w="1783" w:type="dxa"/>
            <w:noWrap/>
            <w:hideMark/>
          </w:tcPr>
          <w:p w14:paraId="650E8B31" w14:textId="77777777" w:rsidR="00C15ACA" w:rsidRPr="00746A44" w:rsidRDefault="00C15ACA" w:rsidP="00BE53E4">
            <w:pPr>
              <w:pStyle w:val="TableCopy"/>
              <w:rPr>
                <w:sz w:val="20"/>
                <w:szCs w:val="20"/>
                <w:lang w:eastAsia="en-AU"/>
              </w:rPr>
            </w:pPr>
            <w:r w:rsidRPr="00746A44">
              <w:rPr>
                <w:sz w:val="20"/>
                <w:szCs w:val="20"/>
              </w:rPr>
              <w:t>3308</w:t>
            </w:r>
          </w:p>
        </w:tc>
        <w:tc>
          <w:tcPr>
            <w:tcW w:w="1628" w:type="dxa"/>
            <w:noWrap/>
            <w:hideMark/>
          </w:tcPr>
          <w:p w14:paraId="79FEC2C5" w14:textId="77777777" w:rsidR="00C15ACA" w:rsidRPr="00746A44" w:rsidRDefault="00C15ACA" w:rsidP="00BE53E4">
            <w:pPr>
              <w:pStyle w:val="TableCopy"/>
              <w:rPr>
                <w:sz w:val="20"/>
                <w:szCs w:val="20"/>
                <w:lang w:eastAsia="en-AU"/>
              </w:rPr>
            </w:pPr>
            <w:r w:rsidRPr="00746A44">
              <w:rPr>
                <w:sz w:val="20"/>
                <w:szCs w:val="20"/>
              </w:rPr>
              <w:t>3253</w:t>
            </w:r>
          </w:p>
        </w:tc>
        <w:tc>
          <w:tcPr>
            <w:tcW w:w="1483" w:type="dxa"/>
            <w:noWrap/>
            <w:hideMark/>
          </w:tcPr>
          <w:p w14:paraId="3D82F5F4" w14:textId="77777777" w:rsidR="00C15ACA" w:rsidRPr="00746A44" w:rsidRDefault="00C15ACA" w:rsidP="00BE53E4">
            <w:pPr>
              <w:pStyle w:val="TableCopy"/>
              <w:rPr>
                <w:sz w:val="20"/>
                <w:szCs w:val="20"/>
                <w:lang w:eastAsia="en-AU"/>
              </w:rPr>
            </w:pPr>
            <w:r w:rsidRPr="00746A44">
              <w:rPr>
                <w:sz w:val="20"/>
                <w:szCs w:val="20"/>
              </w:rPr>
              <w:t>2542</w:t>
            </w:r>
          </w:p>
        </w:tc>
        <w:tc>
          <w:tcPr>
            <w:tcW w:w="1053" w:type="dxa"/>
            <w:noWrap/>
            <w:hideMark/>
          </w:tcPr>
          <w:p w14:paraId="64226B2E" w14:textId="77777777" w:rsidR="00C15ACA" w:rsidRPr="00746A44" w:rsidRDefault="00C15ACA" w:rsidP="00BE53E4">
            <w:pPr>
              <w:pStyle w:val="TableCopy"/>
              <w:rPr>
                <w:sz w:val="20"/>
                <w:szCs w:val="20"/>
                <w:lang w:eastAsia="en-AU"/>
              </w:rPr>
            </w:pPr>
            <w:r w:rsidRPr="00746A44">
              <w:rPr>
                <w:sz w:val="20"/>
                <w:szCs w:val="20"/>
              </w:rPr>
              <w:t>2135</w:t>
            </w:r>
          </w:p>
        </w:tc>
      </w:tr>
      <w:tr w:rsidR="00BE53E4" w:rsidRPr="00746A44" w14:paraId="6D4563DC" w14:textId="77777777" w:rsidTr="00C45465">
        <w:trPr>
          <w:trHeight w:val="300"/>
        </w:trPr>
        <w:tc>
          <w:tcPr>
            <w:tcW w:w="1160" w:type="dxa"/>
            <w:noWrap/>
            <w:hideMark/>
          </w:tcPr>
          <w:p w14:paraId="3CE017E3" w14:textId="77777777" w:rsidR="00C15ACA" w:rsidRPr="00746A44" w:rsidRDefault="00C15ACA" w:rsidP="00BE53E4">
            <w:pPr>
              <w:pStyle w:val="TableCopy"/>
              <w:rPr>
                <w:sz w:val="20"/>
                <w:szCs w:val="20"/>
                <w:lang w:eastAsia="en-AU"/>
              </w:rPr>
            </w:pPr>
            <w:r w:rsidRPr="00746A44">
              <w:rPr>
                <w:sz w:val="20"/>
                <w:szCs w:val="20"/>
                <w:lang w:eastAsia="en-AU"/>
              </w:rPr>
              <w:t>2008</w:t>
            </w:r>
          </w:p>
        </w:tc>
        <w:tc>
          <w:tcPr>
            <w:tcW w:w="1273" w:type="dxa"/>
            <w:noWrap/>
            <w:hideMark/>
          </w:tcPr>
          <w:p w14:paraId="7C012C30" w14:textId="77777777" w:rsidR="00C15ACA" w:rsidRPr="00746A44" w:rsidRDefault="00C15ACA" w:rsidP="00BE53E4">
            <w:pPr>
              <w:pStyle w:val="TableCopy"/>
              <w:rPr>
                <w:sz w:val="20"/>
                <w:szCs w:val="20"/>
                <w:lang w:eastAsia="en-AU"/>
              </w:rPr>
            </w:pPr>
            <w:r w:rsidRPr="00746A44">
              <w:rPr>
                <w:sz w:val="20"/>
                <w:szCs w:val="20"/>
              </w:rPr>
              <w:t>6985</w:t>
            </w:r>
          </w:p>
        </w:tc>
        <w:tc>
          <w:tcPr>
            <w:tcW w:w="1339" w:type="dxa"/>
            <w:noWrap/>
            <w:hideMark/>
          </w:tcPr>
          <w:p w14:paraId="54092DA4" w14:textId="77777777" w:rsidR="00C15ACA" w:rsidRPr="00746A44" w:rsidRDefault="00C15ACA" w:rsidP="00BE53E4">
            <w:pPr>
              <w:pStyle w:val="TableCopy"/>
              <w:rPr>
                <w:sz w:val="20"/>
                <w:szCs w:val="20"/>
                <w:lang w:eastAsia="en-AU"/>
              </w:rPr>
            </w:pPr>
            <w:r w:rsidRPr="00746A44">
              <w:rPr>
                <w:sz w:val="20"/>
                <w:szCs w:val="20"/>
              </w:rPr>
              <w:t>7751</w:t>
            </w:r>
          </w:p>
        </w:tc>
        <w:tc>
          <w:tcPr>
            <w:tcW w:w="1461" w:type="dxa"/>
            <w:noWrap/>
            <w:hideMark/>
          </w:tcPr>
          <w:p w14:paraId="7F28BE52" w14:textId="77777777" w:rsidR="00C15ACA" w:rsidRPr="00746A44" w:rsidRDefault="00C15ACA" w:rsidP="00BE53E4">
            <w:pPr>
              <w:pStyle w:val="TableCopy"/>
              <w:rPr>
                <w:sz w:val="20"/>
                <w:szCs w:val="20"/>
                <w:lang w:eastAsia="en-AU"/>
              </w:rPr>
            </w:pPr>
            <w:r w:rsidRPr="00746A44">
              <w:rPr>
                <w:sz w:val="20"/>
                <w:szCs w:val="20"/>
              </w:rPr>
              <w:t>4832</w:t>
            </w:r>
          </w:p>
        </w:tc>
        <w:tc>
          <w:tcPr>
            <w:tcW w:w="1053" w:type="dxa"/>
            <w:noWrap/>
            <w:hideMark/>
          </w:tcPr>
          <w:p w14:paraId="591A5682" w14:textId="77777777" w:rsidR="00C15ACA" w:rsidRPr="00746A44" w:rsidRDefault="00C15ACA" w:rsidP="00BE53E4">
            <w:pPr>
              <w:pStyle w:val="TableCopy"/>
              <w:rPr>
                <w:sz w:val="20"/>
                <w:szCs w:val="20"/>
                <w:lang w:eastAsia="en-AU"/>
              </w:rPr>
            </w:pPr>
            <w:r w:rsidRPr="00746A44">
              <w:rPr>
                <w:sz w:val="20"/>
                <w:szCs w:val="20"/>
              </w:rPr>
              <w:t>7264</w:t>
            </w:r>
          </w:p>
        </w:tc>
        <w:tc>
          <w:tcPr>
            <w:tcW w:w="1594" w:type="dxa"/>
            <w:noWrap/>
            <w:hideMark/>
          </w:tcPr>
          <w:p w14:paraId="6275A9D8" w14:textId="77777777" w:rsidR="00C15ACA" w:rsidRPr="00746A44" w:rsidRDefault="00C15ACA" w:rsidP="00BE53E4">
            <w:pPr>
              <w:pStyle w:val="TableCopy"/>
              <w:rPr>
                <w:sz w:val="20"/>
                <w:szCs w:val="20"/>
                <w:lang w:eastAsia="en-AU"/>
              </w:rPr>
            </w:pPr>
            <w:r w:rsidRPr="00746A44">
              <w:rPr>
                <w:sz w:val="20"/>
                <w:szCs w:val="20"/>
              </w:rPr>
              <w:t>7141</w:t>
            </w:r>
          </w:p>
        </w:tc>
        <w:tc>
          <w:tcPr>
            <w:tcW w:w="1183" w:type="dxa"/>
            <w:noWrap/>
            <w:hideMark/>
          </w:tcPr>
          <w:p w14:paraId="57019D88" w14:textId="77777777" w:rsidR="00C15ACA" w:rsidRPr="00746A44" w:rsidRDefault="00C15ACA" w:rsidP="00BE53E4">
            <w:pPr>
              <w:pStyle w:val="TableCopy"/>
              <w:rPr>
                <w:sz w:val="20"/>
                <w:szCs w:val="20"/>
                <w:lang w:eastAsia="en-AU"/>
              </w:rPr>
            </w:pPr>
            <w:r w:rsidRPr="00746A44">
              <w:rPr>
                <w:sz w:val="20"/>
                <w:szCs w:val="20"/>
              </w:rPr>
              <w:t>4615</w:t>
            </w:r>
          </w:p>
        </w:tc>
        <w:tc>
          <w:tcPr>
            <w:tcW w:w="1783" w:type="dxa"/>
            <w:noWrap/>
            <w:hideMark/>
          </w:tcPr>
          <w:p w14:paraId="740550FB" w14:textId="77777777" w:rsidR="00C15ACA" w:rsidRPr="00746A44" w:rsidRDefault="00C15ACA" w:rsidP="00BE53E4">
            <w:pPr>
              <w:pStyle w:val="TableCopy"/>
              <w:rPr>
                <w:sz w:val="20"/>
                <w:szCs w:val="20"/>
                <w:lang w:eastAsia="en-AU"/>
              </w:rPr>
            </w:pPr>
            <w:r w:rsidRPr="00746A44">
              <w:rPr>
                <w:sz w:val="20"/>
                <w:szCs w:val="20"/>
              </w:rPr>
              <w:t>3525</w:t>
            </w:r>
          </w:p>
        </w:tc>
        <w:tc>
          <w:tcPr>
            <w:tcW w:w="1628" w:type="dxa"/>
            <w:noWrap/>
            <w:hideMark/>
          </w:tcPr>
          <w:p w14:paraId="0B00A094" w14:textId="77777777" w:rsidR="00C15ACA" w:rsidRPr="00746A44" w:rsidRDefault="00C15ACA" w:rsidP="00BE53E4">
            <w:pPr>
              <w:pStyle w:val="TableCopy"/>
              <w:rPr>
                <w:sz w:val="20"/>
                <w:szCs w:val="20"/>
                <w:lang w:eastAsia="en-AU"/>
              </w:rPr>
            </w:pPr>
            <w:r w:rsidRPr="00746A44">
              <w:rPr>
                <w:sz w:val="20"/>
                <w:szCs w:val="20"/>
              </w:rPr>
              <w:t>3475</w:t>
            </w:r>
          </w:p>
        </w:tc>
        <w:tc>
          <w:tcPr>
            <w:tcW w:w="1483" w:type="dxa"/>
            <w:noWrap/>
            <w:hideMark/>
          </w:tcPr>
          <w:p w14:paraId="321CF6C1" w14:textId="77777777" w:rsidR="00C15ACA" w:rsidRPr="00746A44" w:rsidRDefault="00C15ACA" w:rsidP="00BE53E4">
            <w:pPr>
              <w:pStyle w:val="TableCopy"/>
              <w:rPr>
                <w:sz w:val="20"/>
                <w:szCs w:val="20"/>
                <w:lang w:eastAsia="en-AU"/>
              </w:rPr>
            </w:pPr>
            <w:r w:rsidRPr="00746A44">
              <w:rPr>
                <w:sz w:val="20"/>
                <w:szCs w:val="20"/>
              </w:rPr>
              <w:t>2561</w:t>
            </w:r>
          </w:p>
        </w:tc>
        <w:tc>
          <w:tcPr>
            <w:tcW w:w="1053" w:type="dxa"/>
            <w:noWrap/>
            <w:hideMark/>
          </w:tcPr>
          <w:p w14:paraId="1C330B4E" w14:textId="77777777" w:rsidR="00C15ACA" w:rsidRPr="00746A44" w:rsidRDefault="00C15ACA" w:rsidP="00BE53E4">
            <w:pPr>
              <w:pStyle w:val="TableCopy"/>
              <w:rPr>
                <w:sz w:val="20"/>
                <w:szCs w:val="20"/>
                <w:lang w:eastAsia="en-AU"/>
              </w:rPr>
            </w:pPr>
            <w:r w:rsidRPr="00746A44">
              <w:rPr>
                <w:sz w:val="20"/>
                <w:szCs w:val="20"/>
              </w:rPr>
              <w:t>2263</w:t>
            </w:r>
          </w:p>
        </w:tc>
      </w:tr>
      <w:tr w:rsidR="00BE53E4" w:rsidRPr="00746A44" w14:paraId="1AB10F28" w14:textId="77777777" w:rsidTr="00C45465">
        <w:trPr>
          <w:trHeight w:val="300"/>
        </w:trPr>
        <w:tc>
          <w:tcPr>
            <w:tcW w:w="1160" w:type="dxa"/>
            <w:noWrap/>
            <w:hideMark/>
          </w:tcPr>
          <w:p w14:paraId="1A14D56D" w14:textId="77777777" w:rsidR="00C15ACA" w:rsidRPr="00746A44" w:rsidRDefault="00C15ACA" w:rsidP="00BE53E4">
            <w:pPr>
              <w:pStyle w:val="TableCopy"/>
              <w:rPr>
                <w:sz w:val="20"/>
                <w:szCs w:val="20"/>
                <w:lang w:eastAsia="en-AU"/>
              </w:rPr>
            </w:pPr>
            <w:r w:rsidRPr="00746A44">
              <w:rPr>
                <w:sz w:val="20"/>
                <w:szCs w:val="20"/>
                <w:lang w:eastAsia="en-AU"/>
              </w:rPr>
              <w:t>2009</w:t>
            </w:r>
          </w:p>
        </w:tc>
        <w:tc>
          <w:tcPr>
            <w:tcW w:w="1273" w:type="dxa"/>
            <w:noWrap/>
            <w:hideMark/>
          </w:tcPr>
          <w:p w14:paraId="2C4C7CA8" w14:textId="77777777" w:rsidR="00C15ACA" w:rsidRPr="00746A44" w:rsidRDefault="00C15ACA" w:rsidP="00BE53E4">
            <w:pPr>
              <w:pStyle w:val="TableCopy"/>
              <w:rPr>
                <w:sz w:val="20"/>
                <w:szCs w:val="20"/>
                <w:lang w:eastAsia="en-AU"/>
              </w:rPr>
            </w:pPr>
            <w:r w:rsidRPr="00746A44">
              <w:rPr>
                <w:sz w:val="20"/>
                <w:szCs w:val="20"/>
              </w:rPr>
              <w:t>7089</w:t>
            </w:r>
          </w:p>
        </w:tc>
        <w:tc>
          <w:tcPr>
            <w:tcW w:w="1339" w:type="dxa"/>
            <w:noWrap/>
            <w:hideMark/>
          </w:tcPr>
          <w:p w14:paraId="0D570C81" w14:textId="77777777" w:rsidR="00C15ACA" w:rsidRPr="00746A44" w:rsidRDefault="00C15ACA" w:rsidP="00BE53E4">
            <w:pPr>
              <w:pStyle w:val="TableCopy"/>
              <w:rPr>
                <w:sz w:val="20"/>
                <w:szCs w:val="20"/>
                <w:lang w:eastAsia="en-AU"/>
              </w:rPr>
            </w:pPr>
            <w:r w:rsidRPr="00746A44">
              <w:rPr>
                <w:sz w:val="20"/>
                <w:szCs w:val="20"/>
              </w:rPr>
              <w:t>7713</w:t>
            </w:r>
          </w:p>
        </w:tc>
        <w:tc>
          <w:tcPr>
            <w:tcW w:w="1461" w:type="dxa"/>
            <w:noWrap/>
            <w:hideMark/>
          </w:tcPr>
          <w:p w14:paraId="5F8771AD" w14:textId="77777777" w:rsidR="00C15ACA" w:rsidRPr="00746A44" w:rsidRDefault="00C15ACA" w:rsidP="00BE53E4">
            <w:pPr>
              <w:pStyle w:val="TableCopy"/>
              <w:rPr>
                <w:sz w:val="20"/>
                <w:szCs w:val="20"/>
                <w:lang w:eastAsia="en-AU"/>
              </w:rPr>
            </w:pPr>
            <w:r w:rsidRPr="00746A44">
              <w:rPr>
                <w:sz w:val="20"/>
                <w:szCs w:val="20"/>
              </w:rPr>
              <w:t>4750</w:t>
            </w:r>
          </w:p>
        </w:tc>
        <w:tc>
          <w:tcPr>
            <w:tcW w:w="1053" w:type="dxa"/>
            <w:noWrap/>
            <w:hideMark/>
          </w:tcPr>
          <w:p w14:paraId="6A20D841" w14:textId="77777777" w:rsidR="00C15ACA" w:rsidRPr="00746A44" w:rsidRDefault="00C15ACA" w:rsidP="00BE53E4">
            <w:pPr>
              <w:pStyle w:val="TableCopy"/>
              <w:rPr>
                <w:sz w:val="20"/>
                <w:szCs w:val="20"/>
                <w:lang w:eastAsia="en-AU"/>
              </w:rPr>
            </w:pPr>
            <w:r w:rsidRPr="00746A44">
              <w:rPr>
                <w:sz w:val="20"/>
                <w:szCs w:val="20"/>
              </w:rPr>
              <w:t>6989</w:t>
            </w:r>
          </w:p>
        </w:tc>
        <w:tc>
          <w:tcPr>
            <w:tcW w:w="1594" w:type="dxa"/>
            <w:noWrap/>
            <w:hideMark/>
          </w:tcPr>
          <w:p w14:paraId="091530B9" w14:textId="77777777" w:rsidR="00C15ACA" w:rsidRPr="00746A44" w:rsidRDefault="00C15ACA" w:rsidP="00BE53E4">
            <w:pPr>
              <w:pStyle w:val="TableCopy"/>
              <w:rPr>
                <w:sz w:val="20"/>
                <w:szCs w:val="20"/>
                <w:lang w:eastAsia="en-AU"/>
              </w:rPr>
            </w:pPr>
            <w:r w:rsidRPr="00746A44">
              <w:rPr>
                <w:sz w:val="20"/>
                <w:szCs w:val="20"/>
              </w:rPr>
              <w:t>6715</w:t>
            </w:r>
          </w:p>
        </w:tc>
        <w:tc>
          <w:tcPr>
            <w:tcW w:w="1183" w:type="dxa"/>
            <w:noWrap/>
            <w:hideMark/>
          </w:tcPr>
          <w:p w14:paraId="0CFAED65" w14:textId="77777777" w:rsidR="00C15ACA" w:rsidRPr="00746A44" w:rsidRDefault="00C15ACA" w:rsidP="00BE53E4">
            <w:pPr>
              <w:pStyle w:val="TableCopy"/>
              <w:rPr>
                <w:sz w:val="20"/>
                <w:szCs w:val="20"/>
                <w:lang w:eastAsia="en-AU"/>
              </w:rPr>
            </w:pPr>
            <w:r w:rsidRPr="00746A44">
              <w:rPr>
                <w:sz w:val="20"/>
                <w:szCs w:val="20"/>
              </w:rPr>
              <w:t>4611</w:t>
            </w:r>
          </w:p>
        </w:tc>
        <w:tc>
          <w:tcPr>
            <w:tcW w:w="1783" w:type="dxa"/>
            <w:noWrap/>
            <w:hideMark/>
          </w:tcPr>
          <w:p w14:paraId="1171FA69" w14:textId="77777777" w:rsidR="00C15ACA" w:rsidRPr="00746A44" w:rsidRDefault="00C15ACA" w:rsidP="00BE53E4">
            <w:pPr>
              <w:pStyle w:val="TableCopy"/>
              <w:rPr>
                <w:sz w:val="20"/>
                <w:szCs w:val="20"/>
                <w:lang w:eastAsia="en-AU"/>
              </w:rPr>
            </w:pPr>
            <w:r w:rsidRPr="00746A44">
              <w:rPr>
                <w:sz w:val="20"/>
                <w:szCs w:val="20"/>
              </w:rPr>
              <w:t>3616</w:t>
            </w:r>
          </w:p>
        </w:tc>
        <w:tc>
          <w:tcPr>
            <w:tcW w:w="1628" w:type="dxa"/>
            <w:noWrap/>
            <w:hideMark/>
          </w:tcPr>
          <w:p w14:paraId="5CA042E5" w14:textId="77777777" w:rsidR="00C15ACA" w:rsidRPr="00746A44" w:rsidRDefault="00C15ACA" w:rsidP="00BE53E4">
            <w:pPr>
              <w:pStyle w:val="TableCopy"/>
              <w:rPr>
                <w:sz w:val="20"/>
                <w:szCs w:val="20"/>
                <w:lang w:eastAsia="en-AU"/>
              </w:rPr>
            </w:pPr>
            <w:r w:rsidRPr="00746A44">
              <w:rPr>
                <w:sz w:val="20"/>
                <w:szCs w:val="20"/>
              </w:rPr>
              <w:t>3474</w:t>
            </w:r>
          </w:p>
        </w:tc>
        <w:tc>
          <w:tcPr>
            <w:tcW w:w="1483" w:type="dxa"/>
            <w:noWrap/>
            <w:hideMark/>
          </w:tcPr>
          <w:p w14:paraId="0B33203D" w14:textId="77777777" w:rsidR="00C15ACA" w:rsidRPr="00746A44" w:rsidRDefault="00C15ACA" w:rsidP="00BE53E4">
            <w:pPr>
              <w:pStyle w:val="TableCopy"/>
              <w:rPr>
                <w:sz w:val="20"/>
                <w:szCs w:val="20"/>
                <w:lang w:eastAsia="en-AU"/>
              </w:rPr>
            </w:pPr>
            <w:r w:rsidRPr="00746A44">
              <w:rPr>
                <w:sz w:val="20"/>
                <w:szCs w:val="20"/>
              </w:rPr>
              <w:t>2468</w:t>
            </w:r>
          </w:p>
        </w:tc>
        <w:tc>
          <w:tcPr>
            <w:tcW w:w="1053" w:type="dxa"/>
            <w:noWrap/>
            <w:hideMark/>
          </w:tcPr>
          <w:p w14:paraId="43687DDB" w14:textId="77777777" w:rsidR="00C15ACA" w:rsidRPr="00746A44" w:rsidRDefault="00C15ACA" w:rsidP="00BE53E4">
            <w:pPr>
              <w:pStyle w:val="TableCopy"/>
              <w:rPr>
                <w:sz w:val="20"/>
                <w:szCs w:val="20"/>
                <w:lang w:eastAsia="en-AU"/>
              </w:rPr>
            </w:pPr>
            <w:r w:rsidRPr="00746A44">
              <w:rPr>
                <w:sz w:val="20"/>
                <w:szCs w:val="20"/>
              </w:rPr>
              <w:t>2097</w:t>
            </w:r>
          </w:p>
        </w:tc>
      </w:tr>
      <w:tr w:rsidR="00BE53E4" w:rsidRPr="00746A44" w14:paraId="7057133F" w14:textId="77777777" w:rsidTr="00C45465">
        <w:trPr>
          <w:trHeight w:val="300"/>
        </w:trPr>
        <w:tc>
          <w:tcPr>
            <w:tcW w:w="1160" w:type="dxa"/>
            <w:noWrap/>
            <w:hideMark/>
          </w:tcPr>
          <w:p w14:paraId="159F27C8" w14:textId="77777777" w:rsidR="00C15ACA" w:rsidRPr="00746A44" w:rsidRDefault="00C15ACA" w:rsidP="00BE53E4">
            <w:pPr>
              <w:pStyle w:val="TableCopy"/>
              <w:rPr>
                <w:sz w:val="20"/>
                <w:szCs w:val="20"/>
                <w:lang w:eastAsia="en-AU"/>
              </w:rPr>
            </w:pPr>
            <w:r w:rsidRPr="00746A44">
              <w:rPr>
                <w:sz w:val="20"/>
                <w:szCs w:val="20"/>
                <w:lang w:eastAsia="en-AU"/>
              </w:rPr>
              <w:t>2010</w:t>
            </w:r>
          </w:p>
        </w:tc>
        <w:tc>
          <w:tcPr>
            <w:tcW w:w="1273" w:type="dxa"/>
            <w:noWrap/>
            <w:hideMark/>
          </w:tcPr>
          <w:p w14:paraId="15C5EA9E" w14:textId="77777777" w:rsidR="00C15ACA" w:rsidRPr="00746A44" w:rsidRDefault="00C15ACA" w:rsidP="00BE53E4">
            <w:pPr>
              <w:pStyle w:val="TableCopy"/>
              <w:rPr>
                <w:sz w:val="20"/>
                <w:szCs w:val="20"/>
                <w:lang w:eastAsia="en-AU"/>
              </w:rPr>
            </w:pPr>
            <w:r w:rsidRPr="00746A44">
              <w:rPr>
                <w:sz w:val="20"/>
                <w:szCs w:val="20"/>
              </w:rPr>
              <w:t>7300</w:t>
            </w:r>
          </w:p>
        </w:tc>
        <w:tc>
          <w:tcPr>
            <w:tcW w:w="1339" w:type="dxa"/>
            <w:noWrap/>
            <w:hideMark/>
          </w:tcPr>
          <w:p w14:paraId="64C66366" w14:textId="77777777" w:rsidR="00C15ACA" w:rsidRPr="00746A44" w:rsidRDefault="00C15ACA" w:rsidP="00BE53E4">
            <w:pPr>
              <w:pStyle w:val="TableCopy"/>
              <w:rPr>
                <w:sz w:val="20"/>
                <w:szCs w:val="20"/>
                <w:lang w:eastAsia="en-AU"/>
              </w:rPr>
            </w:pPr>
            <w:r w:rsidRPr="00746A44">
              <w:rPr>
                <w:sz w:val="20"/>
                <w:szCs w:val="20"/>
              </w:rPr>
              <w:t>7733</w:t>
            </w:r>
          </w:p>
        </w:tc>
        <w:tc>
          <w:tcPr>
            <w:tcW w:w="1461" w:type="dxa"/>
            <w:noWrap/>
            <w:hideMark/>
          </w:tcPr>
          <w:p w14:paraId="29E01C25" w14:textId="77777777" w:rsidR="00C15ACA" w:rsidRPr="00746A44" w:rsidRDefault="00C15ACA" w:rsidP="00BE53E4">
            <w:pPr>
              <w:pStyle w:val="TableCopy"/>
              <w:rPr>
                <w:sz w:val="20"/>
                <w:szCs w:val="20"/>
                <w:lang w:eastAsia="en-AU"/>
              </w:rPr>
            </w:pPr>
            <w:r w:rsidRPr="00746A44">
              <w:rPr>
                <w:sz w:val="20"/>
                <w:szCs w:val="20"/>
              </w:rPr>
              <w:t>6066</w:t>
            </w:r>
          </w:p>
        </w:tc>
        <w:tc>
          <w:tcPr>
            <w:tcW w:w="1053" w:type="dxa"/>
            <w:noWrap/>
            <w:hideMark/>
          </w:tcPr>
          <w:p w14:paraId="15A473FD" w14:textId="77777777" w:rsidR="00C15ACA" w:rsidRPr="00746A44" w:rsidRDefault="00C15ACA" w:rsidP="00BE53E4">
            <w:pPr>
              <w:pStyle w:val="TableCopy"/>
              <w:rPr>
                <w:sz w:val="20"/>
                <w:szCs w:val="20"/>
                <w:lang w:eastAsia="en-AU"/>
              </w:rPr>
            </w:pPr>
            <w:r w:rsidRPr="00746A44">
              <w:rPr>
                <w:sz w:val="20"/>
                <w:szCs w:val="20"/>
              </w:rPr>
              <w:t>6900</w:t>
            </w:r>
          </w:p>
        </w:tc>
        <w:tc>
          <w:tcPr>
            <w:tcW w:w="1594" w:type="dxa"/>
            <w:noWrap/>
            <w:hideMark/>
          </w:tcPr>
          <w:p w14:paraId="61025B65" w14:textId="77777777" w:rsidR="00C15ACA" w:rsidRPr="00746A44" w:rsidRDefault="00C15ACA" w:rsidP="00BE53E4">
            <w:pPr>
              <w:pStyle w:val="TableCopy"/>
              <w:rPr>
                <w:sz w:val="20"/>
                <w:szCs w:val="20"/>
                <w:lang w:eastAsia="en-AU"/>
              </w:rPr>
            </w:pPr>
            <w:r w:rsidRPr="00746A44">
              <w:rPr>
                <w:sz w:val="20"/>
                <w:szCs w:val="20"/>
              </w:rPr>
              <w:t>6402</w:t>
            </w:r>
          </w:p>
        </w:tc>
        <w:tc>
          <w:tcPr>
            <w:tcW w:w="1183" w:type="dxa"/>
            <w:noWrap/>
            <w:hideMark/>
          </w:tcPr>
          <w:p w14:paraId="32790B28" w14:textId="77777777" w:rsidR="00C15ACA" w:rsidRPr="00746A44" w:rsidRDefault="00C15ACA" w:rsidP="00BE53E4">
            <w:pPr>
              <w:pStyle w:val="TableCopy"/>
              <w:rPr>
                <w:sz w:val="20"/>
                <w:szCs w:val="20"/>
                <w:lang w:eastAsia="en-AU"/>
              </w:rPr>
            </w:pPr>
            <w:r w:rsidRPr="00746A44">
              <w:rPr>
                <w:sz w:val="20"/>
                <w:szCs w:val="20"/>
              </w:rPr>
              <w:t>4699</w:t>
            </w:r>
          </w:p>
        </w:tc>
        <w:tc>
          <w:tcPr>
            <w:tcW w:w="1783" w:type="dxa"/>
            <w:noWrap/>
            <w:hideMark/>
          </w:tcPr>
          <w:p w14:paraId="68ADD2B9" w14:textId="77777777" w:rsidR="00C15ACA" w:rsidRPr="00746A44" w:rsidRDefault="00C15ACA" w:rsidP="00BE53E4">
            <w:pPr>
              <w:pStyle w:val="TableCopy"/>
              <w:rPr>
                <w:sz w:val="20"/>
                <w:szCs w:val="20"/>
                <w:lang w:eastAsia="en-AU"/>
              </w:rPr>
            </w:pPr>
            <w:r w:rsidRPr="00746A44">
              <w:rPr>
                <w:sz w:val="20"/>
                <w:szCs w:val="20"/>
              </w:rPr>
              <w:t>3768</w:t>
            </w:r>
          </w:p>
        </w:tc>
        <w:tc>
          <w:tcPr>
            <w:tcW w:w="1628" w:type="dxa"/>
            <w:noWrap/>
            <w:hideMark/>
          </w:tcPr>
          <w:p w14:paraId="6F79F133" w14:textId="77777777" w:rsidR="00C15ACA" w:rsidRPr="00746A44" w:rsidRDefault="00C15ACA" w:rsidP="00BE53E4">
            <w:pPr>
              <w:pStyle w:val="TableCopy"/>
              <w:rPr>
                <w:sz w:val="20"/>
                <w:szCs w:val="20"/>
                <w:lang w:eastAsia="en-AU"/>
              </w:rPr>
            </w:pPr>
            <w:r w:rsidRPr="00746A44">
              <w:rPr>
                <w:sz w:val="20"/>
                <w:szCs w:val="20"/>
              </w:rPr>
              <w:t>3479</w:t>
            </w:r>
          </w:p>
        </w:tc>
        <w:tc>
          <w:tcPr>
            <w:tcW w:w="1483" w:type="dxa"/>
            <w:noWrap/>
            <w:hideMark/>
          </w:tcPr>
          <w:p w14:paraId="3427243E" w14:textId="77777777" w:rsidR="00C15ACA" w:rsidRPr="00746A44" w:rsidRDefault="00C15ACA" w:rsidP="00BE53E4">
            <w:pPr>
              <w:pStyle w:val="TableCopy"/>
              <w:rPr>
                <w:sz w:val="20"/>
                <w:szCs w:val="20"/>
                <w:lang w:eastAsia="en-AU"/>
              </w:rPr>
            </w:pPr>
            <w:r w:rsidRPr="00746A44">
              <w:rPr>
                <w:sz w:val="20"/>
                <w:szCs w:val="20"/>
              </w:rPr>
              <w:t>2480</w:t>
            </w:r>
          </w:p>
        </w:tc>
        <w:tc>
          <w:tcPr>
            <w:tcW w:w="1053" w:type="dxa"/>
            <w:noWrap/>
            <w:hideMark/>
          </w:tcPr>
          <w:p w14:paraId="5CA63BF5" w14:textId="77777777" w:rsidR="00C15ACA" w:rsidRPr="00746A44" w:rsidRDefault="00C15ACA" w:rsidP="00BE53E4">
            <w:pPr>
              <w:pStyle w:val="TableCopy"/>
              <w:rPr>
                <w:sz w:val="20"/>
                <w:szCs w:val="20"/>
                <w:lang w:eastAsia="en-AU"/>
              </w:rPr>
            </w:pPr>
            <w:r w:rsidRPr="00746A44">
              <w:rPr>
                <w:sz w:val="20"/>
                <w:szCs w:val="20"/>
              </w:rPr>
              <w:t>2095</w:t>
            </w:r>
          </w:p>
        </w:tc>
      </w:tr>
      <w:tr w:rsidR="00BE53E4" w:rsidRPr="00746A44" w14:paraId="24445B66" w14:textId="77777777" w:rsidTr="00C45465">
        <w:trPr>
          <w:trHeight w:val="300"/>
        </w:trPr>
        <w:tc>
          <w:tcPr>
            <w:tcW w:w="1160" w:type="dxa"/>
            <w:noWrap/>
            <w:hideMark/>
          </w:tcPr>
          <w:p w14:paraId="578A51A5" w14:textId="77777777" w:rsidR="00C15ACA" w:rsidRPr="00746A44" w:rsidRDefault="00C15ACA" w:rsidP="00BE53E4">
            <w:pPr>
              <w:pStyle w:val="TableCopy"/>
              <w:rPr>
                <w:sz w:val="20"/>
                <w:szCs w:val="20"/>
                <w:lang w:eastAsia="en-AU"/>
              </w:rPr>
            </w:pPr>
            <w:r w:rsidRPr="00746A44">
              <w:rPr>
                <w:sz w:val="20"/>
                <w:szCs w:val="20"/>
                <w:lang w:eastAsia="en-AU"/>
              </w:rPr>
              <w:t>2011</w:t>
            </w:r>
          </w:p>
        </w:tc>
        <w:tc>
          <w:tcPr>
            <w:tcW w:w="1273" w:type="dxa"/>
            <w:noWrap/>
            <w:hideMark/>
          </w:tcPr>
          <w:p w14:paraId="706B0739" w14:textId="77777777" w:rsidR="00C15ACA" w:rsidRPr="00746A44" w:rsidRDefault="00C15ACA" w:rsidP="00BE53E4">
            <w:pPr>
              <w:pStyle w:val="TableCopy"/>
              <w:rPr>
                <w:sz w:val="20"/>
                <w:szCs w:val="20"/>
                <w:lang w:eastAsia="en-AU"/>
              </w:rPr>
            </w:pPr>
            <w:r w:rsidRPr="00746A44">
              <w:rPr>
                <w:sz w:val="20"/>
                <w:szCs w:val="20"/>
              </w:rPr>
              <w:t>7804</w:t>
            </w:r>
          </w:p>
        </w:tc>
        <w:tc>
          <w:tcPr>
            <w:tcW w:w="1339" w:type="dxa"/>
            <w:noWrap/>
            <w:hideMark/>
          </w:tcPr>
          <w:p w14:paraId="5500FF35" w14:textId="77777777" w:rsidR="00C15ACA" w:rsidRPr="00746A44" w:rsidRDefault="00C15ACA" w:rsidP="00BE53E4">
            <w:pPr>
              <w:pStyle w:val="TableCopy"/>
              <w:rPr>
                <w:sz w:val="20"/>
                <w:szCs w:val="20"/>
                <w:lang w:eastAsia="en-AU"/>
              </w:rPr>
            </w:pPr>
            <w:r w:rsidRPr="00746A44">
              <w:rPr>
                <w:sz w:val="20"/>
                <w:szCs w:val="20"/>
              </w:rPr>
              <w:t>7457</w:t>
            </w:r>
          </w:p>
        </w:tc>
        <w:tc>
          <w:tcPr>
            <w:tcW w:w="1461" w:type="dxa"/>
            <w:noWrap/>
            <w:hideMark/>
          </w:tcPr>
          <w:p w14:paraId="224B6481" w14:textId="77777777" w:rsidR="00C15ACA" w:rsidRPr="00746A44" w:rsidRDefault="00C15ACA" w:rsidP="00BE53E4">
            <w:pPr>
              <w:pStyle w:val="TableCopy"/>
              <w:rPr>
                <w:sz w:val="20"/>
                <w:szCs w:val="20"/>
                <w:lang w:eastAsia="en-AU"/>
              </w:rPr>
            </w:pPr>
            <w:r w:rsidRPr="00746A44">
              <w:rPr>
                <w:sz w:val="20"/>
                <w:szCs w:val="20"/>
              </w:rPr>
              <w:t>6337</w:t>
            </w:r>
          </w:p>
        </w:tc>
        <w:tc>
          <w:tcPr>
            <w:tcW w:w="1053" w:type="dxa"/>
            <w:noWrap/>
            <w:hideMark/>
          </w:tcPr>
          <w:p w14:paraId="415B70F2" w14:textId="77777777" w:rsidR="00C15ACA" w:rsidRPr="00746A44" w:rsidRDefault="00C15ACA" w:rsidP="00BE53E4">
            <w:pPr>
              <w:pStyle w:val="TableCopy"/>
              <w:rPr>
                <w:sz w:val="20"/>
                <w:szCs w:val="20"/>
                <w:lang w:eastAsia="en-AU"/>
              </w:rPr>
            </w:pPr>
            <w:r w:rsidRPr="00746A44">
              <w:rPr>
                <w:sz w:val="20"/>
                <w:szCs w:val="20"/>
              </w:rPr>
              <w:t>7086</w:t>
            </w:r>
          </w:p>
        </w:tc>
        <w:tc>
          <w:tcPr>
            <w:tcW w:w="1594" w:type="dxa"/>
            <w:noWrap/>
            <w:hideMark/>
          </w:tcPr>
          <w:p w14:paraId="6C08C3B6" w14:textId="77777777" w:rsidR="00C15ACA" w:rsidRPr="00746A44" w:rsidRDefault="00C15ACA" w:rsidP="00BE53E4">
            <w:pPr>
              <w:pStyle w:val="TableCopy"/>
              <w:rPr>
                <w:sz w:val="20"/>
                <w:szCs w:val="20"/>
                <w:lang w:eastAsia="en-AU"/>
              </w:rPr>
            </w:pPr>
            <w:r w:rsidRPr="00746A44">
              <w:rPr>
                <w:sz w:val="20"/>
                <w:szCs w:val="20"/>
              </w:rPr>
              <w:t>6525</w:t>
            </w:r>
          </w:p>
        </w:tc>
        <w:tc>
          <w:tcPr>
            <w:tcW w:w="1183" w:type="dxa"/>
            <w:noWrap/>
            <w:hideMark/>
          </w:tcPr>
          <w:p w14:paraId="2749081E" w14:textId="77777777" w:rsidR="00C15ACA" w:rsidRPr="00746A44" w:rsidRDefault="00C15ACA" w:rsidP="00BE53E4">
            <w:pPr>
              <w:pStyle w:val="TableCopy"/>
              <w:rPr>
                <w:sz w:val="20"/>
                <w:szCs w:val="20"/>
                <w:lang w:eastAsia="en-AU"/>
              </w:rPr>
            </w:pPr>
            <w:r w:rsidRPr="00746A44">
              <w:rPr>
                <w:sz w:val="20"/>
                <w:szCs w:val="20"/>
              </w:rPr>
              <w:t>5013</w:t>
            </w:r>
          </w:p>
        </w:tc>
        <w:tc>
          <w:tcPr>
            <w:tcW w:w="1783" w:type="dxa"/>
            <w:noWrap/>
            <w:hideMark/>
          </w:tcPr>
          <w:p w14:paraId="37C92910" w14:textId="77777777" w:rsidR="00C15ACA" w:rsidRPr="00746A44" w:rsidRDefault="00C15ACA" w:rsidP="00BE53E4">
            <w:pPr>
              <w:pStyle w:val="TableCopy"/>
              <w:rPr>
                <w:sz w:val="20"/>
                <w:szCs w:val="20"/>
                <w:lang w:eastAsia="en-AU"/>
              </w:rPr>
            </w:pPr>
            <w:r w:rsidRPr="00746A44">
              <w:rPr>
                <w:sz w:val="20"/>
                <w:szCs w:val="20"/>
              </w:rPr>
              <w:t>3857</w:t>
            </w:r>
          </w:p>
        </w:tc>
        <w:tc>
          <w:tcPr>
            <w:tcW w:w="1628" w:type="dxa"/>
            <w:noWrap/>
            <w:hideMark/>
          </w:tcPr>
          <w:p w14:paraId="3B390D33" w14:textId="77777777" w:rsidR="00C15ACA" w:rsidRPr="00746A44" w:rsidRDefault="00C15ACA" w:rsidP="00BE53E4">
            <w:pPr>
              <w:pStyle w:val="TableCopy"/>
              <w:rPr>
                <w:sz w:val="20"/>
                <w:szCs w:val="20"/>
                <w:lang w:eastAsia="en-AU"/>
              </w:rPr>
            </w:pPr>
            <w:r w:rsidRPr="00746A44">
              <w:rPr>
                <w:sz w:val="20"/>
                <w:szCs w:val="20"/>
              </w:rPr>
              <w:t>3702</w:t>
            </w:r>
          </w:p>
        </w:tc>
        <w:tc>
          <w:tcPr>
            <w:tcW w:w="1483" w:type="dxa"/>
            <w:noWrap/>
            <w:hideMark/>
          </w:tcPr>
          <w:p w14:paraId="16BC34D2" w14:textId="77777777" w:rsidR="00C15ACA" w:rsidRPr="00746A44" w:rsidRDefault="00C15ACA" w:rsidP="00BE53E4">
            <w:pPr>
              <w:pStyle w:val="TableCopy"/>
              <w:rPr>
                <w:sz w:val="20"/>
                <w:szCs w:val="20"/>
                <w:lang w:eastAsia="en-AU"/>
              </w:rPr>
            </w:pPr>
            <w:r w:rsidRPr="00746A44">
              <w:rPr>
                <w:sz w:val="20"/>
                <w:szCs w:val="20"/>
              </w:rPr>
              <w:t>2590</w:t>
            </w:r>
          </w:p>
        </w:tc>
        <w:tc>
          <w:tcPr>
            <w:tcW w:w="1053" w:type="dxa"/>
            <w:noWrap/>
            <w:hideMark/>
          </w:tcPr>
          <w:p w14:paraId="4D432738" w14:textId="77777777" w:rsidR="00C15ACA" w:rsidRPr="00746A44" w:rsidRDefault="00C15ACA" w:rsidP="00BE53E4">
            <w:pPr>
              <w:pStyle w:val="TableCopy"/>
              <w:rPr>
                <w:sz w:val="20"/>
                <w:szCs w:val="20"/>
                <w:lang w:eastAsia="en-AU"/>
              </w:rPr>
            </w:pPr>
            <w:r w:rsidRPr="00746A44">
              <w:rPr>
                <w:sz w:val="20"/>
                <w:szCs w:val="20"/>
              </w:rPr>
              <w:t>2219</w:t>
            </w:r>
          </w:p>
        </w:tc>
      </w:tr>
      <w:tr w:rsidR="00BE53E4" w:rsidRPr="00746A44" w14:paraId="39463184" w14:textId="77777777" w:rsidTr="00C45465">
        <w:trPr>
          <w:trHeight w:val="300"/>
        </w:trPr>
        <w:tc>
          <w:tcPr>
            <w:tcW w:w="1160" w:type="dxa"/>
            <w:noWrap/>
            <w:hideMark/>
          </w:tcPr>
          <w:p w14:paraId="6D73198A" w14:textId="77777777" w:rsidR="00C15ACA" w:rsidRPr="00746A44" w:rsidRDefault="00C15ACA" w:rsidP="00BE53E4">
            <w:pPr>
              <w:pStyle w:val="TableCopy"/>
              <w:rPr>
                <w:sz w:val="20"/>
                <w:szCs w:val="20"/>
                <w:lang w:eastAsia="en-AU"/>
              </w:rPr>
            </w:pPr>
            <w:r w:rsidRPr="00746A44">
              <w:rPr>
                <w:sz w:val="20"/>
                <w:szCs w:val="20"/>
                <w:lang w:eastAsia="en-AU"/>
              </w:rPr>
              <w:t>2012</w:t>
            </w:r>
          </w:p>
        </w:tc>
        <w:tc>
          <w:tcPr>
            <w:tcW w:w="1273" w:type="dxa"/>
            <w:noWrap/>
            <w:hideMark/>
          </w:tcPr>
          <w:p w14:paraId="73A7B9E4" w14:textId="77777777" w:rsidR="00C15ACA" w:rsidRPr="00746A44" w:rsidRDefault="00C15ACA" w:rsidP="00BE53E4">
            <w:pPr>
              <w:pStyle w:val="TableCopy"/>
              <w:rPr>
                <w:sz w:val="20"/>
                <w:szCs w:val="20"/>
                <w:lang w:eastAsia="en-AU"/>
              </w:rPr>
            </w:pPr>
            <w:r w:rsidRPr="00746A44">
              <w:rPr>
                <w:sz w:val="20"/>
                <w:szCs w:val="20"/>
              </w:rPr>
              <w:t>8061</w:t>
            </w:r>
          </w:p>
        </w:tc>
        <w:tc>
          <w:tcPr>
            <w:tcW w:w="1339" w:type="dxa"/>
            <w:noWrap/>
            <w:hideMark/>
          </w:tcPr>
          <w:p w14:paraId="04935C4A" w14:textId="77777777" w:rsidR="00C15ACA" w:rsidRPr="00746A44" w:rsidRDefault="00C15ACA" w:rsidP="00BE53E4">
            <w:pPr>
              <w:pStyle w:val="TableCopy"/>
              <w:rPr>
                <w:sz w:val="20"/>
                <w:szCs w:val="20"/>
                <w:lang w:eastAsia="en-AU"/>
              </w:rPr>
            </w:pPr>
            <w:r w:rsidRPr="00746A44">
              <w:rPr>
                <w:sz w:val="20"/>
                <w:szCs w:val="20"/>
              </w:rPr>
              <w:t>7108</w:t>
            </w:r>
          </w:p>
        </w:tc>
        <w:tc>
          <w:tcPr>
            <w:tcW w:w="1461" w:type="dxa"/>
            <w:noWrap/>
            <w:hideMark/>
          </w:tcPr>
          <w:p w14:paraId="24482B1F" w14:textId="77777777" w:rsidR="00C15ACA" w:rsidRPr="00746A44" w:rsidRDefault="00C15ACA" w:rsidP="00BE53E4">
            <w:pPr>
              <w:pStyle w:val="TableCopy"/>
              <w:rPr>
                <w:sz w:val="20"/>
                <w:szCs w:val="20"/>
                <w:lang w:eastAsia="en-AU"/>
              </w:rPr>
            </w:pPr>
            <w:r w:rsidRPr="00746A44">
              <w:rPr>
                <w:sz w:val="20"/>
                <w:szCs w:val="20"/>
              </w:rPr>
              <w:t>5670</w:t>
            </w:r>
          </w:p>
        </w:tc>
        <w:tc>
          <w:tcPr>
            <w:tcW w:w="1053" w:type="dxa"/>
            <w:noWrap/>
            <w:hideMark/>
          </w:tcPr>
          <w:p w14:paraId="7FAB0C7D" w14:textId="77777777" w:rsidR="00C15ACA" w:rsidRPr="00746A44" w:rsidRDefault="00C15ACA" w:rsidP="00BE53E4">
            <w:pPr>
              <w:pStyle w:val="TableCopy"/>
              <w:rPr>
                <w:sz w:val="20"/>
                <w:szCs w:val="20"/>
                <w:lang w:eastAsia="en-AU"/>
              </w:rPr>
            </w:pPr>
            <w:r w:rsidRPr="00746A44">
              <w:rPr>
                <w:sz w:val="20"/>
                <w:szCs w:val="20"/>
              </w:rPr>
              <w:t>7130</w:t>
            </w:r>
          </w:p>
        </w:tc>
        <w:tc>
          <w:tcPr>
            <w:tcW w:w="1594" w:type="dxa"/>
            <w:noWrap/>
            <w:hideMark/>
          </w:tcPr>
          <w:p w14:paraId="600B1B82" w14:textId="77777777" w:rsidR="00C15ACA" w:rsidRPr="00746A44" w:rsidRDefault="00C15ACA" w:rsidP="00BE53E4">
            <w:pPr>
              <w:pStyle w:val="TableCopy"/>
              <w:rPr>
                <w:sz w:val="20"/>
                <w:szCs w:val="20"/>
                <w:lang w:eastAsia="en-AU"/>
              </w:rPr>
            </w:pPr>
            <w:r w:rsidRPr="00746A44">
              <w:rPr>
                <w:sz w:val="20"/>
                <w:szCs w:val="20"/>
              </w:rPr>
              <w:t>6597</w:t>
            </w:r>
          </w:p>
        </w:tc>
        <w:tc>
          <w:tcPr>
            <w:tcW w:w="1183" w:type="dxa"/>
            <w:noWrap/>
            <w:hideMark/>
          </w:tcPr>
          <w:p w14:paraId="252B2D0F" w14:textId="77777777" w:rsidR="00C15ACA" w:rsidRPr="00746A44" w:rsidRDefault="00C15ACA" w:rsidP="00BE53E4">
            <w:pPr>
              <w:pStyle w:val="TableCopy"/>
              <w:rPr>
                <w:sz w:val="20"/>
                <w:szCs w:val="20"/>
                <w:lang w:eastAsia="en-AU"/>
              </w:rPr>
            </w:pPr>
            <w:r w:rsidRPr="00746A44">
              <w:rPr>
                <w:sz w:val="20"/>
                <w:szCs w:val="20"/>
              </w:rPr>
              <w:t>5243</w:t>
            </w:r>
          </w:p>
        </w:tc>
        <w:tc>
          <w:tcPr>
            <w:tcW w:w="1783" w:type="dxa"/>
            <w:noWrap/>
            <w:hideMark/>
          </w:tcPr>
          <w:p w14:paraId="046C6255" w14:textId="77777777" w:rsidR="00C15ACA" w:rsidRPr="00746A44" w:rsidRDefault="00C15ACA" w:rsidP="00BE53E4">
            <w:pPr>
              <w:pStyle w:val="TableCopy"/>
              <w:rPr>
                <w:sz w:val="20"/>
                <w:szCs w:val="20"/>
                <w:lang w:eastAsia="en-AU"/>
              </w:rPr>
            </w:pPr>
            <w:r w:rsidRPr="00746A44">
              <w:rPr>
                <w:sz w:val="20"/>
                <w:szCs w:val="20"/>
              </w:rPr>
              <w:t>3956</w:t>
            </w:r>
          </w:p>
        </w:tc>
        <w:tc>
          <w:tcPr>
            <w:tcW w:w="1628" w:type="dxa"/>
            <w:noWrap/>
            <w:hideMark/>
          </w:tcPr>
          <w:p w14:paraId="4D050E1A" w14:textId="77777777" w:rsidR="00C15ACA" w:rsidRPr="00746A44" w:rsidRDefault="00C15ACA" w:rsidP="00BE53E4">
            <w:pPr>
              <w:pStyle w:val="TableCopy"/>
              <w:rPr>
                <w:sz w:val="20"/>
                <w:szCs w:val="20"/>
                <w:lang w:eastAsia="en-AU"/>
              </w:rPr>
            </w:pPr>
            <w:r w:rsidRPr="00746A44">
              <w:rPr>
                <w:sz w:val="20"/>
                <w:szCs w:val="20"/>
              </w:rPr>
              <w:t>3791</w:t>
            </w:r>
          </w:p>
        </w:tc>
        <w:tc>
          <w:tcPr>
            <w:tcW w:w="1483" w:type="dxa"/>
            <w:noWrap/>
            <w:hideMark/>
          </w:tcPr>
          <w:p w14:paraId="55FAD043" w14:textId="77777777" w:rsidR="00C15ACA" w:rsidRPr="00746A44" w:rsidRDefault="00C15ACA" w:rsidP="00BE53E4">
            <w:pPr>
              <w:pStyle w:val="TableCopy"/>
              <w:rPr>
                <w:sz w:val="20"/>
                <w:szCs w:val="20"/>
                <w:lang w:eastAsia="en-AU"/>
              </w:rPr>
            </w:pPr>
            <w:r w:rsidRPr="00746A44">
              <w:rPr>
                <w:sz w:val="20"/>
                <w:szCs w:val="20"/>
              </w:rPr>
              <w:t>2623</w:t>
            </w:r>
          </w:p>
        </w:tc>
        <w:tc>
          <w:tcPr>
            <w:tcW w:w="1053" w:type="dxa"/>
            <w:noWrap/>
            <w:hideMark/>
          </w:tcPr>
          <w:p w14:paraId="12148BDC" w14:textId="77777777" w:rsidR="00C15ACA" w:rsidRPr="00746A44" w:rsidRDefault="00C15ACA" w:rsidP="00BE53E4">
            <w:pPr>
              <w:pStyle w:val="TableCopy"/>
              <w:rPr>
                <w:sz w:val="20"/>
                <w:szCs w:val="20"/>
                <w:lang w:eastAsia="en-AU"/>
              </w:rPr>
            </w:pPr>
            <w:r w:rsidRPr="00746A44">
              <w:rPr>
                <w:sz w:val="20"/>
                <w:szCs w:val="20"/>
              </w:rPr>
              <w:t>2268</w:t>
            </w:r>
          </w:p>
        </w:tc>
      </w:tr>
      <w:tr w:rsidR="00BE53E4" w:rsidRPr="00746A44" w14:paraId="5E45B4AB" w14:textId="77777777" w:rsidTr="00C45465">
        <w:trPr>
          <w:trHeight w:val="300"/>
        </w:trPr>
        <w:tc>
          <w:tcPr>
            <w:tcW w:w="1160" w:type="dxa"/>
            <w:noWrap/>
            <w:hideMark/>
          </w:tcPr>
          <w:p w14:paraId="54E67071" w14:textId="77777777" w:rsidR="00C15ACA" w:rsidRPr="00746A44" w:rsidRDefault="00C15ACA" w:rsidP="00BE53E4">
            <w:pPr>
              <w:pStyle w:val="TableCopy"/>
              <w:rPr>
                <w:sz w:val="20"/>
                <w:szCs w:val="20"/>
                <w:lang w:eastAsia="en-AU"/>
              </w:rPr>
            </w:pPr>
            <w:r w:rsidRPr="00746A44">
              <w:rPr>
                <w:sz w:val="20"/>
                <w:szCs w:val="20"/>
                <w:lang w:eastAsia="en-AU"/>
              </w:rPr>
              <w:t>2013</w:t>
            </w:r>
          </w:p>
        </w:tc>
        <w:tc>
          <w:tcPr>
            <w:tcW w:w="1273" w:type="dxa"/>
            <w:noWrap/>
            <w:hideMark/>
          </w:tcPr>
          <w:p w14:paraId="27747093" w14:textId="77777777" w:rsidR="00C15ACA" w:rsidRPr="00746A44" w:rsidRDefault="00C15ACA" w:rsidP="00BE53E4">
            <w:pPr>
              <w:pStyle w:val="TableCopy"/>
              <w:rPr>
                <w:sz w:val="20"/>
                <w:szCs w:val="20"/>
                <w:lang w:eastAsia="en-AU"/>
              </w:rPr>
            </w:pPr>
            <w:r w:rsidRPr="00746A44">
              <w:rPr>
                <w:sz w:val="20"/>
                <w:szCs w:val="20"/>
              </w:rPr>
              <w:t>8213</w:t>
            </w:r>
          </w:p>
        </w:tc>
        <w:tc>
          <w:tcPr>
            <w:tcW w:w="1339" w:type="dxa"/>
            <w:noWrap/>
            <w:hideMark/>
          </w:tcPr>
          <w:p w14:paraId="390F82DB" w14:textId="77777777" w:rsidR="00C15ACA" w:rsidRPr="00746A44" w:rsidRDefault="00C15ACA" w:rsidP="00BE53E4">
            <w:pPr>
              <w:pStyle w:val="TableCopy"/>
              <w:rPr>
                <w:sz w:val="20"/>
                <w:szCs w:val="20"/>
                <w:lang w:eastAsia="en-AU"/>
              </w:rPr>
            </w:pPr>
            <w:r w:rsidRPr="00746A44">
              <w:rPr>
                <w:sz w:val="20"/>
                <w:szCs w:val="20"/>
              </w:rPr>
              <w:t>7339</w:t>
            </w:r>
          </w:p>
        </w:tc>
        <w:tc>
          <w:tcPr>
            <w:tcW w:w="1461" w:type="dxa"/>
            <w:noWrap/>
            <w:hideMark/>
          </w:tcPr>
          <w:p w14:paraId="231BE207" w14:textId="77777777" w:rsidR="00C15ACA" w:rsidRPr="00746A44" w:rsidRDefault="00C15ACA" w:rsidP="00BE53E4">
            <w:pPr>
              <w:pStyle w:val="TableCopy"/>
              <w:rPr>
                <w:sz w:val="20"/>
                <w:szCs w:val="20"/>
                <w:lang w:eastAsia="en-AU"/>
              </w:rPr>
            </w:pPr>
            <w:r w:rsidRPr="00746A44">
              <w:rPr>
                <w:sz w:val="20"/>
                <w:szCs w:val="20"/>
              </w:rPr>
              <w:t>5632</w:t>
            </w:r>
          </w:p>
        </w:tc>
        <w:tc>
          <w:tcPr>
            <w:tcW w:w="1053" w:type="dxa"/>
            <w:noWrap/>
            <w:hideMark/>
          </w:tcPr>
          <w:p w14:paraId="7FBAF18B" w14:textId="77777777" w:rsidR="00C15ACA" w:rsidRPr="00746A44" w:rsidRDefault="00C15ACA" w:rsidP="00BE53E4">
            <w:pPr>
              <w:pStyle w:val="TableCopy"/>
              <w:rPr>
                <w:sz w:val="20"/>
                <w:szCs w:val="20"/>
                <w:lang w:eastAsia="en-AU"/>
              </w:rPr>
            </w:pPr>
            <w:r w:rsidRPr="00746A44">
              <w:rPr>
                <w:sz w:val="20"/>
                <w:szCs w:val="20"/>
              </w:rPr>
              <w:t>7028</w:t>
            </w:r>
          </w:p>
        </w:tc>
        <w:tc>
          <w:tcPr>
            <w:tcW w:w="1594" w:type="dxa"/>
            <w:noWrap/>
            <w:hideMark/>
          </w:tcPr>
          <w:p w14:paraId="41D15AE1" w14:textId="77777777" w:rsidR="00C15ACA" w:rsidRPr="00746A44" w:rsidRDefault="00C15ACA" w:rsidP="00BE53E4">
            <w:pPr>
              <w:pStyle w:val="TableCopy"/>
              <w:rPr>
                <w:sz w:val="20"/>
                <w:szCs w:val="20"/>
                <w:lang w:eastAsia="en-AU"/>
              </w:rPr>
            </w:pPr>
            <w:r w:rsidRPr="00746A44">
              <w:rPr>
                <w:sz w:val="20"/>
                <w:szCs w:val="20"/>
              </w:rPr>
              <w:t>6168</w:t>
            </w:r>
          </w:p>
        </w:tc>
        <w:tc>
          <w:tcPr>
            <w:tcW w:w="1183" w:type="dxa"/>
            <w:noWrap/>
            <w:hideMark/>
          </w:tcPr>
          <w:p w14:paraId="17984D78" w14:textId="77777777" w:rsidR="00C15ACA" w:rsidRPr="00746A44" w:rsidRDefault="00C15ACA" w:rsidP="00BE53E4">
            <w:pPr>
              <w:pStyle w:val="TableCopy"/>
              <w:rPr>
                <w:sz w:val="20"/>
                <w:szCs w:val="20"/>
                <w:lang w:eastAsia="en-AU"/>
              </w:rPr>
            </w:pPr>
            <w:r w:rsidRPr="00746A44">
              <w:rPr>
                <w:sz w:val="20"/>
                <w:szCs w:val="20"/>
              </w:rPr>
              <w:t>5412</w:t>
            </w:r>
          </w:p>
        </w:tc>
        <w:tc>
          <w:tcPr>
            <w:tcW w:w="1783" w:type="dxa"/>
            <w:noWrap/>
            <w:hideMark/>
          </w:tcPr>
          <w:p w14:paraId="48E0C55E" w14:textId="77777777" w:rsidR="00C15ACA" w:rsidRPr="00746A44" w:rsidRDefault="00C15ACA" w:rsidP="00BE53E4">
            <w:pPr>
              <w:pStyle w:val="TableCopy"/>
              <w:rPr>
                <w:sz w:val="20"/>
                <w:szCs w:val="20"/>
                <w:lang w:eastAsia="en-AU"/>
              </w:rPr>
            </w:pPr>
            <w:r w:rsidRPr="00746A44">
              <w:rPr>
                <w:sz w:val="20"/>
                <w:szCs w:val="20"/>
              </w:rPr>
              <w:t>3996</w:t>
            </w:r>
          </w:p>
        </w:tc>
        <w:tc>
          <w:tcPr>
            <w:tcW w:w="1628" w:type="dxa"/>
            <w:noWrap/>
            <w:hideMark/>
          </w:tcPr>
          <w:p w14:paraId="720079A4" w14:textId="77777777" w:rsidR="00C15ACA" w:rsidRPr="00746A44" w:rsidRDefault="00C15ACA" w:rsidP="00BE53E4">
            <w:pPr>
              <w:pStyle w:val="TableCopy"/>
              <w:rPr>
                <w:sz w:val="20"/>
                <w:szCs w:val="20"/>
                <w:lang w:eastAsia="en-AU"/>
              </w:rPr>
            </w:pPr>
            <w:r w:rsidRPr="00746A44">
              <w:rPr>
                <w:sz w:val="20"/>
                <w:szCs w:val="20"/>
              </w:rPr>
              <w:t>3727</w:t>
            </w:r>
          </w:p>
        </w:tc>
        <w:tc>
          <w:tcPr>
            <w:tcW w:w="1483" w:type="dxa"/>
            <w:noWrap/>
            <w:hideMark/>
          </w:tcPr>
          <w:p w14:paraId="17478842" w14:textId="77777777" w:rsidR="00C15ACA" w:rsidRPr="00746A44" w:rsidRDefault="00C15ACA" w:rsidP="00BE53E4">
            <w:pPr>
              <w:pStyle w:val="TableCopy"/>
              <w:rPr>
                <w:sz w:val="20"/>
                <w:szCs w:val="20"/>
                <w:lang w:eastAsia="en-AU"/>
              </w:rPr>
            </w:pPr>
            <w:r w:rsidRPr="00746A44">
              <w:rPr>
                <w:sz w:val="20"/>
                <w:szCs w:val="20"/>
              </w:rPr>
              <w:t>2561</w:t>
            </w:r>
          </w:p>
        </w:tc>
        <w:tc>
          <w:tcPr>
            <w:tcW w:w="1053" w:type="dxa"/>
            <w:noWrap/>
            <w:hideMark/>
          </w:tcPr>
          <w:p w14:paraId="2E43133C" w14:textId="77777777" w:rsidR="00C15ACA" w:rsidRPr="00746A44" w:rsidRDefault="00C15ACA" w:rsidP="00BE53E4">
            <w:pPr>
              <w:pStyle w:val="TableCopy"/>
              <w:rPr>
                <w:sz w:val="20"/>
                <w:szCs w:val="20"/>
                <w:lang w:eastAsia="en-AU"/>
              </w:rPr>
            </w:pPr>
            <w:r w:rsidRPr="00746A44">
              <w:rPr>
                <w:sz w:val="20"/>
                <w:szCs w:val="20"/>
              </w:rPr>
              <w:t>2288</w:t>
            </w:r>
          </w:p>
        </w:tc>
      </w:tr>
      <w:tr w:rsidR="00BE53E4" w:rsidRPr="00746A44" w14:paraId="14CB4BA6" w14:textId="77777777" w:rsidTr="00C45465">
        <w:trPr>
          <w:trHeight w:val="300"/>
        </w:trPr>
        <w:tc>
          <w:tcPr>
            <w:tcW w:w="1160" w:type="dxa"/>
            <w:noWrap/>
            <w:hideMark/>
          </w:tcPr>
          <w:p w14:paraId="3330F617" w14:textId="77777777" w:rsidR="00C15ACA" w:rsidRPr="00746A44" w:rsidRDefault="00C15ACA" w:rsidP="00BE53E4">
            <w:pPr>
              <w:pStyle w:val="TableCopy"/>
              <w:rPr>
                <w:sz w:val="20"/>
                <w:szCs w:val="20"/>
                <w:lang w:eastAsia="en-AU"/>
              </w:rPr>
            </w:pPr>
            <w:r w:rsidRPr="00746A44">
              <w:rPr>
                <w:sz w:val="20"/>
                <w:szCs w:val="20"/>
                <w:lang w:eastAsia="en-AU"/>
              </w:rPr>
              <w:t>2014</w:t>
            </w:r>
          </w:p>
        </w:tc>
        <w:tc>
          <w:tcPr>
            <w:tcW w:w="1273" w:type="dxa"/>
            <w:noWrap/>
            <w:hideMark/>
          </w:tcPr>
          <w:p w14:paraId="785D8E65" w14:textId="77777777" w:rsidR="00C15ACA" w:rsidRPr="00746A44" w:rsidRDefault="00C15ACA" w:rsidP="00BE53E4">
            <w:pPr>
              <w:pStyle w:val="TableCopy"/>
              <w:rPr>
                <w:sz w:val="20"/>
                <w:szCs w:val="20"/>
                <w:lang w:eastAsia="en-AU"/>
              </w:rPr>
            </w:pPr>
            <w:r w:rsidRPr="00746A44">
              <w:rPr>
                <w:sz w:val="20"/>
                <w:szCs w:val="20"/>
              </w:rPr>
              <w:t>8183</w:t>
            </w:r>
          </w:p>
        </w:tc>
        <w:tc>
          <w:tcPr>
            <w:tcW w:w="1339" w:type="dxa"/>
            <w:noWrap/>
            <w:hideMark/>
          </w:tcPr>
          <w:p w14:paraId="382CA1D1" w14:textId="77777777" w:rsidR="00C15ACA" w:rsidRPr="00746A44" w:rsidRDefault="00C15ACA" w:rsidP="00BE53E4">
            <w:pPr>
              <w:pStyle w:val="TableCopy"/>
              <w:rPr>
                <w:sz w:val="20"/>
                <w:szCs w:val="20"/>
                <w:lang w:eastAsia="en-AU"/>
              </w:rPr>
            </w:pPr>
            <w:r w:rsidRPr="00746A44">
              <w:rPr>
                <w:sz w:val="20"/>
                <w:szCs w:val="20"/>
              </w:rPr>
              <w:t>7719</w:t>
            </w:r>
          </w:p>
        </w:tc>
        <w:tc>
          <w:tcPr>
            <w:tcW w:w="1461" w:type="dxa"/>
            <w:noWrap/>
            <w:hideMark/>
          </w:tcPr>
          <w:p w14:paraId="2348A2C6" w14:textId="77777777" w:rsidR="00C15ACA" w:rsidRPr="00746A44" w:rsidRDefault="00C15ACA" w:rsidP="00BE53E4">
            <w:pPr>
              <w:pStyle w:val="TableCopy"/>
              <w:rPr>
                <w:sz w:val="20"/>
                <w:szCs w:val="20"/>
                <w:lang w:eastAsia="en-AU"/>
              </w:rPr>
            </w:pPr>
            <w:r w:rsidRPr="00746A44">
              <w:rPr>
                <w:sz w:val="20"/>
                <w:szCs w:val="20"/>
              </w:rPr>
              <w:t>5411</w:t>
            </w:r>
          </w:p>
        </w:tc>
        <w:tc>
          <w:tcPr>
            <w:tcW w:w="1053" w:type="dxa"/>
            <w:noWrap/>
            <w:hideMark/>
          </w:tcPr>
          <w:p w14:paraId="34994339" w14:textId="77777777" w:rsidR="00C15ACA" w:rsidRPr="00746A44" w:rsidRDefault="00C15ACA" w:rsidP="00BE53E4">
            <w:pPr>
              <w:pStyle w:val="TableCopy"/>
              <w:rPr>
                <w:sz w:val="20"/>
                <w:szCs w:val="20"/>
                <w:lang w:eastAsia="en-AU"/>
              </w:rPr>
            </w:pPr>
            <w:r w:rsidRPr="00746A44">
              <w:rPr>
                <w:sz w:val="20"/>
                <w:szCs w:val="20"/>
              </w:rPr>
              <w:t>6727</w:t>
            </w:r>
          </w:p>
        </w:tc>
        <w:tc>
          <w:tcPr>
            <w:tcW w:w="1594" w:type="dxa"/>
            <w:noWrap/>
            <w:hideMark/>
          </w:tcPr>
          <w:p w14:paraId="76B4AB82" w14:textId="77777777" w:rsidR="00C15ACA" w:rsidRPr="00746A44" w:rsidRDefault="00C15ACA" w:rsidP="00BE53E4">
            <w:pPr>
              <w:pStyle w:val="TableCopy"/>
              <w:rPr>
                <w:sz w:val="20"/>
                <w:szCs w:val="20"/>
                <w:lang w:eastAsia="en-AU"/>
              </w:rPr>
            </w:pPr>
            <w:r w:rsidRPr="00746A44">
              <w:rPr>
                <w:sz w:val="20"/>
                <w:szCs w:val="20"/>
              </w:rPr>
              <w:t>5881</w:t>
            </w:r>
          </w:p>
        </w:tc>
        <w:tc>
          <w:tcPr>
            <w:tcW w:w="1183" w:type="dxa"/>
            <w:noWrap/>
            <w:hideMark/>
          </w:tcPr>
          <w:p w14:paraId="0C249736" w14:textId="77777777" w:rsidR="00C15ACA" w:rsidRPr="00746A44" w:rsidRDefault="00C15ACA" w:rsidP="00BE53E4">
            <w:pPr>
              <w:pStyle w:val="TableCopy"/>
              <w:rPr>
                <w:sz w:val="20"/>
                <w:szCs w:val="20"/>
                <w:lang w:eastAsia="en-AU"/>
              </w:rPr>
            </w:pPr>
            <w:r w:rsidRPr="00746A44">
              <w:rPr>
                <w:sz w:val="20"/>
                <w:szCs w:val="20"/>
              </w:rPr>
              <w:t>5332</w:t>
            </w:r>
          </w:p>
        </w:tc>
        <w:tc>
          <w:tcPr>
            <w:tcW w:w="1783" w:type="dxa"/>
            <w:noWrap/>
            <w:hideMark/>
          </w:tcPr>
          <w:p w14:paraId="72C9A531" w14:textId="77777777" w:rsidR="00C15ACA" w:rsidRPr="00746A44" w:rsidRDefault="00C15ACA" w:rsidP="00BE53E4">
            <w:pPr>
              <w:pStyle w:val="TableCopy"/>
              <w:rPr>
                <w:sz w:val="20"/>
                <w:szCs w:val="20"/>
                <w:lang w:eastAsia="en-AU"/>
              </w:rPr>
            </w:pPr>
            <w:r w:rsidRPr="00746A44">
              <w:rPr>
                <w:sz w:val="20"/>
                <w:szCs w:val="20"/>
              </w:rPr>
              <w:t>4019</w:t>
            </w:r>
          </w:p>
        </w:tc>
        <w:tc>
          <w:tcPr>
            <w:tcW w:w="1628" w:type="dxa"/>
            <w:noWrap/>
            <w:hideMark/>
          </w:tcPr>
          <w:p w14:paraId="3CD339F1" w14:textId="77777777" w:rsidR="00C15ACA" w:rsidRPr="00746A44" w:rsidRDefault="00C15ACA" w:rsidP="00BE53E4">
            <w:pPr>
              <w:pStyle w:val="TableCopy"/>
              <w:rPr>
                <w:sz w:val="20"/>
                <w:szCs w:val="20"/>
                <w:lang w:eastAsia="en-AU"/>
              </w:rPr>
            </w:pPr>
            <w:r w:rsidRPr="00746A44">
              <w:rPr>
                <w:sz w:val="20"/>
                <w:szCs w:val="20"/>
              </w:rPr>
              <w:t>3672</w:t>
            </w:r>
          </w:p>
        </w:tc>
        <w:tc>
          <w:tcPr>
            <w:tcW w:w="1483" w:type="dxa"/>
            <w:noWrap/>
            <w:hideMark/>
          </w:tcPr>
          <w:p w14:paraId="0E62B72F" w14:textId="77777777" w:rsidR="00C15ACA" w:rsidRPr="00746A44" w:rsidRDefault="00C15ACA" w:rsidP="00BE53E4">
            <w:pPr>
              <w:pStyle w:val="TableCopy"/>
              <w:rPr>
                <w:sz w:val="20"/>
                <w:szCs w:val="20"/>
                <w:lang w:eastAsia="en-AU"/>
              </w:rPr>
            </w:pPr>
            <w:r w:rsidRPr="00746A44">
              <w:rPr>
                <w:sz w:val="20"/>
                <w:szCs w:val="20"/>
              </w:rPr>
              <w:t>2538</w:t>
            </w:r>
          </w:p>
        </w:tc>
        <w:tc>
          <w:tcPr>
            <w:tcW w:w="1053" w:type="dxa"/>
            <w:noWrap/>
            <w:hideMark/>
          </w:tcPr>
          <w:p w14:paraId="7C1A3760" w14:textId="77777777" w:rsidR="00C15ACA" w:rsidRPr="00746A44" w:rsidRDefault="00C15ACA" w:rsidP="00BE53E4">
            <w:pPr>
              <w:pStyle w:val="TableCopy"/>
              <w:rPr>
                <w:sz w:val="20"/>
                <w:szCs w:val="20"/>
                <w:lang w:eastAsia="en-AU"/>
              </w:rPr>
            </w:pPr>
            <w:r w:rsidRPr="00746A44">
              <w:rPr>
                <w:sz w:val="20"/>
                <w:szCs w:val="20"/>
              </w:rPr>
              <w:t>2270</w:t>
            </w:r>
          </w:p>
        </w:tc>
      </w:tr>
      <w:tr w:rsidR="00BE53E4" w:rsidRPr="00746A44" w14:paraId="0E6C31D7" w14:textId="77777777" w:rsidTr="00C45465">
        <w:trPr>
          <w:trHeight w:val="300"/>
        </w:trPr>
        <w:tc>
          <w:tcPr>
            <w:tcW w:w="1160" w:type="dxa"/>
            <w:noWrap/>
            <w:hideMark/>
          </w:tcPr>
          <w:p w14:paraId="5621D6D3" w14:textId="77777777" w:rsidR="00C15ACA" w:rsidRPr="00746A44" w:rsidRDefault="00C15ACA" w:rsidP="00BE53E4">
            <w:pPr>
              <w:pStyle w:val="TableCopy"/>
              <w:rPr>
                <w:sz w:val="20"/>
                <w:szCs w:val="20"/>
                <w:lang w:eastAsia="en-AU"/>
              </w:rPr>
            </w:pPr>
            <w:r w:rsidRPr="00746A44">
              <w:rPr>
                <w:sz w:val="20"/>
                <w:szCs w:val="20"/>
                <w:lang w:eastAsia="en-AU"/>
              </w:rPr>
              <w:t>2015</w:t>
            </w:r>
          </w:p>
        </w:tc>
        <w:tc>
          <w:tcPr>
            <w:tcW w:w="1273" w:type="dxa"/>
            <w:noWrap/>
            <w:hideMark/>
          </w:tcPr>
          <w:p w14:paraId="6B3B4D58" w14:textId="77777777" w:rsidR="00C15ACA" w:rsidRPr="00746A44" w:rsidRDefault="00C15ACA" w:rsidP="00BE53E4">
            <w:pPr>
              <w:pStyle w:val="TableCopy"/>
              <w:rPr>
                <w:sz w:val="20"/>
                <w:szCs w:val="20"/>
                <w:lang w:eastAsia="en-AU"/>
              </w:rPr>
            </w:pPr>
            <w:r w:rsidRPr="00746A44">
              <w:rPr>
                <w:sz w:val="20"/>
                <w:szCs w:val="20"/>
              </w:rPr>
              <w:t>8388</w:t>
            </w:r>
          </w:p>
        </w:tc>
        <w:tc>
          <w:tcPr>
            <w:tcW w:w="1339" w:type="dxa"/>
            <w:noWrap/>
            <w:hideMark/>
          </w:tcPr>
          <w:p w14:paraId="5D130A00" w14:textId="77777777" w:rsidR="00C15ACA" w:rsidRPr="00746A44" w:rsidRDefault="00C15ACA" w:rsidP="00BE53E4">
            <w:pPr>
              <w:pStyle w:val="TableCopy"/>
              <w:rPr>
                <w:sz w:val="20"/>
                <w:szCs w:val="20"/>
                <w:lang w:eastAsia="en-AU"/>
              </w:rPr>
            </w:pPr>
            <w:r w:rsidRPr="00746A44">
              <w:rPr>
                <w:sz w:val="20"/>
                <w:szCs w:val="20"/>
              </w:rPr>
              <w:t>7176</w:t>
            </w:r>
          </w:p>
        </w:tc>
        <w:tc>
          <w:tcPr>
            <w:tcW w:w="1461" w:type="dxa"/>
            <w:noWrap/>
            <w:hideMark/>
          </w:tcPr>
          <w:p w14:paraId="3E738488" w14:textId="77777777" w:rsidR="00C15ACA" w:rsidRPr="00746A44" w:rsidRDefault="00C15ACA" w:rsidP="00BE53E4">
            <w:pPr>
              <w:pStyle w:val="TableCopy"/>
              <w:rPr>
                <w:sz w:val="20"/>
                <w:szCs w:val="20"/>
                <w:lang w:eastAsia="en-AU"/>
              </w:rPr>
            </w:pPr>
            <w:r w:rsidRPr="00746A44">
              <w:rPr>
                <w:sz w:val="20"/>
                <w:szCs w:val="20"/>
              </w:rPr>
              <w:t>4943</w:t>
            </w:r>
          </w:p>
        </w:tc>
        <w:tc>
          <w:tcPr>
            <w:tcW w:w="1053" w:type="dxa"/>
            <w:noWrap/>
            <w:hideMark/>
          </w:tcPr>
          <w:p w14:paraId="70B029C6" w14:textId="77777777" w:rsidR="00C15ACA" w:rsidRPr="00746A44" w:rsidRDefault="00C15ACA" w:rsidP="00BE53E4">
            <w:pPr>
              <w:pStyle w:val="TableCopy"/>
              <w:rPr>
                <w:sz w:val="20"/>
                <w:szCs w:val="20"/>
                <w:lang w:eastAsia="en-AU"/>
              </w:rPr>
            </w:pPr>
            <w:r w:rsidRPr="00746A44">
              <w:rPr>
                <w:sz w:val="20"/>
                <w:szCs w:val="20"/>
              </w:rPr>
              <w:t>6782</w:t>
            </w:r>
          </w:p>
        </w:tc>
        <w:tc>
          <w:tcPr>
            <w:tcW w:w="1594" w:type="dxa"/>
            <w:noWrap/>
            <w:hideMark/>
          </w:tcPr>
          <w:p w14:paraId="313F7F00" w14:textId="77777777" w:rsidR="00C15ACA" w:rsidRPr="00746A44" w:rsidRDefault="00C15ACA" w:rsidP="00BE53E4">
            <w:pPr>
              <w:pStyle w:val="TableCopy"/>
              <w:rPr>
                <w:sz w:val="20"/>
                <w:szCs w:val="20"/>
                <w:lang w:eastAsia="en-AU"/>
              </w:rPr>
            </w:pPr>
            <w:r w:rsidRPr="00746A44">
              <w:rPr>
                <w:sz w:val="20"/>
                <w:szCs w:val="20"/>
              </w:rPr>
              <w:t>5850</w:t>
            </w:r>
          </w:p>
        </w:tc>
        <w:tc>
          <w:tcPr>
            <w:tcW w:w="1183" w:type="dxa"/>
            <w:noWrap/>
            <w:hideMark/>
          </w:tcPr>
          <w:p w14:paraId="6BF7F665" w14:textId="77777777" w:rsidR="00C15ACA" w:rsidRPr="00746A44" w:rsidRDefault="00C15ACA" w:rsidP="00BE53E4">
            <w:pPr>
              <w:pStyle w:val="TableCopy"/>
              <w:rPr>
                <w:sz w:val="20"/>
                <w:szCs w:val="20"/>
                <w:lang w:eastAsia="en-AU"/>
              </w:rPr>
            </w:pPr>
            <w:r w:rsidRPr="00746A44">
              <w:rPr>
                <w:sz w:val="20"/>
                <w:szCs w:val="20"/>
              </w:rPr>
              <w:t>5641</w:t>
            </w:r>
          </w:p>
        </w:tc>
        <w:tc>
          <w:tcPr>
            <w:tcW w:w="1783" w:type="dxa"/>
            <w:noWrap/>
            <w:hideMark/>
          </w:tcPr>
          <w:p w14:paraId="22B460E7" w14:textId="77777777" w:rsidR="00C15ACA" w:rsidRPr="00746A44" w:rsidRDefault="00C15ACA" w:rsidP="00BE53E4">
            <w:pPr>
              <w:pStyle w:val="TableCopy"/>
              <w:rPr>
                <w:sz w:val="20"/>
                <w:szCs w:val="20"/>
                <w:lang w:eastAsia="en-AU"/>
              </w:rPr>
            </w:pPr>
            <w:r w:rsidRPr="00746A44">
              <w:rPr>
                <w:sz w:val="20"/>
                <w:szCs w:val="20"/>
              </w:rPr>
              <w:t>4184</w:t>
            </w:r>
          </w:p>
        </w:tc>
        <w:tc>
          <w:tcPr>
            <w:tcW w:w="1628" w:type="dxa"/>
            <w:noWrap/>
            <w:hideMark/>
          </w:tcPr>
          <w:p w14:paraId="7CF63A15" w14:textId="77777777" w:rsidR="00C15ACA" w:rsidRPr="00746A44" w:rsidRDefault="00C15ACA" w:rsidP="00BE53E4">
            <w:pPr>
              <w:pStyle w:val="TableCopy"/>
              <w:rPr>
                <w:sz w:val="20"/>
                <w:szCs w:val="20"/>
                <w:lang w:eastAsia="en-AU"/>
              </w:rPr>
            </w:pPr>
            <w:r w:rsidRPr="00746A44">
              <w:rPr>
                <w:sz w:val="20"/>
                <w:szCs w:val="20"/>
              </w:rPr>
              <w:t>3749</w:t>
            </w:r>
          </w:p>
        </w:tc>
        <w:tc>
          <w:tcPr>
            <w:tcW w:w="1483" w:type="dxa"/>
            <w:noWrap/>
            <w:hideMark/>
          </w:tcPr>
          <w:p w14:paraId="0D1F325D" w14:textId="77777777" w:rsidR="00C15ACA" w:rsidRPr="00746A44" w:rsidRDefault="00C15ACA" w:rsidP="00BE53E4">
            <w:pPr>
              <w:pStyle w:val="TableCopy"/>
              <w:rPr>
                <w:sz w:val="20"/>
                <w:szCs w:val="20"/>
                <w:lang w:eastAsia="en-AU"/>
              </w:rPr>
            </w:pPr>
            <w:r w:rsidRPr="00746A44">
              <w:rPr>
                <w:sz w:val="20"/>
                <w:szCs w:val="20"/>
              </w:rPr>
              <w:t>3009</w:t>
            </w:r>
          </w:p>
        </w:tc>
        <w:tc>
          <w:tcPr>
            <w:tcW w:w="1053" w:type="dxa"/>
            <w:noWrap/>
            <w:hideMark/>
          </w:tcPr>
          <w:p w14:paraId="00DBE1A5" w14:textId="77777777" w:rsidR="00C15ACA" w:rsidRPr="00746A44" w:rsidRDefault="00C15ACA" w:rsidP="00BE53E4">
            <w:pPr>
              <w:pStyle w:val="TableCopy"/>
              <w:rPr>
                <w:sz w:val="20"/>
                <w:szCs w:val="20"/>
                <w:lang w:eastAsia="en-AU"/>
              </w:rPr>
            </w:pPr>
            <w:r w:rsidRPr="00746A44">
              <w:rPr>
                <w:sz w:val="20"/>
                <w:szCs w:val="20"/>
              </w:rPr>
              <w:t>2344</w:t>
            </w:r>
          </w:p>
        </w:tc>
      </w:tr>
      <w:tr w:rsidR="00BE53E4" w:rsidRPr="00746A44" w14:paraId="57543CCD" w14:textId="77777777" w:rsidTr="00C45465">
        <w:trPr>
          <w:trHeight w:val="300"/>
        </w:trPr>
        <w:tc>
          <w:tcPr>
            <w:tcW w:w="1160" w:type="dxa"/>
            <w:noWrap/>
            <w:hideMark/>
          </w:tcPr>
          <w:p w14:paraId="67C0AFBD" w14:textId="77777777" w:rsidR="00C15ACA" w:rsidRPr="00746A44" w:rsidRDefault="00C15ACA" w:rsidP="00BE53E4">
            <w:pPr>
              <w:pStyle w:val="TableCopy"/>
              <w:rPr>
                <w:sz w:val="20"/>
                <w:szCs w:val="20"/>
                <w:lang w:eastAsia="en-AU"/>
              </w:rPr>
            </w:pPr>
            <w:r w:rsidRPr="00746A44">
              <w:rPr>
                <w:sz w:val="20"/>
                <w:szCs w:val="20"/>
                <w:lang w:eastAsia="en-AU"/>
              </w:rPr>
              <w:t>2016</w:t>
            </w:r>
          </w:p>
        </w:tc>
        <w:tc>
          <w:tcPr>
            <w:tcW w:w="1273" w:type="dxa"/>
            <w:noWrap/>
            <w:hideMark/>
          </w:tcPr>
          <w:p w14:paraId="6622D890" w14:textId="77777777" w:rsidR="00C15ACA" w:rsidRPr="00746A44" w:rsidRDefault="00C15ACA" w:rsidP="00BE53E4">
            <w:pPr>
              <w:pStyle w:val="TableCopy"/>
              <w:rPr>
                <w:sz w:val="20"/>
                <w:szCs w:val="20"/>
                <w:lang w:eastAsia="en-AU"/>
              </w:rPr>
            </w:pPr>
            <w:r w:rsidRPr="00746A44">
              <w:rPr>
                <w:sz w:val="20"/>
                <w:szCs w:val="20"/>
              </w:rPr>
              <w:t>8713</w:t>
            </w:r>
          </w:p>
        </w:tc>
        <w:tc>
          <w:tcPr>
            <w:tcW w:w="1339" w:type="dxa"/>
            <w:noWrap/>
            <w:hideMark/>
          </w:tcPr>
          <w:p w14:paraId="61DAE7E0" w14:textId="77777777" w:rsidR="00C15ACA" w:rsidRPr="00746A44" w:rsidRDefault="00C15ACA" w:rsidP="00BE53E4">
            <w:pPr>
              <w:pStyle w:val="TableCopy"/>
              <w:rPr>
                <w:sz w:val="20"/>
                <w:szCs w:val="20"/>
                <w:lang w:eastAsia="en-AU"/>
              </w:rPr>
            </w:pPr>
            <w:r w:rsidRPr="00746A44">
              <w:rPr>
                <w:sz w:val="20"/>
                <w:szCs w:val="20"/>
              </w:rPr>
              <w:t>7747</w:t>
            </w:r>
          </w:p>
        </w:tc>
        <w:tc>
          <w:tcPr>
            <w:tcW w:w="1461" w:type="dxa"/>
            <w:noWrap/>
            <w:hideMark/>
          </w:tcPr>
          <w:p w14:paraId="25FE54DE" w14:textId="77777777" w:rsidR="00C15ACA" w:rsidRPr="00746A44" w:rsidRDefault="00C15ACA" w:rsidP="00BE53E4">
            <w:pPr>
              <w:pStyle w:val="TableCopy"/>
              <w:rPr>
                <w:sz w:val="20"/>
                <w:szCs w:val="20"/>
                <w:lang w:eastAsia="en-AU"/>
              </w:rPr>
            </w:pPr>
            <w:r w:rsidRPr="00746A44">
              <w:rPr>
                <w:sz w:val="20"/>
                <w:szCs w:val="20"/>
              </w:rPr>
              <w:t>5248</w:t>
            </w:r>
          </w:p>
        </w:tc>
        <w:tc>
          <w:tcPr>
            <w:tcW w:w="1053" w:type="dxa"/>
            <w:noWrap/>
            <w:hideMark/>
          </w:tcPr>
          <w:p w14:paraId="290A8FFB" w14:textId="77777777" w:rsidR="00C15ACA" w:rsidRPr="00746A44" w:rsidRDefault="00C15ACA" w:rsidP="00BE53E4">
            <w:pPr>
              <w:pStyle w:val="TableCopy"/>
              <w:rPr>
                <w:sz w:val="20"/>
                <w:szCs w:val="20"/>
                <w:lang w:eastAsia="en-AU"/>
              </w:rPr>
            </w:pPr>
            <w:r w:rsidRPr="00746A44">
              <w:rPr>
                <w:sz w:val="20"/>
                <w:szCs w:val="20"/>
              </w:rPr>
              <w:t>6776</w:t>
            </w:r>
          </w:p>
        </w:tc>
        <w:tc>
          <w:tcPr>
            <w:tcW w:w="1594" w:type="dxa"/>
            <w:noWrap/>
            <w:hideMark/>
          </w:tcPr>
          <w:p w14:paraId="15426707" w14:textId="77777777" w:rsidR="00C15ACA" w:rsidRPr="00746A44" w:rsidRDefault="00C15ACA" w:rsidP="00BE53E4">
            <w:pPr>
              <w:pStyle w:val="TableCopy"/>
              <w:rPr>
                <w:sz w:val="20"/>
                <w:szCs w:val="20"/>
                <w:lang w:eastAsia="en-AU"/>
              </w:rPr>
            </w:pPr>
            <w:r w:rsidRPr="00746A44">
              <w:rPr>
                <w:sz w:val="20"/>
                <w:szCs w:val="20"/>
              </w:rPr>
              <w:t>5817</w:t>
            </w:r>
          </w:p>
        </w:tc>
        <w:tc>
          <w:tcPr>
            <w:tcW w:w="1183" w:type="dxa"/>
            <w:noWrap/>
            <w:hideMark/>
          </w:tcPr>
          <w:p w14:paraId="2F773F07" w14:textId="77777777" w:rsidR="00C15ACA" w:rsidRPr="00746A44" w:rsidRDefault="00C15ACA" w:rsidP="00BE53E4">
            <w:pPr>
              <w:pStyle w:val="TableCopy"/>
              <w:rPr>
                <w:sz w:val="20"/>
                <w:szCs w:val="20"/>
                <w:lang w:eastAsia="en-AU"/>
              </w:rPr>
            </w:pPr>
            <w:r w:rsidRPr="00746A44">
              <w:rPr>
                <w:sz w:val="20"/>
                <w:szCs w:val="20"/>
              </w:rPr>
              <w:t>5847</w:t>
            </w:r>
          </w:p>
        </w:tc>
        <w:tc>
          <w:tcPr>
            <w:tcW w:w="1783" w:type="dxa"/>
            <w:noWrap/>
            <w:hideMark/>
          </w:tcPr>
          <w:p w14:paraId="0CB9ADF6" w14:textId="77777777" w:rsidR="00C15ACA" w:rsidRPr="00746A44" w:rsidRDefault="00C15ACA" w:rsidP="00BE53E4">
            <w:pPr>
              <w:pStyle w:val="TableCopy"/>
              <w:rPr>
                <w:sz w:val="20"/>
                <w:szCs w:val="20"/>
                <w:lang w:eastAsia="en-AU"/>
              </w:rPr>
            </w:pPr>
            <w:r w:rsidRPr="00746A44">
              <w:rPr>
                <w:sz w:val="20"/>
                <w:szCs w:val="20"/>
              </w:rPr>
              <w:t>4308</w:t>
            </w:r>
          </w:p>
        </w:tc>
        <w:tc>
          <w:tcPr>
            <w:tcW w:w="1628" w:type="dxa"/>
            <w:noWrap/>
            <w:hideMark/>
          </w:tcPr>
          <w:p w14:paraId="4A53759B" w14:textId="77777777" w:rsidR="00C15ACA" w:rsidRPr="00746A44" w:rsidRDefault="00C15ACA" w:rsidP="00BE53E4">
            <w:pPr>
              <w:pStyle w:val="TableCopy"/>
              <w:rPr>
                <w:sz w:val="20"/>
                <w:szCs w:val="20"/>
                <w:lang w:eastAsia="en-AU"/>
              </w:rPr>
            </w:pPr>
            <w:r w:rsidRPr="00746A44">
              <w:rPr>
                <w:sz w:val="20"/>
                <w:szCs w:val="20"/>
              </w:rPr>
              <w:t>3790</w:t>
            </w:r>
          </w:p>
        </w:tc>
        <w:tc>
          <w:tcPr>
            <w:tcW w:w="1483" w:type="dxa"/>
            <w:noWrap/>
            <w:hideMark/>
          </w:tcPr>
          <w:p w14:paraId="7ED3A0D5" w14:textId="77777777" w:rsidR="00C15ACA" w:rsidRPr="00746A44" w:rsidRDefault="00C15ACA" w:rsidP="00BE53E4">
            <w:pPr>
              <w:pStyle w:val="TableCopy"/>
              <w:rPr>
                <w:sz w:val="20"/>
                <w:szCs w:val="20"/>
                <w:lang w:eastAsia="en-AU"/>
              </w:rPr>
            </w:pPr>
            <w:r w:rsidRPr="00746A44">
              <w:rPr>
                <w:sz w:val="20"/>
                <w:szCs w:val="20"/>
              </w:rPr>
              <w:t>2985</w:t>
            </w:r>
          </w:p>
        </w:tc>
        <w:tc>
          <w:tcPr>
            <w:tcW w:w="1053" w:type="dxa"/>
            <w:noWrap/>
            <w:hideMark/>
          </w:tcPr>
          <w:p w14:paraId="17CE104E" w14:textId="77777777" w:rsidR="00C15ACA" w:rsidRPr="00746A44" w:rsidRDefault="00C15ACA" w:rsidP="00BE53E4">
            <w:pPr>
              <w:pStyle w:val="TableCopy"/>
              <w:rPr>
                <w:sz w:val="20"/>
                <w:szCs w:val="20"/>
                <w:lang w:eastAsia="en-AU"/>
              </w:rPr>
            </w:pPr>
            <w:r w:rsidRPr="00746A44">
              <w:rPr>
                <w:sz w:val="20"/>
                <w:szCs w:val="20"/>
              </w:rPr>
              <w:t>2392</w:t>
            </w:r>
          </w:p>
        </w:tc>
      </w:tr>
      <w:tr w:rsidR="00BE53E4" w:rsidRPr="00746A44" w14:paraId="540D1EC7" w14:textId="77777777" w:rsidTr="00C45465">
        <w:trPr>
          <w:trHeight w:val="300"/>
        </w:trPr>
        <w:tc>
          <w:tcPr>
            <w:tcW w:w="1160" w:type="dxa"/>
            <w:noWrap/>
            <w:hideMark/>
          </w:tcPr>
          <w:p w14:paraId="55AD74B7" w14:textId="77777777" w:rsidR="00C15ACA" w:rsidRPr="00746A44" w:rsidRDefault="00C15ACA" w:rsidP="00BE53E4">
            <w:pPr>
              <w:pStyle w:val="TableCopy"/>
              <w:rPr>
                <w:sz w:val="20"/>
                <w:szCs w:val="20"/>
                <w:lang w:eastAsia="en-AU"/>
              </w:rPr>
            </w:pPr>
            <w:r w:rsidRPr="00746A44">
              <w:rPr>
                <w:sz w:val="20"/>
                <w:szCs w:val="20"/>
                <w:lang w:eastAsia="en-AU"/>
              </w:rPr>
              <w:t>2017</w:t>
            </w:r>
          </w:p>
        </w:tc>
        <w:tc>
          <w:tcPr>
            <w:tcW w:w="1273" w:type="dxa"/>
            <w:noWrap/>
            <w:hideMark/>
          </w:tcPr>
          <w:p w14:paraId="7A636E10" w14:textId="77777777" w:rsidR="00C15ACA" w:rsidRPr="00746A44" w:rsidRDefault="00C15ACA" w:rsidP="00BE53E4">
            <w:pPr>
              <w:pStyle w:val="TableCopy"/>
              <w:rPr>
                <w:sz w:val="20"/>
                <w:szCs w:val="20"/>
                <w:lang w:eastAsia="en-AU"/>
              </w:rPr>
            </w:pPr>
            <w:r w:rsidRPr="00746A44">
              <w:rPr>
                <w:sz w:val="20"/>
                <w:szCs w:val="20"/>
              </w:rPr>
              <w:t>8596</w:t>
            </w:r>
          </w:p>
        </w:tc>
        <w:tc>
          <w:tcPr>
            <w:tcW w:w="1339" w:type="dxa"/>
            <w:noWrap/>
            <w:hideMark/>
          </w:tcPr>
          <w:p w14:paraId="538256FE" w14:textId="77777777" w:rsidR="00C15ACA" w:rsidRPr="00746A44" w:rsidRDefault="00C15ACA" w:rsidP="00BE53E4">
            <w:pPr>
              <w:pStyle w:val="TableCopy"/>
              <w:rPr>
                <w:sz w:val="20"/>
                <w:szCs w:val="20"/>
                <w:lang w:eastAsia="en-AU"/>
              </w:rPr>
            </w:pPr>
            <w:r w:rsidRPr="00746A44">
              <w:rPr>
                <w:sz w:val="20"/>
                <w:szCs w:val="20"/>
              </w:rPr>
              <w:t>8699</w:t>
            </w:r>
          </w:p>
        </w:tc>
        <w:tc>
          <w:tcPr>
            <w:tcW w:w="1461" w:type="dxa"/>
            <w:noWrap/>
            <w:hideMark/>
          </w:tcPr>
          <w:p w14:paraId="4A503FCA" w14:textId="77777777" w:rsidR="00C15ACA" w:rsidRPr="00746A44" w:rsidRDefault="00C15ACA" w:rsidP="00BE53E4">
            <w:pPr>
              <w:pStyle w:val="TableCopy"/>
              <w:rPr>
                <w:sz w:val="20"/>
                <w:szCs w:val="20"/>
                <w:lang w:eastAsia="en-AU"/>
              </w:rPr>
            </w:pPr>
            <w:r w:rsidRPr="00746A44">
              <w:rPr>
                <w:sz w:val="20"/>
                <w:szCs w:val="20"/>
              </w:rPr>
              <w:t>5585</w:t>
            </w:r>
          </w:p>
        </w:tc>
        <w:tc>
          <w:tcPr>
            <w:tcW w:w="1053" w:type="dxa"/>
            <w:noWrap/>
            <w:hideMark/>
          </w:tcPr>
          <w:p w14:paraId="03AC0958" w14:textId="77777777" w:rsidR="00C15ACA" w:rsidRPr="00746A44" w:rsidRDefault="00C15ACA" w:rsidP="00BE53E4">
            <w:pPr>
              <w:pStyle w:val="TableCopy"/>
              <w:rPr>
                <w:sz w:val="20"/>
                <w:szCs w:val="20"/>
                <w:lang w:eastAsia="en-AU"/>
              </w:rPr>
            </w:pPr>
            <w:r w:rsidRPr="00746A44">
              <w:rPr>
                <w:sz w:val="20"/>
                <w:szCs w:val="20"/>
              </w:rPr>
              <w:t>7079</w:t>
            </w:r>
          </w:p>
        </w:tc>
        <w:tc>
          <w:tcPr>
            <w:tcW w:w="1594" w:type="dxa"/>
            <w:noWrap/>
            <w:hideMark/>
          </w:tcPr>
          <w:p w14:paraId="79EF2A17" w14:textId="77777777" w:rsidR="00C15ACA" w:rsidRPr="00746A44" w:rsidRDefault="00C15ACA" w:rsidP="00BE53E4">
            <w:pPr>
              <w:pStyle w:val="TableCopy"/>
              <w:rPr>
                <w:sz w:val="20"/>
                <w:szCs w:val="20"/>
                <w:lang w:eastAsia="en-AU"/>
              </w:rPr>
            </w:pPr>
            <w:r w:rsidRPr="00746A44">
              <w:rPr>
                <w:sz w:val="20"/>
                <w:szCs w:val="20"/>
              </w:rPr>
              <w:t>6141</w:t>
            </w:r>
          </w:p>
        </w:tc>
        <w:tc>
          <w:tcPr>
            <w:tcW w:w="1183" w:type="dxa"/>
            <w:noWrap/>
            <w:hideMark/>
          </w:tcPr>
          <w:p w14:paraId="672EAC3D" w14:textId="77777777" w:rsidR="00C15ACA" w:rsidRPr="00746A44" w:rsidRDefault="00C15ACA" w:rsidP="00BE53E4">
            <w:pPr>
              <w:pStyle w:val="TableCopy"/>
              <w:rPr>
                <w:sz w:val="20"/>
                <w:szCs w:val="20"/>
                <w:lang w:eastAsia="en-AU"/>
              </w:rPr>
            </w:pPr>
            <w:r w:rsidRPr="00746A44">
              <w:rPr>
                <w:sz w:val="20"/>
                <w:szCs w:val="20"/>
              </w:rPr>
              <w:t>5277</w:t>
            </w:r>
          </w:p>
        </w:tc>
        <w:tc>
          <w:tcPr>
            <w:tcW w:w="1783" w:type="dxa"/>
            <w:noWrap/>
            <w:hideMark/>
          </w:tcPr>
          <w:p w14:paraId="049291FB" w14:textId="77777777" w:rsidR="00C15ACA" w:rsidRPr="00746A44" w:rsidRDefault="00C15ACA" w:rsidP="00BE53E4">
            <w:pPr>
              <w:pStyle w:val="TableCopy"/>
              <w:rPr>
                <w:sz w:val="20"/>
                <w:szCs w:val="20"/>
                <w:lang w:eastAsia="en-AU"/>
              </w:rPr>
            </w:pPr>
            <w:r w:rsidRPr="00746A44">
              <w:rPr>
                <w:sz w:val="20"/>
                <w:szCs w:val="20"/>
              </w:rPr>
              <w:t>4092</w:t>
            </w:r>
          </w:p>
        </w:tc>
        <w:tc>
          <w:tcPr>
            <w:tcW w:w="1628" w:type="dxa"/>
            <w:noWrap/>
            <w:hideMark/>
          </w:tcPr>
          <w:p w14:paraId="05F6FA4B" w14:textId="77777777" w:rsidR="00C15ACA" w:rsidRPr="00746A44" w:rsidRDefault="00C15ACA" w:rsidP="00BE53E4">
            <w:pPr>
              <w:pStyle w:val="TableCopy"/>
              <w:rPr>
                <w:sz w:val="20"/>
                <w:szCs w:val="20"/>
                <w:lang w:eastAsia="en-AU"/>
              </w:rPr>
            </w:pPr>
            <w:r w:rsidRPr="00746A44">
              <w:rPr>
                <w:sz w:val="20"/>
                <w:szCs w:val="20"/>
              </w:rPr>
              <w:t>3908</w:t>
            </w:r>
          </w:p>
        </w:tc>
        <w:tc>
          <w:tcPr>
            <w:tcW w:w="1483" w:type="dxa"/>
            <w:noWrap/>
            <w:hideMark/>
          </w:tcPr>
          <w:p w14:paraId="6EECB3E2" w14:textId="77777777" w:rsidR="00C15ACA" w:rsidRPr="00746A44" w:rsidRDefault="00C15ACA" w:rsidP="00BE53E4">
            <w:pPr>
              <w:pStyle w:val="TableCopy"/>
              <w:rPr>
                <w:sz w:val="20"/>
                <w:szCs w:val="20"/>
                <w:lang w:eastAsia="en-AU"/>
              </w:rPr>
            </w:pPr>
            <w:r w:rsidRPr="00746A44">
              <w:rPr>
                <w:sz w:val="20"/>
                <w:szCs w:val="20"/>
              </w:rPr>
              <w:t>3011</w:t>
            </w:r>
          </w:p>
        </w:tc>
        <w:tc>
          <w:tcPr>
            <w:tcW w:w="1053" w:type="dxa"/>
            <w:noWrap/>
            <w:hideMark/>
          </w:tcPr>
          <w:p w14:paraId="09BDDE7D" w14:textId="77777777" w:rsidR="00C15ACA" w:rsidRPr="00746A44" w:rsidRDefault="00C15ACA" w:rsidP="00BE53E4">
            <w:pPr>
              <w:pStyle w:val="TableCopy"/>
              <w:rPr>
                <w:sz w:val="20"/>
                <w:szCs w:val="20"/>
                <w:lang w:eastAsia="en-AU"/>
              </w:rPr>
            </w:pPr>
            <w:r w:rsidRPr="00746A44">
              <w:rPr>
                <w:sz w:val="20"/>
                <w:szCs w:val="20"/>
              </w:rPr>
              <w:t>2423</w:t>
            </w:r>
          </w:p>
        </w:tc>
      </w:tr>
      <w:tr w:rsidR="00BE53E4" w:rsidRPr="00746A44" w14:paraId="6EC0EBC7" w14:textId="77777777" w:rsidTr="00C45465">
        <w:trPr>
          <w:trHeight w:val="300"/>
        </w:trPr>
        <w:tc>
          <w:tcPr>
            <w:tcW w:w="1160" w:type="dxa"/>
            <w:noWrap/>
            <w:hideMark/>
          </w:tcPr>
          <w:p w14:paraId="16628912" w14:textId="77777777" w:rsidR="00C15ACA" w:rsidRPr="00746A44" w:rsidRDefault="00C15ACA" w:rsidP="00BE53E4">
            <w:pPr>
              <w:pStyle w:val="TableCopy"/>
              <w:rPr>
                <w:sz w:val="20"/>
                <w:szCs w:val="20"/>
                <w:lang w:eastAsia="en-AU"/>
              </w:rPr>
            </w:pPr>
            <w:r w:rsidRPr="00746A44">
              <w:rPr>
                <w:sz w:val="20"/>
                <w:szCs w:val="20"/>
                <w:lang w:eastAsia="en-AU"/>
              </w:rPr>
              <w:t>2018</w:t>
            </w:r>
          </w:p>
        </w:tc>
        <w:tc>
          <w:tcPr>
            <w:tcW w:w="1273" w:type="dxa"/>
            <w:noWrap/>
            <w:hideMark/>
          </w:tcPr>
          <w:p w14:paraId="5D3123AC" w14:textId="77777777" w:rsidR="00C15ACA" w:rsidRPr="00746A44" w:rsidRDefault="00C15ACA" w:rsidP="00BE53E4">
            <w:pPr>
              <w:pStyle w:val="TableCopy"/>
              <w:rPr>
                <w:sz w:val="20"/>
                <w:szCs w:val="20"/>
                <w:lang w:eastAsia="en-AU"/>
              </w:rPr>
            </w:pPr>
            <w:r w:rsidRPr="00746A44">
              <w:rPr>
                <w:sz w:val="20"/>
                <w:szCs w:val="20"/>
              </w:rPr>
              <w:t>8760</w:t>
            </w:r>
          </w:p>
        </w:tc>
        <w:tc>
          <w:tcPr>
            <w:tcW w:w="1339" w:type="dxa"/>
            <w:noWrap/>
            <w:hideMark/>
          </w:tcPr>
          <w:p w14:paraId="413256CD" w14:textId="77777777" w:rsidR="00C15ACA" w:rsidRPr="00746A44" w:rsidRDefault="00C15ACA" w:rsidP="00BE53E4">
            <w:pPr>
              <w:pStyle w:val="TableCopy"/>
              <w:rPr>
                <w:sz w:val="20"/>
                <w:szCs w:val="20"/>
                <w:lang w:eastAsia="en-AU"/>
              </w:rPr>
            </w:pPr>
            <w:r w:rsidRPr="00746A44">
              <w:rPr>
                <w:sz w:val="20"/>
                <w:szCs w:val="20"/>
              </w:rPr>
              <w:t>9762</w:t>
            </w:r>
          </w:p>
        </w:tc>
        <w:tc>
          <w:tcPr>
            <w:tcW w:w="1461" w:type="dxa"/>
            <w:noWrap/>
            <w:hideMark/>
          </w:tcPr>
          <w:p w14:paraId="4338BDBB" w14:textId="77777777" w:rsidR="00C15ACA" w:rsidRPr="00746A44" w:rsidRDefault="00C15ACA" w:rsidP="00BE53E4">
            <w:pPr>
              <w:pStyle w:val="TableCopy"/>
              <w:rPr>
                <w:sz w:val="20"/>
                <w:szCs w:val="20"/>
                <w:lang w:eastAsia="en-AU"/>
              </w:rPr>
            </w:pPr>
            <w:r w:rsidRPr="00746A44">
              <w:rPr>
                <w:sz w:val="20"/>
                <w:szCs w:val="20"/>
              </w:rPr>
              <w:t>6214</w:t>
            </w:r>
          </w:p>
        </w:tc>
        <w:tc>
          <w:tcPr>
            <w:tcW w:w="1053" w:type="dxa"/>
            <w:noWrap/>
            <w:hideMark/>
          </w:tcPr>
          <w:p w14:paraId="72D37ECE" w14:textId="77777777" w:rsidR="00C15ACA" w:rsidRPr="00746A44" w:rsidRDefault="00C15ACA" w:rsidP="00BE53E4">
            <w:pPr>
              <w:pStyle w:val="TableCopy"/>
              <w:rPr>
                <w:sz w:val="20"/>
                <w:szCs w:val="20"/>
                <w:lang w:eastAsia="en-AU"/>
              </w:rPr>
            </w:pPr>
            <w:r w:rsidRPr="00746A44">
              <w:rPr>
                <w:sz w:val="20"/>
                <w:szCs w:val="20"/>
              </w:rPr>
              <w:t>7067</w:t>
            </w:r>
          </w:p>
        </w:tc>
        <w:tc>
          <w:tcPr>
            <w:tcW w:w="1594" w:type="dxa"/>
            <w:noWrap/>
            <w:hideMark/>
          </w:tcPr>
          <w:p w14:paraId="36B496CE" w14:textId="77777777" w:rsidR="00C15ACA" w:rsidRPr="00746A44" w:rsidRDefault="00C15ACA" w:rsidP="00BE53E4">
            <w:pPr>
              <w:pStyle w:val="TableCopy"/>
              <w:rPr>
                <w:sz w:val="20"/>
                <w:szCs w:val="20"/>
                <w:lang w:eastAsia="en-AU"/>
              </w:rPr>
            </w:pPr>
            <w:r w:rsidRPr="00746A44">
              <w:rPr>
                <w:sz w:val="20"/>
                <w:szCs w:val="20"/>
              </w:rPr>
              <w:t>6417</w:t>
            </w:r>
          </w:p>
        </w:tc>
        <w:tc>
          <w:tcPr>
            <w:tcW w:w="1183" w:type="dxa"/>
            <w:noWrap/>
            <w:hideMark/>
          </w:tcPr>
          <w:p w14:paraId="490A1AF4" w14:textId="77777777" w:rsidR="00C15ACA" w:rsidRPr="00746A44" w:rsidRDefault="00C15ACA" w:rsidP="00BE53E4">
            <w:pPr>
              <w:pStyle w:val="TableCopy"/>
              <w:rPr>
                <w:sz w:val="20"/>
                <w:szCs w:val="20"/>
                <w:lang w:eastAsia="en-AU"/>
              </w:rPr>
            </w:pPr>
            <w:r w:rsidRPr="00746A44">
              <w:rPr>
                <w:sz w:val="20"/>
                <w:szCs w:val="20"/>
              </w:rPr>
              <w:t>5266</w:t>
            </w:r>
          </w:p>
        </w:tc>
        <w:tc>
          <w:tcPr>
            <w:tcW w:w="1783" w:type="dxa"/>
            <w:noWrap/>
            <w:hideMark/>
          </w:tcPr>
          <w:p w14:paraId="23B8CC5F" w14:textId="77777777" w:rsidR="00C15ACA" w:rsidRPr="00746A44" w:rsidRDefault="00C15ACA" w:rsidP="00BE53E4">
            <w:pPr>
              <w:pStyle w:val="TableCopy"/>
              <w:rPr>
                <w:sz w:val="20"/>
                <w:szCs w:val="20"/>
                <w:lang w:eastAsia="en-AU"/>
              </w:rPr>
            </w:pPr>
            <w:r w:rsidRPr="00746A44">
              <w:rPr>
                <w:sz w:val="20"/>
                <w:szCs w:val="20"/>
              </w:rPr>
              <w:t>4133</w:t>
            </w:r>
          </w:p>
        </w:tc>
        <w:tc>
          <w:tcPr>
            <w:tcW w:w="1628" w:type="dxa"/>
            <w:noWrap/>
            <w:hideMark/>
          </w:tcPr>
          <w:p w14:paraId="0385282A" w14:textId="77777777" w:rsidR="00C15ACA" w:rsidRPr="00746A44" w:rsidRDefault="00C15ACA" w:rsidP="00BE53E4">
            <w:pPr>
              <w:pStyle w:val="TableCopy"/>
              <w:rPr>
                <w:sz w:val="20"/>
                <w:szCs w:val="20"/>
                <w:lang w:eastAsia="en-AU"/>
              </w:rPr>
            </w:pPr>
            <w:r w:rsidRPr="00746A44">
              <w:rPr>
                <w:sz w:val="20"/>
                <w:szCs w:val="20"/>
              </w:rPr>
              <w:t>3825</w:t>
            </w:r>
          </w:p>
        </w:tc>
        <w:tc>
          <w:tcPr>
            <w:tcW w:w="1483" w:type="dxa"/>
            <w:noWrap/>
            <w:hideMark/>
          </w:tcPr>
          <w:p w14:paraId="266289F5" w14:textId="77777777" w:rsidR="00C15ACA" w:rsidRPr="00746A44" w:rsidRDefault="00C15ACA" w:rsidP="00BE53E4">
            <w:pPr>
              <w:pStyle w:val="TableCopy"/>
              <w:rPr>
                <w:sz w:val="20"/>
                <w:szCs w:val="20"/>
                <w:lang w:eastAsia="en-AU"/>
              </w:rPr>
            </w:pPr>
            <w:r w:rsidRPr="00746A44">
              <w:rPr>
                <w:sz w:val="20"/>
                <w:szCs w:val="20"/>
              </w:rPr>
              <w:t>2425</w:t>
            </w:r>
          </w:p>
        </w:tc>
        <w:tc>
          <w:tcPr>
            <w:tcW w:w="1053" w:type="dxa"/>
            <w:noWrap/>
            <w:hideMark/>
          </w:tcPr>
          <w:p w14:paraId="2D534669" w14:textId="77777777" w:rsidR="00C15ACA" w:rsidRPr="00746A44" w:rsidRDefault="00C15ACA" w:rsidP="00BE53E4">
            <w:pPr>
              <w:pStyle w:val="TableCopy"/>
              <w:rPr>
                <w:sz w:val="20"/>
                <w:szCs w:val="20"/>
                <w:lang w:eastAsia="en-AU"/>
              </w:rPr>
            </w:pPr>
            <w:r w:rsidRPr="00746A44">
              <w:rPr>
                <w:sz w:val="20"/>
                <w:szCs w:val="20"/>
              </w:rPr>
              <w:t>2577</w:t>
            </w:r>
          </w:p>
        </w:tc>
      </w:tr>
      <w:tr w:rsidR="00BE53E4" w:rsidRPr="00746A44" w14:paraId="2A38D3CC" w14:textId="77777777" w:rsidTr="00C45465">
        <w:trPr>
          <w:trHeight w:val="300"/>
        </w:trPr>
        <w:tc>
          <w:tcPr>
            <w:tcW w:w="1160" w:type="dxa"/>
            <w:noWrap/>
            <w:hideMark/>
          </w:tcPr>
          <w:p w14:paraId="7A2235FD" w14:textId="77777777" w:rsidR="00C15ACA" w:rsidRPr="00746A44" w:rsidRDefault="00C15ACA" w:rsidP="00BE53E4">
            <w:pPr>
              <w:pStyle w:val="TableCopy"/>
              <w:rPr>
                <w:sz w:val="20"/>
                <w:szCs w:val="20"/>
                <w:lang w:eastAsia="en-AU"/>
              </w:rPr>
            </w:pPr>
            <w:r w:rsidRPr="00746A44">
              <w:rPr>
                <w:sz w:val="20"/>
                <w:szCs w:val="20"/>
                <w:lang w:eastAsia="en-AU"/>
              </w:rPr>
              <w:t>2019</w:t>
            </w:r>
          </w:p>
        </w:tc>
        <w:tc>
          <w:tcPr>
            <w:tcW w:w="1273" w:type="dxa"/>
            <w:noWrap/>
            <w:hideMark/>
          </w:tcPr>
          <w:p w14:paraId="0D7E1F21" w14:textId="77777777" w:rsidR="00C15ACA" w:rsidRPr="00746A44" w:rsidRDefault="00C15ACA" w:rsidP="00BE53E4">
            <w:pPr>
              <w:pStyle w:val="TableCopy"/>
              <w:rPr>
                <w:sz w:val="20"/>
                <w:szCs w:val="20"/>
                <w:lang w:eastAsia="en-AU"/>
              </w:rPr>
            </w:pPr>
            <w:r w:rsidRPr="00746A44">
              <w:rPr>
                <w:sz w:val="20"/>
                <w:szCs w:val="20"/>
              </w:rPr>
              <w:t>8800</w:t>
            </w:r>
          </w:p>
        </w:tc>
        <w:tc>
          <w:tcPr>
            <w:tcW w:w="1339" w:type="dxa"/>
            <w:noWrap/>
            <w:hideMark/>
          </w:tcPr>
          <w:p w14:paraId="3A7CDDFA" w14:textId="77777777" w:rsidR="00C15ACA" w:rsidRPr="00746A44" w:rsidRDefault="00C15ACA" w:rsidP="00BE53E4">
            <w:pPr>
              <w:pStyle w:val="TableCopy"/>
              <w:rPr>
                <w:sz w:val="20"/>
                <w:szCs w:val="20"/>
                <w:lang w:eastAsia="en-AU"/>
              </w:rPr>
            </w:pPr>
            <w:r w:rsidRPr="00746A44">
              <w:rPr>
                <w:sz w:val="20"/>
                <w:szCs w:val="20"/>
              </w:rPr>
              <w:t>10380</w:t>
            </w:r>
          </w:p>
        </w:tc>
        <w:tc>
          <w:tcPr>
            <w:tcW w:w="1461" w:type="dxa"/>
            <w:noWrap/>
            <w:hideMark/>
          </w:tcPr>
          <w:p w14:paraId="635C8102" w14:textId="77777777" w:rsidR="00C15ACA" w:rsidRPr="00746A44" w:rsidRDefault="00C15ACA" w:rsidP="00BE53E4">
            <w:pPr>
              <w:pStyle w:val="TableCopy"/>
              <w:rPr>
                <w:sz w:val="20"/>
                <w:szCs w:val="20"/>
                <w:lang w:eastAsia="en-AU"/>
              </w:rPr>
            </w:pPr>
            <w:r w:rsidRPr="00746A44">
              <w:rPr>
                <w:sz w:val="20"/>
                <w:szCs w:val="20"/>
              </w:rPr>
              <w:t>6795</w:t>
            </w:r>
          </w:p>
        </w:tc>
        <w:tc>
          <w:tcPr>
            <w:tcW w:w="1053" w:type="dxa"/>
            <w:noWrap/>
            <w:hideMark/>
          </w:tcPr>
          <w:p w14:paraId="6ECE049D" w14:textId="77777777" w:rsidR="00C15ACA" w:rsidRPr="00746A44" w:rsidRDefault="00C15ACA" w:rsidP="00BE53E4">
            <w:pPr>
              <w:pStyle w:val="TableCopy"/>
              <w:rPr>
                <w:sz w:val="20"/>
                <w:szCs w:val="20"/>
                <w:lang w:eastAsia="en-AU"/>
              </w:rPr>
            </w:pPr>
            <w:r w:rsidRPr="00746A44">
              <w:rPr>
                <w:sz w:val="20"/>
                <w:szCs w:val="20"/>
              </w:rPr>
              <w:t>7192</w:t>
            </w:r>
          </w:p>
        </w:tc>
        <w:tc>
          <w:tcPr>
            <w:tcW w:w="1594" w:type="dxa"/>
            <w:noWrap/>
            <w:hideMark/>
          </w:tcPr>
          <w:p w14:paraId="7093E189" w14:textId="77777777" w:rsidR="00C15ACA" w:rsidRPr="00746A44" w:rsidRDefault="00C15ACA" w:rsidP="00BE53E4">
            <w:pPr>
              <w:pStyle w:val="TableCopy"/>
              <w:rPr>
                <w:sz w:val="20"/>
                <w:szCs w:val="20"/>
                <w:lang w:eastAsia="en-AU"/>
              </w:rPr>
            </w:pPr>
            <w:r w:rsidRPr="00746A44">
              <w:rPr>
                <w:sz w:val="20"/>
                <w:szCs w:val="20"/>
              </w:rPr>
              <w:t>6646</w:t>
            </w:r>
          </w:p>
        </w:tc>
        <w:tc>
          <w:tcPr>
            <w:tcW w:w="1183" w:type="dxa"/>
            <w:noWrap/>
            <w:hideMark/>
          </w:tcPr>
          <w:p w14:paraId="74403130" w14:textId="77777777" w:rsidR="00C15ACA" w:rsidRPr="00746A44" w:rsidRDefault="00C15ACA" w:rsidP="00BE53E4">
            <w:pPr>
              <w:pStyle w:val="TableCopy"/>
              <w:rPr>
                <w:sz w:val="20"/>
                <w:szCs w:val="20"/>
                <w:lang w:eastAsia="en-AU"/>
              </w:rPr>
            </w:pPr>
            <w:r w:rsidRPr="00746A44">
              <w:rPr>
                <w:sz w:val="20"/>
                <w:szCs w:val="20"/>
              </w:rPr>
              <w:t>5341</w:t>
            </w:r>
          </w:p>
        </w:tc>
        <w:tc>
          <w:tcPr>
            <w:tcW w:w="1783" w:type="dxa"/>
            <w:noWrap/>
            <w:hideMark/>
          </w:tcPr>
          <w:p w14:paraId="5DABF858" w14:textId="77777777" w:rsidR="00C15ACA" w:rsidRPr="00746A44" w:rsidRDefault="00C15ACA" w:rsidP="00BE53E4">
            <w:pPr>
              <w:pStyle w:val="TableCopy"/>
              <w:rPr>
                <w:sz w:val="20"/>
                <w:szCs w:val="20"/>
                <w:lang w:eastAsia="en-AU"/>
              </w:rPr>
            </w:pPr>
            <w:r w:rsidRPr="00746A44">
              <w:rPr>
                <w:sz w:val="20"/>
                <w:szCs w:val="20"/>
              </w:rPr>
              <w:t>4113</w:t>
            </w:r>
          </w:p>
        </w:tc>
        <w:tc>
          <w:tcPr>
            <w:tcW w:w="1628" w:type="dxa"/>
            <w:noWrap/>
            <w:hideMark/>
          </w:tcPr>
          <w:p w14:paraId="29633631" w14:textId="77777777" w:rsidR="00C15ACA" w:rsidRPr="00746A44" w:rsidRDefault="00C15ACA" w:rsidP="00BE53E4">
            <w:pPr>
              <w:pStyle w:val="TableCopy"/>
              <w:rPr>
                <w:sz w:val="20"/>
                <w:szCs w:val="20"/>
                <w:lang w:eastAsia="en-AU"/>
              </w:rPr>
            </w:pPr>
            <w:r w:rsidRPr="00746A44">
              <w:rPr>
                <w:sz w:val="20"/>
                <w:szCs w:val="20"/>
              </w:rPr>
              <w:t>3762</w:t>
            </w:r>
          </w:p>
        </w:tc>
        <w:tc>
          <w:tcPr>
            <w:tcW w:w="1483" w:type="dxa"/>
            <w:noWrap/>
            <w:hideMark/>
          </w:tcPr>
          <w:p w14:paraId="5E22B0B1" w14:textId="77777777" w:rsidR="00C15ACA" w:rsidRPr="00746A44" w:rsidRDefault="00C15ACA" w:rsidP="00BE53E4">
            <w:pPr>
              <w:pStyle w:val="TableCopy"/>
              <w:rPr>
                <w:sz w:val="20"/>
                <w:szCs w:val="20"/>
                <w:lang w:eastAsia="en-AU"/>
              </w:rPr>
            </w:pPr>
            <w:r w:rsidRPr="00746A44">
              <w:rPr>
                <w:sz w:val="20"/>
                <w:szCs w:val="20"/>
              </w:rPr>
              <w:t>2630</w:t>
            </w:r>
          </w:p>
        </w:tc>
        <w:tc>
          <w:tcPr>
            <w:tcW w:w="1053" w:type="dxa"/>
            <w:noWrap/>
            <w:hideMark/>
          </w:tcPr>
          <w:p w14:paraId="73E16DA9" w14:textId="77777777" w:rsidR="00C15ACA" w:rsidRPr="00746A44" w:rsidRDefault="00C15ACA" w:rsidP="00BE53E4">
            <w:pPr>
              <w:pStyle w:val="TableCopy"/>
              <w:rPr>
                <w:sz w:val="20"/>
                <w:szCs w:val="20"/>
                <w:lang w:eastAsia="en-AU"/>
              </w:rPr>
            </w:pPr>
            <w:r w:rsidRPr="00746A44">
              <w:rPr>
                <w:sz w:val="20"/>
                <w:szCs w:val="20"/>
              </w:rPr>
              <w:t>2584</w:t>
            </w:r>
          </w:p>
        </w:tc>
      </w:tr>
      <w:tr w:rsidR="00BE53E4" w:rsidRPr="00746A44" w14:paraId="2215ACB4" w14:textId="77777777" w:rsidTr="00C45465">
        <w:trPr>
          <w:trHeight w:val="300"/>
        </w:trPr>
        <w:tc>
          <w:tcPr>
            <w:tcW w:w="1160" w:type="dxa"/>
            <w:noWrap/>
            <w:hideMark/>
          </w:tcPr>
          <w:p w14:paraId="6122060F" w14:textId="77777777" w:rsidR="00C15ACA" w:rsidRPr="00746A44" w:rsidRDefault="00C15ACA" w:rsidP="00BE53E4">
            <w:pPr>
              <w:pStyle w:val="TableCopy"/>
              <w:rPr>
                <w:sz w:val="20"/>
                <w:szCs w:val="20"/>
                <w:lang w:eastAsia="en-AU"/>
              </w:rPr>
            </w:pPr>
            <w:r w:rsidRPr="00746A44">
              <w:rPr>
                <w:sz w:val="20"/>
                <w:szCs w:val="20"/>
                <w:lang w:eastAsia="en-AU"/>
              </w:rPr>
              <w:t>2020</w:t>
            </w:r>
          </w:p>
        </w:tc>
        <w:tc>
          <w:tcPr>
            <w:tcW w:w="1273" w:type="dxa"/>
            <w:noWrap/>
            <w:hideMark/>
          </w:tcPr>
          <w:p w14:paraId="714F5C31" w14:textId="77777777" w:rsidR="00C15ACA" w:rsidRPr="00746A44" w:rsidRDefault="00C15ACA" w:rsidP="00BE53E4">
            <w:pPr>
              <w:pStyle w:val="TableCopy"/>
              <w:rPr>
                <w:sz w:val="20"/>
                <w:szCs w:val="20"/>
                <w:lang w:eastAsia="en-AU"/>
              </w:rPr>
            </w:pPr>
            <w:r w:rsidRPr="00746A44">
              <w:rPr>
                <w:sz w:val="20"/>
                <w:szCs w:val="20"/>
              </w:rPr>
              <w:t>9308</w:t>
            </w:r>
          </w:p>
        </w:tc>
        <w:tc>
          <w:tcPr>
            <w:tcW w:w="1339" w:type="dxa"/>
            <w:noWrap/>
            <w:hideMark/>
          </w:tcPr>
          <w:p w14:paraId="0C90AF7A" w14:textId="77777777" w:rsidR="00C15ACA" w:rsidRPr="00746A44" w:rsidRDefault="00C15ACA" w:rsidP="00BE53E4">
            <w:pPr>
              <w:pStyle w:val="TableCopy"/>
              <w:rPr>
                <w:sz w:val="20"/>
                <w:szCs w:val="20"/>
                <w:lang w:eastAsia="en-AU"/>
              </w:rPr>
            </w:pPr>
            <w:r w:rsidRPr="00746A44">
              <w:rPr>
                <w:sz w:val="20"/>
                <w:szCs w:val="20"/>
              </w:rPr>
              <w:t>9245</w:t>
            </w:r>
          </w:p>
        </w:tc>
        <w:tc>
          <w:tcPr>
            <w:tcW w:w="1461" w:type="dxa"/>
            <w:noWrap/>
            <w:hideMark/>
          </w:tcPr>
          <w:p w14:paraId="25A88F8C" w14:textId="77777777" w:rsidR="00C15ACA" w:rsidRPr="00746A44" w:rsidRDefault="00C15ACA" w:rsidP="00BE53E4">
            <w:pPr>
              <w:pStyle w:val="TableCopy"/>
              <w:rPr>
                <w:sz w:val="20"/>
                <w:szCs w:val="20"/>
                <w:lang w:eastAsia="en-AU"/>
              </w:rPr>
            </w:pPr>
            <w:r w:rsidRPr="00746A44">
              <w:rPr>
                <w:sz w:val="20"/>
                <w:szCs w:val="20"/>
              </w:rPr>
              <w:t>7239</w:t>
            </w:r>
          </w:p>
        </w:tc>
        <w:tc>
          <w:tcPr>
            <w:tcW w:w="1053" w:type="dxa"/>
            <w:noWrap/>
            <w:hideMark/>
          </w:tcPr>
          <w:p w14:paraId="4E97B87D" w14:textId="77777777" w:rsidR="00C15ACA" w:rsidRPr="00746A44" w:rsidRDefault="00C15ACA" w:rsidP="00BE53E4">
            <w:pPr>
              <w:pStyle w:val="TableCopy"/>
              <w:rPr>
                <w:sz w:val="20"/>
                <w:szCs w:val="20"/>
                <w:lang w:eastAsia="en-AU"/>
              </w:rPr>
            </w:pPr>
            <w:r w:rsidRPr="00746A44">
              <w:rPr>
                <w:sz w:val="20"/>
                <w:szCs w:val="20"/>
              </w:rPr>
              <w:t>6971</w:t>
            </w:r>
          </w:p>
        </w:tc>
        <w:tc>
          <w:tcPr>
            <w:tcW w:w="1594" w:type="dxa"/>
            <w:noWrap/>
            <w:hideMark/>
          </w:tcPr>
          <w:p w14:paraId="2D8D69F4" w14:textId="77777777" w:rsidR="00C15ACA" w:rsidRPr="00746A44" w:rsidRDefault="00C15ACA" w:rsidP="00BE53E4">
            <w:pPr>
              <w:pStyle w:val="TableCopy"/>
              <w:rPr>
                <w:sz w:val="20"/>
                <w:szCs w:val="20"/>
                <w:lang w:eastAsia="en-AU"/>
              </w:rPr>
            </w:pPr>
            <w:r w:rsidRPr="00746A44">
              <w:rPr>
                <w:sz w:val="20"/>
                <w:szCs w:val="20"/>
              </w:rPr>
              <w:t>6948</w:t>
            </w:r>
          </w:p>
        </w:tc>
        <w:tc>
          <w:tcPr>
            <w:tcW w:w="1183" w:type="dxa"/>
            <w:noWrap/>
            <w:hideMark/>
          </w:tcPr>
          <w:p w14:paraId="2526879D" w14:textId="77777777" w:rsidR="00C15ACA" w:rsidRPr="00746A44" w:rsidRDefault="00C15ACA" w:rsidP="00BE53E4">
            <w:pPr>
              <w:pStyle w:val="TableCopy"/>
              <w:rPr>
                <w:sz w:val="20"/>
                <w:szCs w:val="20"/>
                <w:lang w:eastAsia="en-AU"/>
              </w:rPr>
            </w:pPr>
            <w:r w:rsidRPr="00746A44">
              <w:rPr>
                <w:sz w:val="20"/>
                <w:szCs w:val="20"/>
              </w:rPr>
              <w:t>5665</w:t>
            </w:r>
          </w:p>
        </w:tc>
        <w:tc>
          <w:tcPr>
            <w:tcW w:w="1783" w:type="dxa"/>
            <w:noWrap/>
            <w:hideMark/>
          </w:tcPr>
          <w:p w14:paraId="522D60EF" w14:textId="77777777" w:rsidR="00C15ACA" w:rsidRPr="00746A44" w:rsidRDefault="00C15ACA" w:rsidP="00BE53E4">
            <w:pPr>
              <w:pStyle w:val="TableCopy"/>
              <w:rPr>
                <w:sz w:val="20"/>
                <w:szCs w:val="20"/>
                <w:lang w:eastAsia="en-AU"/>
              </w:rPr>
            </w:pPr>
            <w:r w:rsidRPr="00746A44">
              <w:rPr>
                <w:sz w:val="20"/>
                <w:szCs w:val="20"/>
              </w:rPr>
              <w:t>3920</w:t>
            </w:r>
          </w:p>
        </w:tc>
        <w:tc>
          <w:tcPr>
            <w:tcW w:w="1628" w:type="dxa"/>
            <w:noWrap/>
            <w:hideMark/>
          </w:tcPr>
          <w:p w14:paraId="31EC94EE" w14:textId="77777777" w:rsidR="00C15ACA" w:rsidRPr="00746A44" w:rsidRDefault="00C15ACA" w:rsidP="00BE53E4">
            <w:pPr>
              <w:pStyle w:val="TableCopy"/>
              <w:rPr>
                <w:sz w:val="20"/>
                <w:szCs w:val="20"/>
                <w:lang w:eastAsia="en-AU"/>
              </w:rPr>
            </w:pPr>
            <w:r w:rsidRPr="00746A44">
              <w:rPr>
                <w:sz w:val="20"/>
                <w:szCs w:val="20"/>
              </w:rPr>
              <w:t>3774</w:t>
            </w:r>
          </w:p>
        </w:tc>
        <w:tc>
          <w:tcPr>
            <w:tcW w:w="1483" w:type="dxa"/>
            <w:noWrap/>
            <w:hideMark/>
          </w:tcPr>
          <w:p w14:paraId="5C1A3BB6" w14:textId="77777777" w:rsidR="00C15ACA" w:rsidRPr="00746A44" w:rsidRDefault="00C15ACA" w:rsidP="00BE53E4">
            <w:pPr>
              <w:pStyle w:val="TableCopy"/>
              <w:rPr>
                <w:sz w:val="20"/>
                <w:szCs w:val="20"/>
                <w:lang w:eastAsia="en-AU"/>
              </w:rPr>
            </w:pPr>
            <w:r w:rsidRPr="00746A44">
              <w:rPr>
                <w:sz w:val="20"/>
                <w:szCs w:val="20"/>
              </w:rPr>
              <w:t>2847</w:t>
            </w:r>
          </w:p>
        </w:tc>
        <w:tc>
          <w:tcPr>
            <w:tcW w:w="1053" w:type="dxa"/>
            <w:noWrap/>
            <w:hideMark/>
          </w:tcPr>
          <w:p w14:paraId="7571995E" w14:textId="77777777" w:rsidR="00C15ACA" w:rsidRPr="00746A44" w:rsidRDefault="00C15ACA" w:rsidP="00BE53E4">
            <w:pPr>
              <w:pStyle w:val="TableCopy"/>
              <w:rPr>
                <w:sz w:val="20"/>
                <w:szCs w:val="20"/>
                <w:lang w:eastAsia="en-AU"/>
              </w:rPr>
            </w:pPr>
            <w:r w:rsidRPr="00746A44">
              <w:rPr>
                <w:sz w:val="20"/>
                <w:szCs w:val="20"/>
              </w:rPr>
              <w:t>2520</w:t>
            </w:r>
          </w:p>
        </w:tc>
      </w:tr>
    </w:tbl>
    <w:p w14:paraId="2719D043" w14:textId="7250EB9B" w:rsidR="00C45465" w:rsidRPr="00746A44" w:rsidRDefault="00C45465" w:rsidP="00C45465">
      <w:hyperlink w:anchor="Fig_3" w:history="1">
        <w:r w:rsidRPr="00746A44">
          <w:rPr>
            <w:rStyle w:val="Hyperlink"/>
          </w:rPr>
          <w:t xml:space="preserve">Click here to return to </w:t>
        </w:r>
        <w:r w:rsidRPr="00746A44">
          <w:rPr>
            <w:rStyle w:val="Hyperlink"/>
          </w:rPr>
          <w:t>d</w:t>
        </w:r>
        <w:r w:rsidRPr="00746A44">
          <w:rPr>
            <w:rStyle w:val="Hyperlink"/>
          </w:rPr>
          <w:t>o</w:t>
        </w:r>
        <w:r w:rsidRPr="00746A44">
          <w:rPr>
            <w:rStyle w:val="Hyperlink"/>
          </w:rPr>
          <w:t>cument</w:t>
        </w:r>
      </w:hyperlink>
    </w:p>
    <w:p w14:paraId="0F41BF29" w14:textId="3B2EFA8C" w:rsidR="00C45465" w:rsidRPr="00E51761" w:rsidRDefault="00C45465" w:rsidP="00C15ACA">
      <w:pPr>
        <w:keepNext/>
        <w:keepLines/>
        <w:spacing w:before="200"/>
        <w:outlineLvl w:val="2"/>
        <w:rPr>
          <w:rFonts w:eastAsia="MS Gothic"/>
          <w:szCs w:val="22"/>
          <w:u w:val="single"/>
        </w:rPr>
        <w:sectPr w:rsidR="00C45465" w:rsidRPr="00E51761" w:rsidSect="00BE53E4">
          <w:pgSz w:w="16840" w:h="11910" w:orient="landscape" w:code="9"/>
          <w:pgMar w:top="1440" w:right="1440" w:bottom="1440" w:left="1440" w:header="397" w:footer="397" w:gutter="0"/>
          <w:cols w:space="720"/>
          <w:docGrid w:linePitch="326"/>
        </w:sectPr>
      </w:pPr>
    </w:p>
    <w:p w14:paraId="0B49F1E7" w14:textId="42214322" w:rsidR="00C15ACA" w:rsidRPr="00746A44" w:rsidRDefault="00C15ACA" w:rsidP="00C15ACA">
      <w:pPr>
        <w:pStyle w:val="Heading2"/>
      </w:pPr>
      <w:bookmarkStart w:id="48" w:name="_Figure_4_Goulburn"/>
      <w:bookmarkStart w:id="49" w:name="_Toc106268279"/>
      <w:bookmarkEnd w:id="48"/>
      <w:r w:rsidRPr="00746A44">
        <w:lastRenderedPageBreak/>
        <w:t>Figure 4 Goulburn industry output (gross value add) – Long Alternate Text</w:t>
      </w:r>
      <w:bookmarkEnd w:id="49"/>
    </w:p>
    <w:p w14:paraId="2ED1DE18" w14:textId="77777777" w:rsidR="00C15ACA" w:rsidRPr="00746A44" w:rsidRDefault="00C15ACA" w:rsidP="00C15ACA">
      <w:r w:rsidRPr="00746A44">
        <w:t xml:space="preserve">The industries with the largest gross value add in 2020 in descending order are Construction, Health Care and Social Assistance, Manufacturing, Agriculture, Forestry and Fishing, Education and Training, Retail Trade, Electricity, Gas, Water and Waste Services, Public Administration and Safety, Professional, Scientific and Technical Services and Transport, Postal and Warehousing. </w:t>
      </w:r>
    </w:p>
    <w:p w14:paraId="44421AE1" w14:textId="77777777" w:rsidR="00C15ACA" w:rsidRPr="00746A44" w:rsidRDefault="00C15ACA" w:rsidP="00C15ACA">
      <w:r w:rsidRPr="00746A44">
        <w:t xml:space="preserve">The following industries have grown in gross value add since </w:t>
      </w:r>
      <w:proofErr w:type="gramStart"/>
      <w:r w:rsidRPr="00746A44">
        <w:t>2001;</w:t>
      </w:r>
      <w:proofErr w:type="gramEnd"/>
      <w:r w:rsidRPr="00746A44">
        <w:t xml:space="preserve"> Construction, Health Care and Social Assistance, Forestry and Fishing, Education and Training, Retail Trade, Electricity, Gas, Water and Waste Services, Public Administration and Safety, Professional, Scientific and Technical Services and Transport, Postal and Warehousing.</w:t>
      </w:r>
    </w:p>
    <w:p w14:paraId="370E139D" w14:textId="4DE6B719" w:rsidR="00C15ACA" w:rsidRPr="00746A44" w:rsidRDefault="00C15ACA" w:rsidP="00C15ACA">
      <w:r w:rsidRPr="00746A44">
        <w:t xml:space="preserve">The following industry has declined in gross value add since </w:t>
      </w:r>
      <w:proofErr w:type="gramStart"/>
      <w:r w:rsidRPr="00746A44">
        <w:t>2001;</w:t>
      </w:r>
      <w:proofErr w:type="gramEnd"/>
      <w:r w:rsidRPr="00746A44">
        <w:t xml:space="preserve"> Manufacturing, Agriculture, Public Administration and Safety and Transport, Postal and Warehousing.</w:t>
      </w:r>
    </w:p>
    <w:p w14:paraId="270B2694" w14:textId="15092F10" w:rsidR="00D11567" w:rsidRPr="00746A44" w:rsidRDefault="000677C2" w:rsidP="00C15ACA">
      <w:hyperlink w:anchor="Fig_4" w:history="1">
        <w:r w:rsidR="003877EF" w:rsidRPr="00746A44">
          <w:rPr>
            <w:rStyle w:val="Hyperlink"/>
          </w:rPr>
          <w:t>Click here to return t</w:t>
        </w:r>
        <w:r w:rsidR="003877EF" w:rsidRPr="00746A44">
          <w:rPr>
            <w:rStyle w:val="Hyperlink"/>
          </w:rPr>
          <w:t>o</w:t>
        </w:r>
        <w:r w:rsidR="003877EF" w:rsidRPr="00746A44">
          <w:rPr>
            <w:rStyle w:val="Hyperlink"/>
          </w:rPr>
          <w:t xml:space="preserve"> </w:t>
        </w:r>
        <w:r w:rsidR="003877EF" w:rsidRPr="00746A44">
          <w:rPr>
            <w:rStyle w:val="Hyperlink"/>
          </w:rPr>
          <w:t>docu</w:t>
        </w:r>
        <w:r w:rsidR="003877EF" w:rsidRPr="00746A44">
          <w:rPr>
            <w:rStyle w:val="Hyperlink"/>
          </w:rPr>
          <w:t>m</w:t>
        </w:r>
        <w:r w:rsidR="003877EF" w:rsidRPr="00746A44">
          <w:rPr>
            <w:rStyle w:val="Hyperlink"/>
          </w:rPr>
          <w:t>ent</w:t>
        </w:r>
      </w:hyperlink>
    </w:p>
    <w:p w14:paraId="5A1F3578" w14:textId="77777777" w:rsidR="00C15ACA" w:rsidRPr="00746A44" w:rsidRDefault="00C15ACA" w:rsidP="00C15ACA">
      <w:pPr>
        <w:sectPr w:rsidR="00C15ACA" w:rsidRPr="00746A44" w:rsidSect="00C15ACA">
          <w:pgSz w:w="11910" w:h="16840" w:code="9"/>
          <w:pgMar w:top="1440" w:right="1440" w:bottom="1440" w:left="1440" w:header="397" w:footer="397" w:gutter="0"/>
          <w:cols w:space="720"/>
        </w:sectPr>
      </w:pPr>
    </w:p>
    <w:p w14:paraId="32133AC3" w14:textId="77777777" w:rsidR="00C15ACA" w:rsidRPr="00746A44" w:rsidRDefault="00C15ACA" w:rsidP="00C15ACA">
      <w:r w:rsidRPr="00746A44">
        <w:lastRenderedPageBreak/>
        <w:t xml:space="preserve">Simplified Table of data for Figure 4. Data in this table is in ($) millions. </w:t>
      </w:r>
    </w:p>
    <w:tbl>
      <w:tblPr>
        <w:tblStyle w:val="TableGrid"/>
        <w:tblW w:w="14803" w:type="dxa"/>
        <w:tblLook w:val="04A0" w:firstRow="1" w:lastRow="0" w:firstColumn="1" w:lastColumn="0" w:noHBand="0" w:noVBand="1"/>
      </w:tblPr>
      <w:tblGrid>
        <w:gridCol w:w="988"/>
        <w:gridCol w:w="1461"/>
        <w:gridCol w:w="1273"/>
        <w:gridCol w:w="1611"/>
        <w:gridCol w:w="1339"/>
        <w:gridCol w:w="1183"/>
        <w:gridCol w:w="922"/>
        <w:gridCol w:w="1276"/>
        <w:gridCol w:w="1628"/>
        <w:gridCol w:w="1639"/>
        <w:gridCol w:w="1483"/>
      </w:tblGrid>
      <w:tr w:rsidR="001F166C" w:rsidRPr="00746A44" w14:paraId="36611E87" w14:textId="77777777" w:rsidTr="009E5D20">
        <w:tc>
          <w:tcPr>
            <w:tcW w:w="988" w:type="dxa"/>
            <w:noWrap/>
            <w:hideMark/>
          </w:tcPr>
          <w:p w14:paraId="0105F8E3" w14:textId="77777777" w:rsidR="00C15ACA" w:rsidRPr="00746A44" w:rsidRDefault="00C15ACA" w:rsidP="001F166C">
            <w:pPr>
              <w:pStyle w:val="TableHeading"/>
              <w:rPr>
                <w:sz w:val="20"/>
                <w:szCs w:val="20"/>
                <w:lang w:eastAsia="en-AU"/>
              </w:rPr>
            </w:pPr>
          </w:p>
        </w:tc>
        <w:tc>
          <w:tcPr>
            <w:tcW w:w="1461" w:type="dxa"/>
            <w:noWrap/>
            <w:hideMark/>
          </w:tcPr>
          <w:p w14:paraId="5D29CF7D" w14:textId="77777777" w:rsidR="00C15ACA" w:rsidRPr="00746A44" w:rsidRDefault="00C15ACA" w:rsidP="001F166C">
            <w:pPr>
              <w:pStyle w:val="TableHeading"/>
              <w:rPr>
                <w:sz w:val="20"/>
                <w:szCs w:val="20"/>
                <w:lang w:eastAsia="en-AU"/>
              </w:rPr>
            </w:pPr>
            <w:r w:rsidRPr="00746A44">
              <w:rPr>
                <w:sz w:val="20"/>
                <w:szCs w:val="20"/>
                <w:lang w:eastAsia="en-AU"/>
              </w:rPr>
              <w:t>Construction</w:t>
            </w:r>
          </w:p>
        </w:tc>
        <w:tc>
          <w:tcPr>
            <w:tcW w:w="1273" w:type="dxa"/>
            <w:noWrap/>
            <w:hideMark/>
          </w:tcPr>
          <w:p w14:paraId="2809E300" w14:textId="77777777" w:rsidR="00C15ACA" w:rsidRPr="00746A44" w:rsidRDefault="00C15ACA" w:rsidP="001F166C">
            <w:pPr>
              <w:pStyle w:val="TableHeading"/>
              <w:rPr>
                <w:sz w:val="20"/>
                <w:szCs w:val="20"/>
                <w:lang w:eastAsia="en-AU"/>
              </w:rPr>
            </w:pPr>
            <w:r w:rsidRPr="00746A44">
              <w:rPr>
                <w:sz w:val="20"/>
                <w:szCs w:val="20"/>
                <w:lang w:eastAsia="en-AU"/>
              </w:rPr>
              <w:t>Health Care and Social Assistance</w:t>
            </w:r>
          </w:p>
        </w:tc>
        <w:tc>
          <w:tcPr>
            <w:tcW w:w="1611" w:type="dxa"/>
            <w:noWrap/>
            <w:hideMark/>
          </w:tcPr>
          <w:p w14:paraId="1E564E38" w14:textId="77777777" w:rsidR="00C15ACA" w:rsidRPr="00746A44" w:rsidRDefault="00C15ACA" w:rsidP="001F166C">
            <w:pPr>
              <w:pStyle w:val="TableHeading"/>
              <w:rPr>
                <w:sz w:val="20"/>
                <w:szCs w:val="20"/>
                <w:lang w:eastAsia="en-AU"/>
              </w:rPr>
            </w:pPr>
            <w:r w:rsidRPr="00746A44">
              <w:rPr>
                <w:sz w:val="20"/>
                <w:szCs w:val="20"/>
                <w:lang w:eastAsia="en-AU"/>
              </w:rPr>
              <w:t>Manufacturing</w:t>
            </w:r>
          </w:p>
        </w:tc>
        <w:tc>
          <w:tcPr>
            <w:tcW w:w="1339" w:type="dxa"/>
            <w:noWrap/>
            <w:hideMark/>
          </w:tcPr>
          <w:p w14:paraId="70037E4D" w14:textId="77777777" w:rsidR="00C15ACA" w:rsidRPr="00746A44" w:rsidRDefault="00C15ACA" w:rsidP="001F166C">
            <w:pPr>
              <w:pStyle w:val="TableHeading"/>
              <w:rPr>
                <w:sz w:val="20"/>
                <w:szCs w:val="20"/>
                <w:lang w:eastAsia="en-AU"/>
              </w:rPr>
            </w:pPr>
            <w:r w:rsidRPr="00746A44">
              <w:rPr>
                <w:sz w:val="20"/>
                <w:szCs w:val="20"/>
                <w:lang w:eastAsia="en-AU"/>
              </w:rPr>
              <w:t>Agriculture, Forestry and Fishing</w:t>
            </w:r>
          </w:p>
        </w:tc>
        <w:tc>
          <w:tcPr>
            <w:tcW w:w="1183" w:type="dxa"/>
            <w:noWrap/>
            <w:hideMark/>
          </w:tcPr>
          <w:p w14:paraId="51114682" w14:textId="77777777" w:rsidR="00C15ACA" w:rsidRPr="00746A44" w:rsidRDefault="00C15ACA" w:rsidP="001F166C">
            <w:pPr>
              <w:pStyle w:val="TableHeading"/>
              <w:rPr>
                <w:sz w:val="20"/>
                <w:szCs w:val="20"/>
                <w:lang w:eastAsia="en-AU"/>
              </w:rPr>
            </w:pPr>
            <w:r w:rsidRPr="00746A44">
              <w:rPr>
                <w:sz w:val="20"/>
                <w:szCs w:val="20"/>
                <w:lang w:eastAsia="en-AU"/>
              </w:rPr>
              <w:t>Education and Training</w:t>
            </w:r>
          </w:p>
        </w:tc>
        <w:tc>
          <w:tcPr>
            <w:tcW w:w="922" w:type="dxa"/>
            <w:noWrap/>
            <w:hideMark/>
          </w:tcPr>
          <w:p w14:paraId="1ECAD0DB" w14:textId="77777777" w:rsidR="00C15ACA" w:rsidRPr="00746A44" w:rsidRDefault="00C15ACA" w:rsidP="001F166C">
            <w:pPr>
              <w:pStyle w:val="TableHeading"/>
              <w:rPr>
                <w:sz w:val="20"/>
                <w:szCs w:val="20"/>
                <w:lang w:eastAsia="en-AU"/>
              </w:rPr>
            </w:pPr>
            <w:r w:rsidRPr="00746A44">
              <w:rPr>
                <w:sz w:val="20"/>
                <w:szCs w:val="20"/>
                <w:lang w:eastAsia="en-AU"/>
              </w:rPr>
              <w:t>Retail Trade</w:t>
            </w:r>
          </w:p>
        </w:tc>
        <w:tc>
          <w:tcPr>
            <w:tcW w:w="1276" w:type="dxa"/>
            <w:noWrap/>
            <w:hideMark/>
          </w:tcPr>
          <w:p w14:paraId="65BB1D0D" w14:textId="77777777" w:rsidR="00C15ACA" w:rsidRPr="00746A44" w:rsidRDefault="00C15ACA" w:rsidP="001F166C">
            <w:pPr>
              <w:pStyle w:val="TableHeading"/>
              <w:rPr>
                <w:sz w:val="20"/>
                <w:szCs w:val="20"/>
                <w:lang w:eastAsia="en-AU"/>
              </w:rPr>
            </w:pPr>
            <w:r w:rsidRPr="00746A44">
              <w:rPr>
                <w:sz w:val="20"/>
                <w:szCs w:val="20"/>
                <w:lang w:eastAsia="en-AU"/>
              </w:rPr>
              <w:t>Electricity, Gas, Water and Waste Services</w:t>
            </w:r>
          </w:p>
        </w:tc>
        <w:tc>
          <w:tcPr>
            <w:tcW w:w="1628" w:type="dxa"/>
            <w:noWrap/>
            <w:hideMark/>
          </w:tcPr>
          <w:p w14:paraId="56565E1A" w14:textId="77777777" w:rsidR="00C15ACA" w:rsidRPr="00746A44" w:rsidRDefault="00C15ACA" w:rsidP="001F166C">
            <w:pPr>
              <w:pStyle w:val="TableHeading"/>
              <w:rPr>
                <w:sz w:val="20"/>
                <w:szCs w:val="20"/>
                <w:lang w:eastAsia="en-AU"/>
              </w:rPr>
            </w:pPr>
            <w:r w:rsidRPr="00746A44">
              <w:rPr>
                <w:sz w:val="20"/>
                <w:szCs w:val="20"/>
                <w:lang w:eastAsia="en-AU"/>
              </w:rPr>
              <w:t>Public Administration and Safety</w:t>
            </w:r>
          </w:p>
        </w:tc>
        <w:tc>
          <w:tcPr>
            <w:tcW w:w="1639" w:type="dxa"/>
            <w:noWrap/>
            <w:hideMark/>
          </w:tcPr>
          <w:p w14:paraId="4A64F83E" w14:textId="77777777" w:rsidR="00C15ACA" w:rsidRPr="00746A44" w:rsidRDefault="00C15ACA" w:rsidP="001F166C">
            <w:pPr>
              <w:pStyle w:val="TableHeading"/>
              <w:rPr>
                <w:sz w:val="20"/>
                <w:szCs w:val="20"/>
                <w:lang w:eastAsia="en-AU"/>
              </w:rPr>
            </w:pPr>
            <w:r w:rsidRPr="00746A44">
              <w:rPr>
                <w:sz w:val="20"/>
                <w:szCs w:val="20"/>
                <w:lang w:eastAsia="en-AU"/>
              </w:rPr>
              <w:t>Professional, Scientific and Technical Services</w:t>
            </w:r>
          </w:p>
        </w:tc>
        <w:tc>
          <w:tcPr>
            <w:tcW w:w="1483" w:type="dxa"/>
            <w:noWrap/>
            <w:hideMark/>
          </w:tcPr>
          <w:p w14:paraId="1E943279" w14:textId="77777777" w:rsidR="00C15ACA" w:rsidRPr="00746A44" w:rsidRDefault="00C15ACA" w:rsidP="001F166C">
            <w:pPr>
              <w:pStyle w:val="TableHeading"/>
              <w:rPr>
                <w:sz w:val="20"/>
                <w:szCs w:val="20"/>
                <w:lang w:eastAsia="en-AU"/>
              </w:rPr>
            </w:pPr>
            <w:r w:rsidRPr="00746A44">
              <w:rPr>
                <w:sz w:val="20"/>
                <w:szCs w:val="20"/>
                <w:lang w:eastAsia="en-AU"/>
              </w:rPr>
              <w:t>Transport, Postal and Warehousing</w:t>
            </w:r>
          </w:p>
        </w:tc>
      </w:tr>
      <w:tr w:rsidR="001F166C" w:rsidRPr="00746A44" w14:paraId="0DDBB4E0" w14:textId="77777777" w:rsidTr="009E5D20">
        <w:tc>
          <w:tcPr>
            <w:tcW w:w="988" w:type="dxa"/>
            <w:noWrap/>
            <w:hideMark/>
          </w:tcPr>
          <w:p w14:paraId="46DD0153" w14:textId="77777777" w:rsidR="00C15ACA" w:rsidRPr="00746A44" w:rsidRDefault="00C15ACA" w:rsidP="001F166C">
            <w:pPr>
              <w:pStyle w:val="TableCopy"/>
              <w:rPr>
                <w:sz w:val="20"/>
                <w:szCs w:val="20"/>
                <w:lang w:eastAsia="en-AU"/>
              </w:rPr>
            </w:pPr>
            <w:r w:rsidRPr="00746A44">
              <w:rPr>
                <w:sz w:val="20"/>
                <w:szCs w:val="20"/>
                <w:lang w:eastAsia="en-AU"/>
              </w:rPr>
              <w:t>2001</w:t>
            </w:r>
          </w:p>
        </w:tc>
        <w:tc>
          <w:tcPr>
            <w:tcW w:w="1461" w:type="dxa"/>
            <w:noWrap/>
            <w:hideMark/>
          </w:tcPr>
          <w:p w14:paraId="2788B6A7" w14:textId="77777777" w:rsidR="00C15ACA" w:rsidRPr="00746A44" w:rsidRDefault="00C15ACA" w:rsidP="001F166C">
            <w:pPr>
              <w:pStyle w:val="TableCopy"/>
              <w:rPr>
                <w:sz w:val="20"/>
                <w:szCs w:val="20"/>
                <w:lang w:eastAsia="en-AU"/>
              </w:rPr>
            </w:pPr>
            <w:r w:rsidRPr="00746A44">
              <w:rPr>
                <w:sz w:val="20"/>
                <w:szCs w:val="20"/>
              </w:rPr>
              <w:t>326</w:t>
            </w:r>
          </w:p>
        </w:tc>
        <w:tc>
          <w:tcPr>
            <w:tcW w:w="1273" w:type="dxa"/>
            <w:noWrap/>
            <w:hideMark/>
          </w:tcPr>
          <w:p w14:paraId="42D3F4EB" w14:textId="77777777" w:rsidR="00C15ACA" w:rsidRPr="00746A44" w:rsidRDefault="00C15ACA" w:rsidP="001F166C">
            <w:pPr>
              <w:pStyle w:val="TableCopy"/>
              <w:rPr>
                <w:sz w:val="20"/>
                <w:szCs w:val="20"/>
                <w:lang w:eastAsia="en-AU"/>
              </w:rPr>
            </w:pPr>
            <w:r w:rsidRPr="00746A44">
              <w:rPr>
                <w:sz w:val="20"/>
                <w:szCs w:val="20"/>
              </w:rPr>
              <w:t>383</w:t>
            </w:r>
          </w:p>
        </w:tc>
        <w:tc>
          <w:tcPr>
            <w:tcW w:w="1611" w:type="dxa"/>
            <w:noWrap/>
            <w:hideMark/>
          </w:tcPr>
          <w:p w14:paraId="5867A373" w14:textId="77777777" w:rsidR="00C15ACA" w:rsidRPr="00746A44" w:rsidRDefault="00C15ACA" w:rsidP="001F166C">
            <w:pPr>
              <w:pStyle w:val="TableCopy"/>
              <w:rPr>
                <w:sz w:val="20"/>
                <w:szCs w:val="20"/>
                <w:lang w:eastAsia="en-AU"/>
              </w:rPr>
            </w:pPr>
            <w:r w:rsidRPr="00746A44">
              <w:rPr>
                <w:sz w:val="20"/>
                <w:szCs w:val="20"/>
              </w:rPr>
              <w:t>936</w:t>
            </w:r>
          </w:p>
        </w:tc>
        <w:tc>
          <w:tcPr>
            <w:tcW w:w="1339" w:type="dxa"/>
            <w:noWrap/>
            <w:hideMark/>
          </w:tcPr>
          <w:p w14:paraId="1AF668F1" w14:textId="77777777" w:rsidR="00C15ACA" w:rsidRPr="00746A44" w:rsidRDefault="00C15ACA" w:rsidP="001F166C">
            <w:pPr>
              <w:pStyle w:val="TableCopy"/>
              <w:rPr>
                <w:sz w:val="20"/>
                <w:szCs w:val="20"/>
                <w:lang w:eastAsia="en-AU"/>
              </w:rPr>
            </w:pPr>
            <w:r w:rsidRPr="00746A44">
              <w:rPr>
                <w:sz w:val="20"/>
                <w:szCs w:val="20"/>
              </w:rPr>
              <w:t>959</w:t>
            </w:r>
          </w:p>
        </w:tc>
        <w:tc>
          <w:tcPr>
            <w:tcW w:w="1183" w:type="dxa"/>
            <w:noWrap/>
            <w:hideMark/>
          </w:tcPr>
          <w:p w14:paraId="7A24AA2F" w14:textId="77777777" w:rsidR="00C15ACA" w:rsidRPr="00746A44" w:rsidRDefault="00C15ACA" w:rsidP="001F166C">
            <w:pPr>
              <w:pStyle w:val="TableCopy"/>
              <w:rPr>
                <w:sz w:val="20"/>
                <w:szCs w:val="20"/>
                <w:lang w:eastAsia="en-AU"/>
              </w:rPr>
            </w:pPr>
            <w:r w:rsidRPr="00746A44">
              <w:rPr>
                <w:sz w:val="20"/>
                <w:szCs w:val="20"/>
              </w:rPr>
              <w:t>367</w:t>
            </w:r>
          </w:p>
        </w:tc>
        <w:tc>
          <w:tcPr>
            <w:tcW w:w="922" w:type="dxa"/>
            <w:noWrap/>
            <w:hideMark/>
          </w:tcPr>
          <w:p w14:paraId="6BA1B599" w14:textId="77777777" w:rsidR="00C15ACA" w:rsidRPr="00746A44" w:rsidRDefault="00C15ACA" w:rsidP="001F166C">
            <w:pPr>
              <w:pStyle w:val="TableCopy"/>
              <w:rPr>
                <w:sz w:val="20"/>
                <w:szCs w:val="20"/>
                <w:lang w:eastAsia="en-AU"/>
              </w:rPr>
            </w:pPr>
            <w:r w:rsidRPr="00746A44">
              <w:rPr>
                <w:sz w:val="20"/>
                <w:szCs w:val="20"/>
              </w:rPr>
              <w:t>291</w:t>
            </w:r>
          </w:p>
        </w:tc>
        <w:tc>
          <w:tcPr>
            <w:tcW w:w="1276" w:type="dxa"/>
            <w:noWrap/>
            <w:hideMark/>
          </w:tcPr>
          <w:p w14:paraId="35C09768" w14:textId="77777777" w:rsidR="00C15ACA" w:rsidRPr="00746A44" w:rsidRDefault="00C15ACA" w:rsidP="001F166C">
            <w:pPr>
              <w:pStyle w:val="TableCopy"/>
              <w:rPr>
                <w:sz w:val="20"/>
                <w:szCs w:val="20"/>
                <w:lang w:eastAsia="en-AU"/>
              </w:rPr>
            </w:pPr>
            <w:r w:rsidRPr="00746A44">
              <w:rPr>
                <w:sz w:val="20"/>
                <w:szCs w:val="20"/>
              </w:rPr>
              <w:t>316</w:t>
            </w:r>
          </w:p>
        </w:tc>
        <w:tc>
          <w:tcPr>
            <w:tcW w:w="1628" w:type="dxa"/>
            <w:noWrap/>
            <w:hideMark/>
          </w:tcPr>
          <w:p w14:paraId="387D4F1E" w14:textId="77777777" w:rsidR="00C15ACA" w:rsidRPr="00746A44" w:rsidRDefault="00C15ACA" w:rsidP="001F166C">
            <w:pPr>
              <w:pStyle w:val="TableCopy"/>
              <w:rPr>
                <w:sz w:val="20"/>
                <w:szCs w:val="20"/>
                <w:lang w:eastAsia="en-AU"/>
              </w:rPr>
            </w:pPr>
            <w:r w:rsidRPr="00746A44">
              <w:rPr>
                <w:sz w:val="20"/>
                <w:szCs w:val="20"/>
              </w:rPr>
              <w:t>444</w:t>
            </w:r>
          </w:p>
        </w:tc>
        <w:tc>
          <w:tcPr>
            <w:tcW w:w="1639" w:type="dxa"/>
            <w:noWrap/>
            <w:hideMark/>
          </w:tcPr>
          <w:p w14:paraId="3A50FFAD" w14:textId="77777777" w:rsidR="00C15ACA" w:rsidRPr="00746A44" w:rsidRDefault="00C15ACA" w:rsidP="001F166C">
            <w:pPr>
              <w:pStyle w:val="TableCopy"/>
              <w:rPr>
                <w:sz w:val="20"/>
                <w:szCs w:val="20"/>
                <w:lang w:eastAsia="en-AU"/>
              </w:rPr>
            </w:pPr>
            <w:r w:rsidRPr="00746A44">
              <w:rPr>
                <w:sz w:val="20"/>
                <w:szCs w:val="20"/>
              </w:rPr>
              <w:t>176</w:t>
            </w:r>
          </w:p>
        </w:tc>
        <w:tc>
          <w:tcPr>
            <w:tcW w:w="1483" w:type="dxa"/>
            <w:noWrap/>
            <w:hideMark/>
          </w:tcPr>
          <w:p w14:paraId="506D5827" w14:textId="77777777" w:rsidR="00C15ACA" w:rsidRPr="00746A44" w:rsidRDefault="00C15ACA" w:rsidP="001F166C">
            <w:pPr>
              <w:pStyle w:val="TableCopy"/>
              <w:rPr>
                <w:sz w:val="20"/>
                <w:szCs w:val="20"/>
                <w:lang w:eastAsia="en-AU"/>
              </w:rPr>
            </w:pPr>
            <w:r w:rsidRPr="00746A44">
              <w:rPr>
                <w:sz w:val="20"/>
                <w:szCs w:val="20"/>
              </w:rPr>
              <w:t>284</w:t>
            </w:r>
          </w:p>
        </w:tc>
      </w:tr>
      <w:tr w:rsidR="001F166C" w:rsidRPr="00746A44" w14:paraId="78D9DCE7" w14:textId="77777777" w:rsidTr="009E5D20">
        <w:tc>
          <w:tcPr>
            <w:tcW w:w="988" w:type="dxa"/>
            <w:noWrap/>
            <w:hideMark/>
          </w:tcPr>
          <w:p w14:paraId="40B6ADA5" w14:textId="77777777" w:rsidR="00C15ACA" w:rsidRPr="00746A44" w:rsidRDefault="00C15ACA" w:rsidP="001F166C">
            <w:pPr>
              <w:pStyle w:val="TableCopy"/>
              <w:rPr>
                <w:sz w:val="20"/>
                <w:szCs w:val="20"/>
                <w:lang w:eastAsia="en-AU"/>
              </w:rPr>
            </w:pPr>
            <w:r w:rsidRPr="00746A44">
              <w:rPr>
                <w:sz w:val="20"/>
                <w:szCs w:val="20"/>
                <w:lang w:eastAsia="en-AU"/>
              </w:rPr>
              <w:t>2002</w:t>
            </w:r>
          </w:p>
        </w:tc>
        <w:tc>
          <w:tcPr>
            <w:tcW w:w="1461" w:type="dxa"/>
            <w:noWrap/>
            <w:hideMark/>
          </w:tcPr>
          <w:p w14:paraId="3B307C97" w14:textId="77777777" w:rsidR="00C15ACA" w:rsidRPr="00746A44" w:rsidRDefault="00C15ACA" w:rsidP="001F166C">
            <w:pPr>
              <w:pStyle w:val="TableCopy"/>
              <w:rPr>
                <w:sz w:val="20"/>
                <w:szCs w:val="20"/>
                <w:lang w:eastAsia="en-AU"/>
              </w:rPr>
            </w:pPr>
            <w:r w:rsidRPr="00746A44">
              <w:rPr>
                <w:sz w:val="20"/>
                <w:szCs w:val="20"/>
              </w:rPr>
              <w:t>384</w:t>
            </w:r>
          </w:p>
        </w:tc>
        <w:tc>
          <w:tcPr>
            <w:tcW w:w="1273" w:type="dxa"/>
            <w:noWrap/>
            <w:hideMark/>
          </w:tcPr>
          <w:p w14:paraId="4E288B0A" w14:textId="77777777" w:rsidR="00C15ACA" w:rsidRPr="00746A44" w:rsidRDefault="00C15ACA" w:rsidP="001F166C">
            <w:pPr>
              <w:pStyle w:val="TableCopy"/>
              <w:rPr>
                <w:sz w:val="20"/>
                <w:szCs w:val="20"/>
                <w:lang w:eastAsia="en-AU"/>
              </w:rPr>
            </w:pPr>
            <w:r w:rsidRPr="00746A44">
              <w:rPr>
                <w:sz w:val="20"/>
                <w:szCs w:val="20"/>
              </w:rPr>
              <w:t>406</w:t>
            </w:r>
          </w:p>
        </w:tc>
        <w:tc>
          <w:tcPr>
            <w:tcW w:w="1611" w:type="dxa"/>
            <w:noWrap/>
            <w:hideMark/>
          </w:tcPr>
          <w:p w14:paraId="046AE4D7" w14:textId="77777777" w:rsidR="00C15ACA" w:rsidRPr="00746A44" w:rsidRDefault="00C15ACA" w:rsidP="001F166C">
            <w:pPr>
              <w:pStyle w:val="TableCopy"/>
              <w:rPr>
                <w:sz w:val="20"/>
                <w:szCs w:val="20"/>
                <w:lang w:eastAsia="en-AU"/>
              </w:rPr>
            </w:pPr>
            <w:r w:rsidRPr="00746A44">
              <w:rPr>
                <w:sz w:val="20"/>
                <w:szCs w:val="20"/>
              </w:rPr>
              <w:t>867</w:t>
            </w:r>
          </w:p>
        </w:tc>
        <w:tc>
          <w:tcPr>
            <w:tcW w:w="1339" w:type="dxa"/>
            <w:noWrap/>
            <w:hideMark/>
          </w:tcPr>
          <w:p w14:paraId="13D9B64B" w14:textId="77777777" w:rsidR="00C15ACA" w:rsidRPr="00746A44" w:rsidRDefault="00C15ACA" w:rsidP="001F166C">
            <w:pPr>
              <w:pStyle w:val="TableCopy"/>
              <w:rPr>
                <w:sz w:val="20"/>
                <w:szCs w:val="20"/>
                <w:lang w:eastAsia="en-AU"/>
              </w:rPr>
            </w:pPr>
            <w:r w:rsidRPr="00746A44">
              <w:rPr>
                <w:sz w:val="20"/>
                <w:szCs w:val="20"/>
              </w:rPr>
              <w:t>988</w:t>
            </w:r>
          </w:p>
        </w:tc>
        <w:tc>
          <w:tcPr>
            <w:tcW w:w="1183" w:type="dxa"/>
            <w:noWrap/>
            <w:hideMark/>
          </w:tcPr>
          <w:p w14:paraId="223318D7" w14:textId="77777777" w:rsidR="00C15ACA" w:rsidRPr="00746A44" w:rsidRDefault="00C15ACA" w:rsidP="001F166C">
            <w:pPr>
              <w:pStyle w:val="TableCopy"/>
              <w:rPr>
                <w:sz w:val="20"/>
                <w:szCs w:val="20"/>
                <w:lang w:eastAsia="en-AU"/>
              </w:rPr>
            </w:pPr>
            <w:r w:rsidRPr="00746A44">
              <w:rPr>
                <w:sz w:val="20"/>
                <w:szCs w:val="20"/>
              </w:rPr>
              <w:t>362</w:t>
            </w:r>
          </w:p>
        </w:tc>
        <w:tc>
          <w:tcPr>
            <w:tcW w:w="922" w:type="dxa"/>
            <w:noWrap/>
            <w:hideMark/>
          </w:tcPr>
          <w:p w14:paraId="1D4CAF6C" w14:textId="77777777" w:rsidR="00C15ACA" w:rsidRPr="00746A44" w:rsidRDefault="00C15ACA" w:rsidP="001F166C">
            <w:pPr>
              <w:pStyle w:val="TableCopy"/>
              <w:rPr>
                <w:sz w:val="20"/>
                <w:szCs w:val="20"/>
                <w:lang w:eastAsia="en-AU"/>
              </w:rPr>
            </w:pPr>
            <w:r w:rsidRPr="00746A44">
              <w:rPr>
                <w:sz w:val="20"/>
                <w:szCs w:val="20"/>
              </w:rPr>
              <w:t>306</w:t>
            </w:r>
          </w:p>
        </w:tc>
        <w:tc>
          <w:tcPr>
            <w:tcW w:w="1276" w:type="dxa"/>
            <w:noWrap/>
            <w:hideMark/>
          </w:tcPr>
          <w:p w14:paraId="21F2885F" w14:textId="77777777" w:rsidR="00C15ACA" w:rsidRPr="00746A44" w:rsidRDefault="00C15ACA" w:rsidP="001F166C">
            <w:pPr>
              <w:pStyle w:val="TableCopy"/>
              <w:rPr>
                <w:sz w:val="20"/>
                <w:szCs w:val="20"/>
                <w:lang w:eastAsia="en-AU"/>
              </w:rPr>
            </w:pPr>
            <w:r w:rsidRPr="00746A44">
              <w:rPr>
                <w:sz w:val="20"/>
                <w:szCs w:val="20"/>
              </w:rPr>
              <w:t>309</w:t>
            </w:r>
          </w:p>
        </w:tc>
        <w:tc>
          <w:tcPr>
            <w:tcW w:w="1628" w:type="dxa"/>
            <w:noWrap/>
            <w:hideMark/>
          </w:tcPr>
          <w:p w14:paraId="70665896" w14:textId="77777777" w:rsidR="00C15ACA" w:rsidRPr="00746A44" w:rsidRDefault="00C15ACA" w:rsidP="001F166C">
            <w:pPr>
              <w:pStyle w:val="TableCopy"/>
              <w:rPr>
                <w:sz w:val="20"/>
                <w:szCs w:val="20"/>
                <w:lang w:eastAsia="en-AU"/>
              </w:rPr>
            </w:pPr>
            <w:r w:rsidRPr="00746A44">
              <w:rPr>
                <w:sz w:val="20"/>
                <w:szCs w:val="20"/>
              </w:rPr>
              <w:t>458</w:t>
            </w:r>
          </w:p>
        </w:tc>
        <w:tc>
          <w:tcPr>
            <w:tcW w:w="1639" w:type="dxa"/>
            <w:noWrap/>
            <w:hideMark/>
          </w:tcPr>
          <w:p w14:paraId="2161558D" w14:textId="77777777" w:rsidR="00C15ACA" w:rsidRPr="00746A44" w:rsidRDefault="00C15ACA" w:rsidP="001F166C">
            <w:pPr>
              <w:pStyle w:val="TableCopy"/>
              <w:rPr>
                <w:sz w:val="20"/>
                <w:szCs w:val="20"/>
                <w:lang w:eastAsia="en-AU"/>
              </w:rPr>
            </w:pPr>
            <w:r w:rsidRPr="00746A44">
              <w:rPr>
                <w:sz w:val="20"/>
                <w:szCs w:val="20"/>
              </w:rPr>
              <w:t>190</w:t>
            </w:r>
          </w:p>
        </w:tc>
        <w:tc>
          <w:tcPr>
            <w:tcW w:w="1483" w:type="dxa"/>
            <w:noWrap/>
            <w:hideMark/>
          </w:tcPr>
          <w:p w14:paraId="2E1BBACC" w14:textId="77777777" w:rsidR="00C15ACA" w:rsidRPr="00746A44" w:rsidRDefault="00C15ACA" w:rsidP="001F166C">
            <w:pPr>
              <w:pStyle w:val="TableCopy"/>
              <w:rPr>
                <w:sz w:val="20"/>
                <w:szCs w:val="20"/>
                <w:lang w:eastAsia="en-AU"/>
              </w:rPr>
            </w:pPr>
            <w:r w:rsidRPr="00746A44">
              <w:rPr>
                <w:sz w:val="20"/>
                <w:szCs w:val="20"/>
              </w:rPr>
              <w:t>290</w:t>
            </w:r>
          </w:p>
        </w:tc>
      </w:tr>
      <w:tr w:rsidR="001F166C" w:rsidRPr="00746A44" w14:paraId="6AC6C6B7" w14:textId="77777777" w:rsidTr="009E5D20">
        <w:tc>
          <w:tcPr>
            <w:tcW w:w="988" w:type="dxa"/>
            <w:noWrap/>
            <w:hideMark/>
          </w:tcPr>
          <w:p w14:paraId="58FC7DFB" w14:textId="77777777" w:rsidR="00C15ACA" w:rsidRPr="00746A44" w:rsidRDefault="00C15ACA" w:rsidP="001F166C">
            <w:pPr>
              <w:pStyle w:val="TableCopy"/>
              <w:rPr>
                <w:sz w:val="20"/>
                <w:szCs w:val="20"/>
                <w:lang w:eastAsia="en-AU"/>
              </w:rPr>
            </w:pPr>
            <w:r w:rsidRPr="00746A44">
              <w:rPr>
                <w:sz w:val="20"/>
                <w:szCs w:val="20"/>
                <w:lang w:eastAsia="en-AU"/>
              </w:rPr>
              <w:t>2003</w:t>
            </w:r>
          </w:p>
        </w:tc>
        <w:tc>
          <w:tcPr>
            <w:tcW w:w="1461" w:type="dxa"/>
            <w:noWrap/>
            <w:hideMark/>
          </w:tcPr>
          <w:p w14:paraId="6979EDF5" w14:textId="77777777" w:rsidR="00C15ACA" w:rsidRPr="00746A44" w:rsidRDefault="00C15ACA" w:rsidP="001F166C">
            <w:pPr>
              <w:pStyle w:val="TableCopy"/>
              <w:rPr>
                <w:sz w:val="20"/>
                <w:szCs w:val="20"/>
                <w:lang w:eastAsia="en-AU"/>
              </w:rPr>
            </w:pPr>
            <w:r w:rsidRPr="00746A44">
              <w:rPr>
                <w:sz w:val="20"/>
                <w:szCs w:val="20"/>
              </w:rPr>
              <w:t>456</w:t>
            </w:r>
          </w:p>
        </w:tc>
        <w:tc>
          <w:tcPr>
            <w:tcW w:w="1273" w:type="dxa"/>
            <w:noWrap/>
            <w:hideMark/>
          </w:tcPr>
          <w:p w14:paraId="05AABFCD" w14:textId="77777777" w:rsidR="00C15ACA" w:rsidRPr="00746A44" w:rsidRDefault="00C15ACA" w:rsidP="001F166C">
            <w:pPr>
              <w:pStyle w:val="TableCopy"/>
              <w:rPr>
                <w:sz w:val="20"/>
                <w:szCs w:val="20"/>
                <w:lang w:eastAsia="en-AU"/>
              </w:rPr>
            </w:pPr>
            <w:r w:rsidRPr="00746A44">
              <w:rPr>
                <w:sz w:val="20"/>
                <w:szCs w:val="20"/>
              </w:rPr>
              <w:t>411</w:t>
            </w:r>
          </w:p>
        </w:tc>
        <w:tc>
          <w:tcPr>
            <w:tcW w:w="1611" w:type="dxa"/>
            <w:noWrap/>
            <w:hideMark/>
          </w:tcPr>
          <w:p w14:paraId="028CCF41" w14:textId="77777777" w:rsidR="00C15ACA" w:rsidRPr="00746A44" w:rsidRDefault="00C15ACA" w:rsidP="001F166C">
            <w:pPr>
              <w:pStyle w:val="TableCopy"/>
              <w:rPr>
                <w:sz w:val="20"/>
                <w:szCs w:val="20"/>
                <w:lang w:eastAsia="en-AU"/>
              </w:rPr>
            </w:pPr>
            <w:r w:rsidRPr="00746A44">
              <w:rPr>
                <w:sz w:val="20"/>
                <w:szCs w:val="20"/>
              </w:rPr>
              <w:t>816</w:t>
            </w:r>
          </w:p>
        </w:tc>
        <w:tc>
          <w:tcPr>
            <w:tcW w:w="1339" w:type="dxa"/>
            <w:noWrap/>
            <w:hideMark/>
          </w:tcPr>
          <w:p w14:paraId="6EF7916E" w14:textId="77777777" w:rsidR="00C15ACA" w:rsidRPr="00746A44" w:rsidRDefault="00C15ACA" w:rsidP="001F166C">
            <w:pPr>
              <w:pStyle w:val="TableCopy"/>
              <w:rPr>
                <w:sz w:val="20"/>
                <w:szCs w:val="20"/>
                <w:lang w:eastAsia="en-AU"/>
              </w:rPr>
            </w:pPr>
            <w:r w:rsidRPr="00746A44">
              <w:rPr>
                <w:sz w:val="20"/>
                <w:szCs w:val="20"/>
              </w:rPr>
              <w:t>822</w:t>
            </w:r>
          </w:p>
        </w:tc>
        <w:tc>
          <w:tcPr>
            <w:tcW w:w="1183" w:type="dxa"/>
            <w:noWrap/>
            <w:hideMark/>
          </w:tcPr>
          <w:p w14:paraId="2A93183C" w14:textId="77777777" w:rsidR="00C15ACA" w:rsidRPr="00746A44" w:rsidRDefault="00C15ACA" w:rsidP="001F166C">
            <w:pPr>
              <w:pStyle w:val="TableCopy"/>
              <w:rPr>
                <w:sz w:val="20"/>
                <w:szCs w:val="20"/>
                <w:lang w:eastAsia="en-AU"/>
              </w:rPr>
            </w:pPr>
            <w:r w:rsidRPr="00746A44">
              <w:rPr>
                <w:sz w:val="20"/>
                <w:szCs w:val="20"/>
              </w:rPr>
              <w:t>366</w:t>
            </w:r>
          </w:p>
        </w:tc>
        <w:tc>
          <w:tcPr>
            <w:tcW w:w="922" w:type="dxa"/>
            <w:noWrap/>
            <w:hideMark/>
          </w:tcPr>
          <w:p w14:paraId="68157628" w14:textId="77777777" w:rsidR="00C15ACA" w:rsidRPr="00746A44" w:rsidRDefault="00C15ACA" w:rsidP="001F166C">
            <w:pPr>
              <w:pStyle w:val="TableCopy"/>
              <w:rPr>
                <w:sz w:val="20"/>
                <w:szCs w:val="20"/>
                <w:lang w:eastAsia="en-AU"/>
              </w:rPr>
            </w:pPr>
            <w:r w:rsidRPr="00746A44">
              <w:rPr>
                <w:sz w:val="20"/>
                <w:szCs w:val="20"/>
              </w:rPr>
              <w:t>305</w:t>
            </w:r>
          </w:p>
        </w:tc>
        <w:tc>
          <w:tcPr>
            <w:tcW w:w="1276" w:type="dxa"/>
            <w:noWrap/>
            <w:hideMark/>
          </w:tcPr>
          <w:p w14:paraId="1A62DDDC" w14:textId="77777777" w:rsidR="00C15ACA" w:rsidRPr="00746A44" w:rsidRDefault="00C15ACA" w:rsidP="001F166C">
            <w:pPr>
              <w:pStyle w:val="TableCopy"/>
              <w:rPr>
                <w:sz w:val="20"/>
                <w:szCs w:val="20"/>
                <w:lang w:eastAsia="en-AU"/>
              </w:rPr>
            </w:pPr>
            <w:r w:rsidRPr="00746A44">
              <w:rPr>
                <w:sz w:val="20"/>
                <w:szCs w:val="20"/>
              </w:rPr>
              <w:t>352</w:t>
            </w:r>
          </w:p>
        </w:tc>
        <w:tc>
          <w:tcPr>
            <w:tcW w:w="1628" w:type="dxa"/>
            <w:noWrap/>
            <w:hideMark/>
          </w:tcPr>
          <w:p w14:paraId="5DE60807" w14:textId="77777777" w:rsidR="00C15ACA" w:rsidRPr="00746A44" w:rsidRDefault="00C15ACA" w:rsidP="001F166C">
            <w:pPr>
              <w:pStyle w:val="TableCopy"/>
              <w:rPr>
                <w:sz w:val="20"/>
                <w:szCs w:val="20"/>
                <w:lang w:eastAsia="en-AU"/>
              </w:rPr>
            </w:pPr>
            <w:r w:rsidRPr="00746A44">
              <w:rPr>
                <w:sz w:val="20"/>
                <w:szCs w:val="20"/>
              </w:rPr>
              <w:t>432</w:t>
            </w:r>
          </w:p>
        </w:tc>
        <w:tc>
          <w:tcPr>
            <w:tcW w:w="1639" w:type="dxa"/>
            <w:noWrap/>
            <w:hideMark/>
          </w:tcPr>
          <w:p w14:paraId="5CCEDCD7" w14:textId="77777777" w:rsidR="00C15ACA" w:rsidRPr="00746A44" w:rsidRDefault="00C15ACA" w:rsidP="001F166C">
            <w:pPr>
              <w:pStyle w:val="TableCopy"/>
              <w:rPr>
                <w:sz w:val="20"/>
                <w:szCs w:val="20"/>
                <w:lang w:eastAsia="en-AU"/>
              </w:rPr>
            </w:pPr>
            <w:r w:rsidRPr="00746A44">
              <w:rPr>
                <w:sz w:val="20"/>
                <w:szCs w:val="20"/>
              </w:rPr>
              <w:t>185</w:t>
            </w:r>
          </w:p>
        </w:tc>
        <w:tc>
          <w:tcPr>
            <w:tcW w:w="1483" w:type="dxa"/>
            <w:noWrap/>
            <w:hideMark/>
          </w:tcPr>
          <w:p w14:paraId="06FB1E51" w14:textId="77777777" w:rsidR="00C15ACA" w:rsidRPr="00746A44" w:rsidRDefault="00C15ACA" w:rsidP="001F166C">
            <w:pPr>
              <w:pStyle w:val="TableCopy"/>
              <w:rPr>
                <w:sz w:val="20"/>
                <w:szCs w:val="20"/>
                <w:lang w:eastAsia="en-AU"/>
              </w:rPr>
            </w:pPr>
            <w:r w:rsidRPr="00746A44">
              <w:rPr>
                <w:sz w:val="20"/>
                <w:szCs w:val="20"/>
              </w:rPr>
              <w:t>291</w:t>
            </w:r>
          </w:p>
        </w:tc>
      </w:tr>
      <w:tr w:rsidR="001F166C" w:rsidRPr="00746A44" w14:paraId="6E4BDAC0" w14:textId="77777777" w:rsidTr="009E5D20">
        <w:tc>
          <w:tcPr>
            <w:tcW w:w="988" w:type="dxa"/>
            <w:noWrap/>
            <w:hideMark/>
          </w:tcPr>
          <w:p w14:paraId="66C24AA5" w14:textId="77777777" w:rsidR="00C15ACA" w:rsidRPr="00746A44" w:rsidRDefault="00C15ACA" w:rsidP="001F166C">
            <w:pPr>
              <w:pStyle w:val="TableCopy"/>
              <w:rPr>
                <w:sz w:val="20"/>
                <w:szCs w:val="20"/>
                <w:lang w:eastAsia="en-AU"/>
              </w:rPr>
            </w:pPr>
            <w:r w:rsidRPr="00746A44">
              <w:rPr>
                <w:sz w:val="20"/>
                <w:szCs w:val="20"/>
                <w:lang w:eastAsia="en-AU"/>
              </w:rPr>
              <w:t>2004</w:t>
            </w:r>
          </w:p>
        </w:tc>
        <w:tc>
          <w:tcPr>
            <w:tcW w:w="1461" w:type="dxa"/>
            <w:noWrap/>
            <w:hideMark/>
          </w:tcPr>
          <w:p w14:paraId="46B698FF" w14:textId="77777777" w:rsidR="00C15ACA" w:rsidRPr="00746A44" w:rsidRDefault="00C15ACA" w:rsidP="001F166C">
            <w:pPr>
              <w:pStyle w:val="TableCopy"/>
              <w:rPr>
                <w:sz w:val="20"/>
                <w:szCs w:val="20"/>
                <w:lang w:eastAsia="en-AU"/>
              </w:rPr>
            </w:pPr>
            <w:r w:rsidRPr="00746A44">
              <w:rPr>
                <w:sz w:val="20"/>
                <w:szCs w:val="20"/>
              </w:rPr>
              <w:t>437</w:t>
            </w:r>
          </w:p>
        </w:tc>
        <w:tc>
          <w:tcPr>
            <w:tcW w:w="1273" w:type="dxa"/>
            <w:noWrap/>
            <w:hideMark/>
          </w:tcPr>
          <w:p w14:paraId="66184E8B" w14:textId="77777777" w:rsidR="00C15ACA" w:rsidRPr="00746A44" w:rsidRDefault="00C15ACA" w:rsidP="001F166C">
            <w:pPr>
              <w:pStyle w:val="TableCopy"/>
              <w:rPr>
                <w:sz w:val="20"/>
                <w:szCs w:val="20"/>
                <w:lang w:eastAsia="en-AU"/>
              </w:rPr>
            </w:pPr>
            <w:r w:rsidRPr="00746A44">
              <w:rPr>
                <w:sz w:val="20"/>
                <w:szCs w:val="20"/>
              </w:rPr>
              <w:t>419</w:t>
            </w:r>
          </w:p>
        </w:tc>
        <w:tc>
          <w:tcPr>
            <w:tcW w:w="1611" w:type="dxa"/>
            <w:noWrap/>
            <w:hideMark/>
          </w:tcPr>
          <w:p w14:paraId="4D8A1784" w14:textId="77777777" w:rsidR="00C15ACA" w:rsidRPr="00746A44" w:rsidRDefault="00C15ACA" w:rsidP="001F166C">
            <w:pPr>
              <w:pStyle w:val="TableCopy"/>
              <w:rPr>
                <w:sz w:val="20"/>
                <w:szCs w:val="20"/>
                <w:lang w:eastAsia="en-AU"/>
              </w:rPr>
            </w:pPr>
            <w:r w:rsidRPr="00746A44">
              <w:rPr>
                <w:sz w:val="20"/>
                <w:szCs w:val="20"/>
              </w:rPr>
              <w:t>770</w:t>
            </w:r>
          </w:p>
        </w:tc>
        <w:tc>
          <w:tcPr>
            <w:tcW w:w="1339" w:type="dxa"/>
            <w:noWrap/>
            <w:hideMark/>
          </w:tcPr>
          <w:p w14:paraId="45B507CE" w14:textId="77777777" w:rsidR="00C15ACA" w:rsidRPr="00746A44" w:rsidRDefault="00C15ACA" w:rsidP="001F166C">
            <w:pPr>
              <w:pStyle w:val="TableCopy"/>
              <w:rPr>
                <w:sz w:val="20"/>
                <w:szCs w:val="20"/>
                <w:lang w:eastAsia="en-AU"/>
              </w:rPr>
            </w:pPr>
            <w:r w:rsidRPr="00746A44">
              <w:rPr>
                <w:sz w:val="20"/>
                <w:szCs w:val="20"/>
              </w:rPr>
              <w:t>1053</w:t>
            </w:r>
          </w:p>
        </w:tc>
        <w:tc>
          <w:tcPr>
            <w:tcW w:w="1183" w:type="dxa"/>
            <w:noWrap/>
            <w:hideMark/>
          </w:tcPr>
          <w:p w14:paraId="4CF95668" w14:textId="77777777" w:rsidR="00C15ACA" w:rsidRPr="00746A44" w:rsidRDefault="00C15ACA" w:rsidP="001F166C">
            <w:pPr>
              <w:pStyle w:val="TableCopy"/>
              <w:rPr>
                <w:sz w:val="20"/>
                <w:szCs w:val="20"/>
                <w:lang w:eastAsia="en-AU"/>
              </w:rPr>
            </w:pPr>
            <w:r w:rsidRPr="00746A44">
              <w:rPr>
                <w:sz w:val="20"/>
                <w:szCs w:val="20"/>
              </w:rPr>
              <w:t>360</w:t>
            </w:r>
          </w:p>
        </w:tc>
        <w:tc>
          <w:tcPr>
            <w:tcW w:w="922" w:type="dxa"/>
            <w:noWrap/>
            <w:hideMark/>
          </w:tcPr>
          <w:p w14:paraId="1474B531" w14:textId="77777777" w:rsidR="00C15ACA" w:rsidRPr="00746A44" w:rsidRDefault="00C15ACA" w:rsidP="001F166C">
            <w:pPr>
              <w:pStyle w:val="TableCopy"/>
              <w:rPr>
                <w:sz w:val="20"/>
                <w:szCs w:val="20"/>
                <w:lang w:eastAsia="en-AU"/>
              </w:rPr>
            </w:pPr>
            <w:r w:rsidRPr="00746A44">
              <w:rPr>
                <w:sz w:val="20"/>
                <w:szCs w:val="20"/>
              </w:rPr>
              <w:t>322</w:t>
            </w:r>
          </w:p>
        </w:tc>
        <w:tc>
          <w:tcPr>
            <w:tcW w:w="1276" w:type="dxa"/>
            <w:noWrap/>
            <w:hideMark/>
          </w:tcPr>
          <w:p w14:paraId="5C57D15F" w14:textId="77777777" w:rsidR="00C15ACA" w:rsidRPr="00746A44" w:rsidRDefault="00C15ACA" w:rsidP="001F166C">
            <w:pPr>
              <w:pStyle w:val="TableCopy"/>
              <w:rPr>
                <w:sz w:val="20"/>
                <w:szCs w:val="20"/>
                <w:lang w:eastAsia="en-AU"/>
              </w:rPr>
            </w:pPr>
            <w:r w:rsidRPr="00746A44">
              <w:rPr>
                <w:sz w:val="20"/>
                <w:szCs w:val="20"/>
              </w:rPr>
              <w:t>387</w:t>
            </w:r>
          </w:p>
        </w:tc>
        <w:tc>
          <w:tcPr>
            <w:tcW w:w="1628" w:type="dxa"/>
            <w:noWrap/>
            <w:hideMark/>
          </w:tcPr>
          <w:p w14:paraId="300808AC" w14:textId="77777777" w:rsidR="00C15ACA" w:rsidRPr="00746A44" w:rsidRDefault="00C15ACA" w:rsidP="001F166C">
            <w:pPr>
              <w:pStyle w:val="TableCopy"/>
              <w:rPr>
                <w:sz w:val="20"/>
                <w:szCs w:val="20"/>
                <w:lang w:eastAsia="en-AU"/>
              </w:rPr>
            </w:pPr>
            <w:r w:rsidRPr="00746A44">
              <w:rPr>
                <w:sz w:val="20"/>
                <w:szCs w:val="20"/>
              </w:rPr>
              <w:t>432</w:t>
            </w:r>
          </w:p>
        </w:tc>
        <w:tc>
          <w:tcPr>
            <w:tcW w:w="1639" w:type="dxa"/>
            <w:noWrap/>
            <w:hideMark/>
          </w:tcPr>
          <w:p w14:paraId="3F417C2F" w14:textId="77777777" w:rsidR="00C15ACA" w:rsidRPr="00746A44" w:rsidRDefault="00C15ACA" w:rsidP="001F166C">
            <w:pPr>
              <w:pStyle w:val="TableCopy"/>
              <w:rPr>
                <w:sz w:val="20"/>
                <w:szCs w:val="20"/>
                <w:lang w:eastAsia="en-AU"/>
              </w:rPr>
            </w:pPr>
            <w:r w:rsidRPr="00746A44">
              <w:rPr>
                <w:sz w:val="20"/>
                <w:szCs w:val="20"/>
              </w:rPr>
              <w:t>181</w:t>
            </w:r>
          </w:p>
        </w:tc>
        <w:tc>
          <w:tcPr>
            <w:tcW w:w="1483" w:type="dxa"/>
            <w:noWrap/>
            <w:hideMark/>
          </w:tcPr>
          <w:p w14:paraId="4E45FEC6" w14:textId="77777777" w:rsidR="00C15ACA" w:rsidRPr="00746A44" w:rsidRDefault="00C15ACA" w:rsidP="001F166C">
            <w:pPr>
              <w:pStyle w:val="TableCopy"/>
              <w:rPr>
                <w:sz w:val="20"/>
                <w:szCs w:val="20"/>
                <w:lang w:eastAsia="en-AU"/>
              </w:rPr>
            </w:pPr>
            <w:r w:rsidRPr="00746A44">
              <w:rPr>
                <w:sz w:val="20"/>
                <w:szCs w:val="20"/>
              </w:rPr>
              <w:t>313</w:t>
            </w:r>
          </w:p>
        </w:tc>
      </w:tr>
      <w:tr w:rsidR="001F166C" w:rsidRPr="00746A44" w14:paraId="25AD148C" w14:textId="77777777" w:rsidTr="009E5D20">
        <w:tc>
          <w:tcPr>
            <w:tcW w:w="988" w:type="dxa"/>
            <w:noWrap/>
            <w:hideMark/>
          </w:tcPr>
          <w:p w14:paraId="6F13FC5F" w14:textId="77777777" w:rsidR="00C15ACA" w:rsidRPr="00746A44" w:rsidRDefault="00C15ACA" w:rsidP="001F166C">
            <w:pPr>
              <w:pStyle w:val="TableCopy"/>
              <w:rPr>
                <w:sz w:val="20"/>
                <w:szCs w:val="20"/>
                <w:lang w:eastAsia="en-AU"/>
              </w:rPr>
            </w:pPr>
            <w:r w:rsidRPr="00746A44">
              <w:rPr>
                <w:sz w:val="20"/>
                <w:szCs w:val="20"/>
                <w:lang w:eastAsia="en-AU"/>
              </w:rPr>
              <w:t>2005</w:t>
            </w:r>
          </w:p>
        </w:tc>
        <w:tc>
          <w:tcPr>
            <w:tcW w:w="1461" w:type="dxa"/>
            <w:noWrap/>
            <w:hideMark/>
          </w:tcPr>
          <w:p w14:paraId="6CC5B5D4" w14:textId="77777777" w:rsidR="00C15ACA" w:rsidRPr="00746A44" w:rsidRDefault="00C15ACA" w:rsidP="001F166C">
            <w:pPr>
              <w:pStyle w:val="TableCopy"/>
              <w:rPr>
                <w:sz w:val="20"/>
                <w:szCs w:val="20"/>
                <w:lang w:eastAsia="en-AU"/>
              </w:rPr>
            </w:pPr>
            <w:r w:rsidRPr="00746A44">
              <w:rPr>
                <w:sz w:val="20"/>
                <w:szCs w:val="20"/>
              </w:rPr>
              <w:t>523</w:t>
            </w:r>
          </w:p>
        </w:tc>
        <w:tc>
          <w:tcPr>
            <w:tcW w:w="1273" w:type="dxa"/>
            <w:noWrap/>
            <w:hideMark/>
          </w:tcPr>
          <w:p w14:paraId="77DD86D0" w14:textId="77777777" w:rsidR="00C15ACA" w:rsidRPr="00746A44" w:rsidRDefault="00C15ACA" w:rsidP="001F166C">
            <w:pPr>
              <w:pStyle w:val="TableCopy"/>
              <w:rPr>
                <w:sz w:val="20"/>
                <w:szCs w:val="20"/>
                <w:lang w:eastAsia="en-AU"/>
              </w:rPr>
            </w:pPr>
            <w:r w:rsidRPr="00746A44">
              <w:rPr>
                <w:sz w:val="20"/>
                <w:szCs w:val="20"/>
              </w:rPr>
              <w:t>415</w:t>
            </w:r>
          </w:p>
        </w:tc>
        <w:tc>
          <w:tcPr>
            <w:tcW w:w="1611" w:type="dxa"/>
            <w:noWrap/>
            <w:hideMark/>
          </w:tcPr>
          <w:p w14:paraId="0889E30F" w14:textId="77777777" w:rsidR="00C15ACA" w:rsidRPr="00746A44" w:rsidRDefault="00C15ACA" w:rsidP="001F166C">
            <w:pPr>
              <w:pStyle w:val="TableCopy"/>
              <w:rPr>
                <w:sz w:val="20"/>
                <w:szCs w:val="20"/>
                <w:lang w:eastAsia="en-AU"/>
              </w:rPr>
            </w:pPr>
            <w:r w:rsidRPr="00746A44">
              <w:rPr>
                <w:sz w:val="20"/>
                <w:szCs w:val="20"/>
              </w:rPr>
              <w:t>733</w:t>
            </w:r>
          </w:p>
        </w:tc>
        <w:tc>
          <w:tcPr>
            <w:tcW w:w="1339" w:type="dxa"/>
            <w:noWrap/>
            <w:hideMark/>
          </w:tcPr>
          <w:p w14:paraId="2CD875EA" w14:textId="77777777" w:rsidR="00C15ACA" w:rsidRPr="00746A44" w:rsidRDefault="00C15ACA" w:rsidP="001F166C">
            <w:pPr>
              <w:pStyle w:val="TableCopy"/>
              <w:rPr>
                <w:sz w:val="20"/>
                <w:szCs w:val="20"/>
                <w:lang w:eastAsia="en-AU"/>
              </w:rPr>
            </w:pPr>
            <w:r w:rsidRPr="00746A44">
              <w:rPr>
                <w:sz w:val="20"/>
                <w:szCs w:val="20"/>
              </w:rPr>
              <w:t>1056</w:t>
            </w:r>
          </w:p>
        </w:tc>
        <w:tc>
          <w:tcPr>
            <w:tcW w:w="1183" w:type="dxa"/>
            <w:noWrap/>
            <w:hideMark/>
          </w:tcPr>
          <w:p w14:paraId="07306615" w14:textId="77777777" w:rsidR="00C15ACA" w:rsidRPr="00746A44" w:rsidRDefault="00C15ACA" w:rsidP="001F166C">
            <w:pPr>
              <w:pStyle w:val="TableCopy"/>
              <w:rPr>
                <w:sz w:val="20"/>
                <w:szCs w:val="20"/>
                <w:lang w:eastAsia="en-AU"/>
              </w:rPr>
            </w:pPr>
            <w:r w:rsidRPr="00746A44">
              <w:rPr>
                <w:sz w:val="20"/>
                <w:szCs w:val="20"/>
              </w:rPr>
              <w:t>355</w:t>
            </w:r>
          </w:p>
        </w:tc>
        <w:tc>
          <w:tcPr>
            <w:tcW w:w="922" w:type="dxa"/>
            <w:noWrap/>
            <w:hideMark/>
          </w:tcPr>
          <w:p w14:paraId="66C8DF76" w14:textId="77777777" w:rsidR="00C15ACA" w:rsidRPr="00746A44" w:rsidRDefault="00C15ACA" w:rsidP="001F166C">
            <w:pPr>
              <w:pStyle w:val="TableCopy"/>
              <w:rPr>
                <w:sz w:val="20"/>
                <w:szCs w:val="20"/>
                <w:lang w:eastAsia="en-AU"/>
              </w:rPr>
            </w:pPr>
            <w:r w:rsidRPr="00746A44">
              <w:rPr>
                <w:sz w:val="20"/>
                <w:szCs w:val="20"/>
              </w:rPr>
              <w:t>330</w:t>
            </w:r>
          </w:p>
        </w:tc>
        <w:tc>
          <w:tcPr>
            <w:tcW w:w="1276" w:type="dxa"/>
            <w:noWrap/>
            <w:hideMark/>
          </w:tcPr>
          <w:p w14:paraId="433195AC" w14:textId="77777777" w:rsidR="00C15ACA" w:rsidRPr="00746A44" w:rsidRDefault="00C15ACA" w:rsidP="001F166C">
            <w:pPr>
              <w:pStyle w:val="TableCopy"/>
              <w:rPr>
                <w:sz w:val="20"/>
                <w:szCs w:val="20"/>
                <w:lang w:eastAsia="en-AU"/>
              </w:rPr>
            </w:pPr>
            <w:r w:rsidRPr="00746A44">
              <w:rPr>
                <w:sz w:val="20"/>
                <w:szCs w:val="20"/>
              </w:rPr>
              <w:t>367</w:t>
            </w:r>
          </w:p>
        </w:tc>
        <w:tc>
          <w:tcPr>
            <w:tcW w:w="1628" w:type="dxa"/>
            <w:noWrap/>
            <w:hideMark/>
          </w:tcPr>
          <w:p w14:paraId="6047BF39" w14:textId="77777777" w:rsidR="00C15ACA" w:rsidRPr="00746A44" w:rsidRDefault="00C15ACA" w:rsidP="001F166C">
            <w:pPr>
              <w:pStyle w:val="TableCopy"/>
              <w:rPr>
                <w:sz w:val="20"/>
                <w:szCs w:val="20"/>
                <w:lang w:eastAsia="en-AU"/>
              </w:rPr>
            </w:pPr>
            <w:r w:rsidRPr="00746A44">
              <w:rPr>
                <w:sz w:val="20"/>
                <w:szCs w:val="20"/>
              </w:rPr>
              <w:t>448</w:t>
            </w:r>
          </w:p>
        </w:tc>
        <w:tc>
          <w:tcPr>
            <w:tcW w:w="1639" w:type="dxa"/>
            <w:noWrap/>
            <w:hideMark/>
          </w:tcPr>
          <w:p w14:paraId="3B7FE272" w14:textId="77777777" w:rsidR="00C15ACA" w:rsidRPr="00746A44" w:rsidRDefault="00C15ACA" w:rsidP="001F166C">
            <w:pPr>
              <w:pStyle w:val="TableCopy"/>
              <w:rPr>
                <w:sz w:val="20"/>
                <w:szCs w:val="20"/>
                <w:lang w:eastAsia="en-AU"/>
              </w:rPr>
            </w:pPr>
            <w:r w:rsidRPr="00746A44">
              <w:rPr>
                <w:sz w:val="20"/>
                <w:szCs w:val="20"/>
              </w:rPr>
              <w:t>180</w:t>
            </w:r>
          </w:p>
        </w:tc>
        <w:tc>
          <w:tcPr>
            <w:tcW w:w="1483" w:type="dxa"/>
            <w:noWrap/>
            <w:hideMark/>
          </w:tcPr>
          <w:p w14:paraId="341F091B" w14:textId="77777777" w:rsidR="00C15ACA" w:rsidRPr="00746A44" w:rsidRDefault="00C15ACA" w:rsidP="001F166C">
            <w:pPr>
              <w:pStyle w:val="TableCopy"/>
              <w:rPr>
                <w:sz w:val="20"/>
                <w:szCs w:val="20"/>
                <w:lang w:eastAsia="en-AU"/>
              </w:rPr>
            </w:pPr>
            <w:r w:rsidRPr="00746A44">
              <w:rPr>
                <w:sz w:val="20"/>
                <w:szCs w:val="20"/>
              </w:rPr>
              <w:t>327</w:t>
            </w:r>
          </w:p>
        </w:tc>
      </w:tr>
      <w:tr w:rsidR="001F166C" w:rsidRPr="00746A44" w14:paraId="44E45D63" w14:textId="77777777" w:rsidTr="009E5D20">
        <w:tc>
          <w:tcPr>
            <w:tcW w:w="988" w:type="dxa"/>
            <w:noWrap/>
            <w:hideMark/>
          </w:tcPr>
          <w:p w14:paraId="7BF9FA20" w14:textId="77777777" w:rsidR="00C15ACA" w:rsidRPr="00746A44" w:rsidRDefault="00C15ACA" w:rsidP="001F166C">
            <w:pPr>
              <w:pStyle w:val="TableCopy"/>
              <w:rPr>
                <w:sz w:val="20"/>
                <w:szCs w:val="20"/>
                <w:lang w:eastAsia="en-AU"/>
              </w:rPr>
            </w:pPr>
            <w:r w:rsidRPr="00746A44">
              <w:rPr>
                <w:sz w:val="20"/>
                <w:szCs w:val="20"/>
                <w:lang w:eastAsia="en-AU"/>
              </w:rPr>
              <w:t>2006</w:t>
            </w:r>
          </w:p>
        </w:tc>
        <w:tc>
          <w:tcPr>
            <w:tcW w:w="1461" w:type="dxa"/>
            <w:noWrap/>
            <w:hideMark/>
          </w:tcPr>
          <w:p w14:paraId="3FFD9177" w14:textId="77777777" w:rsidR="00C15ACA" w:rsidRPr="00746A44" w:rsidRDefault="00C15ACA" w:rsidP="001F166C">
            <w:pPr>
              <w:pStyle w:val="TableCopy"/>
              <w:rPr>
                <w:sz w:val="20"/>
                <w:szCs w:val="20"/>
                <w:lang w:eastAsia="en-AU"/>
              </w:rPr>
            </w:pPr>
            <w:r w:rsidRPr="00746A44">
              <w:rPr>
                <w:sz w:val="20"/>
                <w:szCs w:val="20"/>
              </w:rPr>
              <w:t>562</w:t>
            </w:r>
          </w:p>
        </w:tc>
        <w:tc>
          <w:tcPr>
            <w:tcW w:w="1273" w:type="dxa"/>
            <w:noWrap/>
            <w:hideMark/>
          </w:tcPr>
          <w:p w14:paraId="7DC2552C" w14:textId="77777777" w:rsidR="00C15ACA" w:rsidRPr="00746A44" w:rsidRDefault="00C15ACA" w:rsidP="001F166C">
            <w:pPr>
              <w:pStyle w:val="TableCopy"/>
              <w:rPr>
                <w:sz w:val="20"/>
                <w:szCs w:val="20"/>
                <w:lang w:eastAsia="en-AU"/>
              </w:rPr>
            </w:pPr>
            <w:r w:rsidRPr="00746A44">
              <w:rPr>
                <w:sz w:val="20"/>
                <w:szCs w:val="20"/>
              </w:rPr>
              <w:t>413</w:t>
            </w:r>
          </w:p>
        </w:tc>
        <w:tc>
          <w:tcPr>
            <w:tcW w:w="1611" w:type="dxa"/>
            <w:noWrap/>
            <w:hideMark/>
          </w:tcPr>
          <w:p w14:paraId="234A7C1C" w14:textId="77777777" w:rsidR="00C15ACA" w:rsidRPr="00746A44" w:rsidRDefault="00C15ACA" w:rsidP="001F166C">
            <w:pPr>
              <w:pStyle w:val="TableCopy"/>
              <w:rPr>
                <w:sz w:val="20"/>
                <w:szCs w:val="20"/>
                <w:lang w:eastAsia="en-AU"/>
              </w:rPr>
            </w:pPr>
            <w:r w:rsidRPr="00746A44">
              <w:rPr>
                <w:sz w:val="20"/>
                <w:szCs w:val="20"/>
              </w:rPr>
              <w:t>698</w:t>
            </w:r>
          </w:p>
        </w:tc>
        <w:tc>
          <w:tcPr>
            <w:tcW w:w="1339" w:type="dxa"/>
            <w:noWrap/>
            <w:hideMark/>
          </w:tcPr>
          <w:p w14:paraId="7B881336" w14:textId="77777777" w:rsidR="00C15ACA" w:rsidRPr="00746A44" w:rsidRDefault="00C15ACA" w:rsidP="001F166C">
            <w:pPr>
              <w:pStyle w:val="TableCopy"/>
              <w:rPr>
                <w:sz w:val="20"/>
                <w:szCs w:val="20"/>
                <w:lang w:eastAsia="en-AU"/>
              </w:rPr>
            </w:pPr>
            <w:r w:rsidRPr="00746A44">
              <w:rPr>
                <w:sz w:val="20"/>
                <w:szCs w:val="20"/>
              </w:rPr>
              <w:t>1133</w:t>
            </w:r>
          </w:p>
        </w:tc>
        <w:tc>
          <w:tcPr>
            <w:tcW w:w="1183" w:type="dxa"/>
            <w:noWrap/>
            <w:hideMark/>
          </w:tcPr>
          <w:p w14:paraId="2E56050A" w14:textId="77777777" w:rsidR="00C15ACA" w:rsidRPr="00746A44" w:rsidRDefault="00C15ACA" w:rsidP="001F166C">
            <w:pPr>
              <w:pStyle w:val="TableCopy"/>
              <w:rPr>
                <w:sz w:val="20"/>
                <w:szCs w:val="20"/>
                <w:lang w:eastAsia="en-AU"/>
              </w:rPr>
            </w:pPr>
            <w:r w:rsidRPr="00746A44">
              <w:rPr>
                <w:sz w:val="20"/>
                <w:szCs w:val="20"/>
              </w:rPr>
              <w:t>336</w:t>
            </w:r>
          </w:p>
        </w:tc>
        <w:tc>
          <w:tcPr>
            <w:tcW w:w="922" w:type="dxa"/>
            <w:noWrap/>
            <w:hideMark/>
          </w:tcPr>
          <w:p w14:paraId="350C2561" w14:textId="77777777" w:rsidR="00C15ACA" w:rsidRPr="00746A44" w:rsidRDefault="00C15ACA" w:rsidP="001F166C">
            <w:pPr>
              <w:pStyle w:val="TableCopy"/>
              <w:rPr>
                <w:sz w:val="20"/>
                <w:szCs w:val="20"/>
                <w:lang w:eastAsia="en-AU"/>
              </w:rPr>
            </w:pPr>
            <w:r w:rsidRPr="00746A44">
              <w:rPr>
                <w:sz w:val="20"/>
                <w:szCs w:val="20"/>
              </w:rPr>
              <w:t>327</w:t>
            </w:r>
          </w:p>
        </w:tc>
        <w:tc>
          <w:tcPr>
            <w:tcW w:w="1276" w:type="dxa"/>
            <w:noWrap/>
            <w:hideMark/>
          </w:tcPr>
          <w:p w14:paraId="2E02BE6D" w14:textId="77777777" w:rsidR="00C15ACA" w:rsidRPr="00746A44" w:rsidRDefault="00C15ACA" w:rsidP="001F166C">
            <w:pPr>
              <w:pStyle w:val="TableCopy"/>
              <w:rPr>
                <w:sz w:val="20"/>
                <w:szCs w:val="20"/>
                <w:lang w:eastAsia="en-AU"/>
              </w:rPr>
            </w:pPr>
            <w:r w:rsidRPr="00746A44">
              <w:rPr>
                <w:sz w:val="20"/>
                <w:szCs w:val="20"/>
              </w:rPr>
              <w:t>340</w:t>
            </w:r>
          </w:p>
        </w:tc>
        <w:tc>
          <w:tcPr>
            <w:tcW w:w="1628" w:type="dxa"/>
            <w:noWrap/>
            <w:hideMark/>
          </w:tcPr>
          <w:p w14:paraId="3A501A50" w14:textId="77777777" w:rsidR="00C15ACA" w:rsidRPr="00746A44" w:rsidRDefault="00C15ACA" w:rsidP="001F166C">
            <w:pPr>
              <w:pStyle w:val="TableCopy"/>
              <w:rPr>
                <w:sz w:val="20"/>
                <w:szCs w:val="20"/>
                <w:lang w:eastAsia="en-AU"/>
              </w:rPr>
            </w:pPr>
            <w:r w:rsidRPr="00746A44">
              <w:rPr>
                <w:sz w:val="20"/>
                <w:szCs w:val="20"/>
              </w:rPr>
              <w:t>440</w:t>
            </w:r>
          </w:p>
        </w:tc>
        <w:tc>
          <w:tcPr>
            <w:tcW w:w="1639" w:type="dxa"/>
            <w:noWrap/>
            <w:hideMark/>
          </w:tcPr>
          <w:p w14:paraId="2E0E4A2D" w14:textId="77777777" w:rsidR="00C15ACA" w:rsidRPr="00746A44" w:rsidRDefault="00C15ACA" w:rsidP="001F166C">
            <w:pPr>
              <w:pStyle w:val="TableCopy"/>
              <w:rPr>
                <w:sz w:val="20"/>
                <w:szCs w:val="20"/>
                <w:lang w:eastAsia="en-AU"/>
              </w:rPr>
            </w:pPr>
            <w:r w:rsidRPr="00746A44">
              <w:rPr>
                <w:sz w:val="20"/>
                <w:szCs w:val="20"/>
              </w:rPr>
              <w:t>169</w:t>
            </w:r>
          </w:p>
        </w:tc>
        <w:tc>
          <w:tcPr>
            <w:tcW w:w="1483" w:type="dxa"/>
            <w:noWrap/>
            <w:hideMark/>
          </w:tcPr>
          <w:p w14:paraId="75407563" w14:textId="77777777" w:rsidR="00C15ACA" w:rsidRPr="00746A44" w:rsidRDefault="00C15ACA" w:rsidP="001F166C">
            <w:pPr>
              <w:pStyle w:val="TableCopy"/>
              <w:rPr>
                <w:sz w:val="20"/>
                <w:szCs w:val="20"/>
                <w:lang w:eastAsia="en-AU"/>
              </w:rPr>
            </w:pPr>
            <w:r w:rsidRPr="00746A44">
              <w:rPr>
                <w:sz w:val="20"/>
                <w:szCs w:val="20"/>
              </w:rPr>
              <w:t>297</w:t>
            </w:r>
          </w:p>
        </w:tc>
      </w:tr>
      <w:tr w:rsidR="001F166C" w:rsidRPr="00746A44" w14:paraId="31EC6850" w14:textId="77777777" w:rsidTr="009E5D20">
        <w:tc>
          <w:tcPr>
            <w:tcW w:w="988" w:type="dxa"/>
            <w:noWrap/>
            <w:hideMark/>
          </w:tcPr>
          <w:p w14:paraId="07DF73B6" w14:textId="77777777" w:rsidR="00C15ACA" w:rsidRPr="00746A44" w:rsidRDefault="00C15ACA" w:rsidP="001F166C">
            <w:pPr>
              <w:pStyle w:val="TableCopy"/>
              <w:rPr>
                <w:sz w:val="20"/>
                <w:szCs w:val="20"/>
                <w:lang w:eastAsia="en-AU"/>
              </w:rPr>
            </w:pPr>
            <w:r w:rsidRPr="00746A44">
              <w:rPr>
                <w:sz w:val="20"/>
                <w:szCs w:val="20"/>
                <w:lang w:eastAsia="en-AU"/>
              </w:rPr>
              <w:t>2007</w:t>
            </w:r>
          </w:p>
        </w:tc>
        <w:tc>
          <w:tcPr>
            <w:tcW w:w="1461" w:type="dxa"/>
            <w:noWrap/>
            <w:hideMark/>
          </w:tcPr>
          <w:p w14:paraId="2266D14E" w14:textId="77777777" w:rsidR="00C15ACA" w:rsidRPr="00746A44" w:rsidRDefault="00C15ACA" w:rsidP="001F166C">
            <w:pPr>
              <w:pStyle w:val="TableCopy"/>
              <w:rPr>
                <w:sz w:val="20"/>
                <w:szCs w:val="20"/>
                <w:lang w:eastAsia="en-AU"/>
              </w:rPr>
            </w:pPr>
            <w:r w:rsidRPr="00746A44">
              <w:rPr>
                <w:sz w:val="20"/>
                <w:szCs w:val="20"/>
              </w:rPr>
              <w:t>555</w:t>
            </w:r>
          </w:p>
        </w:tc>
        <w:tc>
          <w:tcPr>
            <w:tcW w:w="1273" w:type="dxa"/>
            <w:noWrap/>
            <w:hideMark/>
          </w:tcPr>
          <w:p w14:paraId="5D785C0D" w14:textId="77777777" w:rsidR="00C15ACA" w:rsidRPr="00746A44" w:rsidRDefault="00C15ACA" w:rsidP="001F166C">
            <w:pPr>
              <w:pStyle w:val="TableCopy"/>
              <w:rPr>
                <w:sz w:val="20"/>
                <w:szCs w:val="20"/>
                <w:lang w:eastAsia="en-AU"/>
              </w:rPr>
            </w:pPr>
            <w:r w:rsidRPr="00746A44">
              <w:rPr>
                <w:sz w:val="20"/>
                <w:szCs w:val="20"/>
              </w:rPr>
              <w:t>432</w:t>
            </w:r>
          </w:p>
        </w:tc>
        <w:tc>
          <w:tcPr>
            <w:tcW w:w="1611" w:type="dxa"/>
            <w:noWrap/>
            <w:hideMark/>
          </w:tcPr>
          <w:p w14:paraId="6D7039D5" w14:textId="77777777" w:rsidR="00C15ACA" w:rsidRPr="00746A44" w:rsidRDefault="00C15ACA" w:rsidP="001F166C">
            <w:pPr>
              <w:pStyle w:val="TableCopy"/>
              <w:rPr>
                <w:sz w:val="20"/>
                <w:szCs w:val="20"/>
                <w:lang w:eastAsia="en-AU"/>
              </w:rPr>
            </w:pPr>
            <w:r w:rsidRPr="00746A44">
              <w:rPr>
                <w:sz w:val="20"/>
                <w:szCs w:val="20"/>
              </w:rPr>
              <w:t>711</w:t>
            </w:r>
          </w:p>
        </w:tc>
        <w:tc>
          <w:tcPr>
            <w:tcW w:w="1339" w:type="dxa"/>
            <w:noWrap/>
            <w:hideMark/>
          </w:tcPr>
          <w:p w14:paraId="05679BCA" w14:textId="77777777" w:rsidR="00C15ACA" w:rsidRPr="00746A44" w:rsidRDefault="00C15ACA" w:rsidP="001F166C">
            <w:pPr>
              <w:pStyle w:val="TableCopy"/>
              <w:rPr>
                <w:sz w:val="20"/>
                <w:szCs w:val="20"/>
                <w:lang w:eastAsia="en-AU"/>
              </w:rPr>
            </w:pPr>
            <w:r w:rsidRPr="00746A44">
              <w:rPr>
                <w:sz w:val="20"/>
                <w:szCs w:val="20"/>
              </w:rPr>
              <w:t>1010</w:t>
            </w:r>
          </w:p>
        </w:tc>
        <w:tc>
          <w:tcPr>
            <w:tcW w:w="1183" w:type="dxa"/>
            <w:noWrap/>
            <w:hideMark/>
          </w:tcPr>
          <w:p w14:paraId="72D04E26" w14:textId="77777777" w:rsidR="00C15ACA" w:rsidRPr="00746A44" w:rsidRDefault="00C15ACA" w:rsidP="001F166C">
            <w:pPr>
              <w:pStyle w:val="TableCopy"/>
              <w:rPr>
                <w:sz w:val="20"/>
                <w:szCs w:val="20"/>
                <w:lang w:eastAsia="en-AU"/>
              </w:rPr>
            </w:pPr>
            <w:r w:rsidRPr="00746A44">
              <w:rPr>
                <w:sz w:val="20"/>
                <w:szCs w:val="20"/>
              </w:rPr>
              <w:t>334</w:t>
            </w:r>
          </w:p>
        </w:tc>
        <w:tc>
          <w:tcPr>
            <w:tcW w:w="922" w:type="dxa"/>
            <w:noWrap/>
            <w:hideMark/>
          </w:tcPr>
          <w:p w14:paraId="3C5309BB" w14:textId="77777777" w:rsidR="00C15ACA" w:rsidRPr="00746A44" w:rsidRDefault="00C15ACA" w:rsidP="001F166C">
            <w:pPr>
              <w:pStyle w:val="TableCopy"/>
              <w:rPr>
                <w:sz w:val="20"/>
                <w:szCs w:val="20"/>
                <w:lang w:eastAsia="en-AU"/>
              </w:rPr>
            </w:pPr>
            <w:r w:rsidRPr="00746A44">
              <w:rPr>
                <w:sz w:val="20"/>
                <w:szCs w:val="20"/>
              </w:rPr>
              <w:t>346</w:t>
            </w:r>
          </w:p>
        </w:tc>
        <w:tc>
          <w:tcPr>
            <w:tcW w:w="1276" w:type="dxa"/>
            <w:noWrap/>
            <w:hideMark/>
          </w:tcPr>
          <w:p w14:paraId="58A92393" w14:textId="77777777" w:rsidR="00C15ACA" w:rsidRPr="00746A44" w:rsidRDefault="00C15ACA" w:rsidP="001F166C">
            <w:pPr>
              <w:pStyle w:val="TableCopy"/>
              <w:rPr>
                <w:sz w:val="20"/>
                <w:szCs w:val="20"/>
                <w:lang w:eastAsia="en-AU"/>
              </w:rPr>
            </w:pPr>
            <w:r w:rsidRPr="00746A44">
              <w:rPr>
                <w:sz w:val="20"/>
                <w:szCs w:val="20"/>
              </w:rPr>
              <w:t>339</w:t>
            </w:r>
          </w:p>
        </w:tc>
        <w:tc>
          <w:tcPr>
            <w:tcW w:w="1628" w:type="dxa"/>
            <w:noWrap/>
            <w:hideMark/>
          </w:tcPr>
          <w:p w14:paraId="6BC693AB" w14:textId="77777777" w:rsidR="00C15ACA" w:rsidRPr="00746A44" w:rsidRDefault="00C15ACA" w:rsidP="001F166C">
            <w:pPr>
              <w:pStyle w:val="TableCopy"/>
              <w:rPr>
                <w:sz w:val="20"/>
                <w:szCs w:val="20"/>
                <w:lang w:eastAsia="en-AU"/>
              </w:rPr>
            </w:pPr>
            <w:r w:rsidRPr="00746A44">
              <w:rPr>
                <w:sz w:val="20"/>
                <w:szCs w:val="20"/>
              </w:rPr>
              <w:t>447</w:t>
            </w:r>
          </w:p>
        </w:tc>
        <w:tc>
          <w:tcPr>
            <w:tcW w:w="1639" w:type="dxa"/>
            <w:noWrap/>
            <w:hideMark/>
          </w:tcPr>
          <w:p w14:paraId="3C1BFC16" w14:textId="77777777" w:rsidR="00C15ACA" w:rsidRPr="00746A44" w:rsidRDefault="00C15ACA" w:rsidP="001F166C">
            <w:pPr>
              <w:pStyle w:val="TableCopy"/>
              <w:rPr>
                <w:sz w:val="20"/>
                <w:szCs w:val="20"/>
                <w:lang w:eastAsia="en-AU"/>
              </w:rPr>
            </w:pPr>
            <w:r w:rsidRPr="00746A44">
              <w:rPr>
                <w:sz w:val="20"/>
                <w:szCs w:val="20"/>
              </w:rPr>
              <w:t>157</w:t>
            </w:r>
          </w:p>
        </w:tc>
        <w:tc>
          <w:tcPr>
            <w:tcW w:w="1483" w:type="dxa"/>
            <w:noWrap/>
            <w:hideMark/>
          </w:tcPr>
          <w:p w14:paraId="18A2A04D" w14:textId="77777777" w:rsidR="00C15ACA" w:rsidRPr="00746A44" w:rsidRDefault="00C15ACA" w:rsidP="001F166C">
            <w:pPr>
              <w:pStyle w:val="TableCopy"/>
              <w:rPr>
                <w:sz w:val="20"/>
                <w:szCs w:val="20"/>
                <w:lang w:eastAsia="en-AU"/>
              </w:rPr>
            </w:pPr>
            <w:r w:rsidRPr="00746A44">
              <w:rPr>
                <w:sz w:val="20"/>
                <w:szCs w:val="20"/>
              </w:rPr>
              <w:t>271</w:t>
            </w:r>
          </w:p>
        </w:tc>
      </w:tr>
      <w:tr w:rsidR="001F166C" w:rsidRPr="00746A44" w14:paraId="57EE3C82" w14:textId="77777777" w:rsidTr="009E5D20">
        <w:tc>
          <w:tcPr>
            <w:tcW w:w="988" w:type="dxa"/>
            <w:noWrap/>
            <w:hideMark/>
          </w:tcPr>
          <w:p w14:paraId="556AA3B2" w14:textId="77777777" w:rsidR="00C15ACA" w:rsidRPr="00746A44" w:rsidRDefault="00C15ACA" w:rsidP="001F166C">
            <w:pPr>
              <w:pStyle w:val="TableCopy"/>
              <w:rPr>
                <w:sz w:val="20"/>
                <w:szCs w:val="20"/>
                <w:lang w:eastAsia="en-AU"/>
              </w:rPr>
            </w:pPr>
            <w:r w:rsidRPr="00746A44">
              <w:rPr>
                <w:sz w:val="20"/>
                <w:szCs w:val="20"/>
                <w:lang w:eastAsia="en-AU"/>
              </w:rPr>
              <w:t>2008</w:t>
            </w:r>
          </w:p>
        </w:tc>
        <w:tc>
          <w:tcPr>
            <w:tcW w:w="1461" w:type="dxa"/>
            <w:noWrap/>
            <w:hideMark/>
          </w:tcPr>
          <w:p w14:paraId="7716CD4F" w14:textId="77777777" w:rsidR="00C15ACA" w:rsidRPr="00746A44" w:rsidRDefault="00C15ACA" w:rsidP="001F166C">
            <w:pPr>
              <w:pStyle w:val="TableCopy"/>
              <w:rPr>
                <w:sz w:val="20"/>
                <w:szCs w:val="20"/>
                <w:lang w:eastAsia="en-AU"/>
              </w:rPr>
            </w:pPr>
            <w:r w:rsidRPr="00746A44">
              <w:rPr>
                <w:sz w:val="20"/>
                <w:szCs w:val="20"/>
              </w:rPr>
              <w:t>512</w:t>
            </w:r>
          </w:p>
        </w:tc>
        <w:tc>
          <w:tcPr>
            <w:tcW w:w="1273" w:type="dxa"/>
            <w:noWrap/>
            <w:hideMark/>
          </w:tcPr>
          <w:p w14:paraId="40CF543F" w14:textId="77777777" w:rsidR="00C15ACA" w:rsidRPr="00746A44" w:rsidRDefault="00C15ACA" w:rsidP="001F166C">
            <w:pPr>
              <w:pStyle w:val="TableCopy"/>
              <w:rPr>
                <w:sz w:val="20"/>
                <w:szCs w:val="20"/>
                <w:lang w:eastAsia="en-AU"/>
              </w:rPr>
            </w:pPr>
            <w:r w:rsidRPr="00746A44">
              <w:rPr>
                <w:sz w:val="20"/>
                <w:szCs w:val="20"/>
              </w:rPr>
              <w:t>452</w:t>
            </w:r>
          </w:p>
        </w:tc>
        <w:tc>
          <w:tcPr>
            <w:tcW w:w="1611" w:type="dxa"/>
            <w:noWrap/>
            <w:hideMark/>
          </w:tcPr>
          <w:p w14:paraId="6CDFDB29" w14:textId="77777777" w:rsidR="00C15ACA" w:rsidRPr="00746A44" w:rsidRDefault="00C15ACA" w:rsidP="001F166C">
            <w:pPr>
              <w:pStyle w:val="TableCopy"/>
              <w:rPr>
                <w:sz w:val="20"/>
                <w:szCs w:val="20"/>
                <w:lang w:eastAsia="en-AU"/>
              </w:rPr>
            </w:pPr>
            <w:r w:rsidRPr="00746A44">
              <w:rPr>
                <w:sz w:val="20"/>
                <w:szCs w:val="20"/>
              </w:rPr>
              <w:t>743</w:t>
            </w:r>
          </w:p>
        </w:tc>
        <w:tc>
          <w:tcPr>
            <w:tcW w:w="1339" w:type="dxa"/>
            <w:noWrap/>
            <w:hideMark/>
          </w:tcPr>
          <w:p w14:paraId="62E7B1C6" w14:textId="77777777" w:rsidR="00C15ACA" w:rsidRPr="00746A44" w:rsidRDefault="00C15ACA" w:rsidP="001F166C">
            <w:pPr>
              <w:pStyle w:val="TableCopy"/>
              <w:rPr>
                <w:sz w:val="20"/>
                <w:szCs w:val="20"/>
                <w:lang w:eastAsia="en-AU"/>
              </w:rPr>
            </w:pPr>
            <w:r w:rsidRPr="00746A44">
              <w:rPr>
                <w:sz w:val="20"/>
                <w:szCs w:val="20"/>
              </w:rPr>
              <w:t>1054</w:t>
            </w:r>
          </w:p>
        </w:tc>
        <w:tc>
          <w:tcPr>
            <w:tcW w:w="1183" w:type="dxa"/>
            <w:noWrap/>
            <w:hideMark/>
          </w:tcPr>
          <w:p w14:paraId="6D9BD8C3" w14:textId="77777777" w:rsidR="00C15ACA" w:rsidRPr="00746A44" w:rsidRDefault="00C15ACA" w:rsidP="001F166C">
            <w:pPr>
              <w:pStyle w:val="TableCopy"/>
              <w:rPr>
                <w:sz w:val="20"/>
                <w:szCs w:val="20"/>
                <w:lang w:eastAsia="en-AU"/>
              </w:rPr>
            </w:pPr>
            <w:r w:rsidRPr="00746A44">
              <w:rPr>
                <w:sz w:val="20"/>
                <w:szCs w:val="20"/>
              </w:rPr>
              <w:t>350</w:t>
            </w:r>
          </w:p>
        </w:tc>
        <w:tc>
          <w:tcPr>
            <w:tcW w:w="922" w:type="dxa"/>
            <w:noWrap/>
            <w:hideMark/>
          </w:tcPr>
          <w:p w14:paraId="0ED796E5" w14:textId="77777777" w:rsidR="00C15ACA" w:rsidRPr="00746A44" w:rsidRDefault="00C15ACA" w:rsidP="001F166C">
            <w:pPr>
              <w:pStyle w:val="TableCopy"/>
              <w:rPr>
                <w:sz w:val="20"/>
                <w:szCs w:val="20"/>
                <w:lang w:eastAsia="en-AU"/>
              </w:rPr>
            </w:pPr>
            <w:r w:rsidRPr="00746A44">
              <w:rPr>
                <w:sz w:val="20"/>
                <w:szCs w:val="20"/>
              </w:rPr>
              <w:t>345</w:t>
            </w:r>
          </w:p>
        </w:tc>
        <w:tc>
          <w:tcPr>
            <w:tcW w:w="1276" w:type="dxa"/>
            <w:noWrap/>
            <w:hideMark/>
          </w:tcPr>
          <w:p w14:paraId="7FC491F3" w14:textId="77777777" w:rsidR="00C15ACA" w:rsidRPr="00746A44" w:rsidRDefault="00C15ACA" w:rsidP="001F166C">
            <w:pPr>
              <w:pStyle w:val="TableCopy"/>
              <w:rPr>
                <w:sz w:val="20"/>
                <w:szCs w:val="20"/>
                <w:lang w:eastAsia="en-AU"/>
              </w:rPr>
            </w:pPr>
            <w:r w:rsidRPr="00746A44">
              <w:rPr>
                <w:sz w:val="20"/>
                <w:szCs w:val="20"/>
              </w:rPr>
              <w:t>296</w:t>
            </w:r>
          </w:p>
        </w:tc>
        <w:tc>
          <w:tcPr>
            <w:tcW w:w="1628" w:type="dxa"/>
            <w:noWrap/>
            <w:hideMark/>
          </w:tcPr>
          <w:p w14:paraId="33201169" w14:textId="77777777" w:rsidR="00C15ACA" w:rsidRPr="00746A44" w:rsidRDefault="00C15ACA" w:rsidP="001F166C">
            <w:pPr>
              <w:pStyle w:val="TableCopy"/>
              <w:rPr>
                <w:sz w:val="20"/>
                <w:szCs w:val="20"/>
                <w:lang w:eastAsia="en-AU"/>
              </w:rPr>
            </w:pPr>
            <w:r w:rsidRPr="00746A44">
              <w:rPr>
                <w:sz w:val="20"/>
                <w:szCs w:val="20"/>
              </w:rPr>
              <w:t>463</w:t>
            </w:r>
          </w:p>
        </w:tc>
        <w:tc>
          <w:tcPr>
            <w:tcW w:w="1639" w:type="dxa"/>
            <w:noWrap/>
            <w:hideMark/>
          </w:tcPr>
          <w:p w14:paraId="7048C5FA" w14:textId="77777777" w:rsidR="00C15ACA" w:rsidRPr="00746A44" w:rsidRDefault="00C15ACA" w:rsidP="001F166C">
            <w:pPr>
              <w:pStyle w:val="TableCopy"/>
              <w:rPr>
                <w:sz w:val="20"/>
                <w:szCs w:val="20"/>
                <w:lang w:eastAsia="en-AU"/>
              </w:rPr>
            </w:pPr>
            <w:r w:rsidRPr="00746A44">
              <w:rPr>
                <w:sz w:val="20"/>
                <w:szCs w:val="20"/>
              </w:rPr>
              <w:t>158</w:t>
            </w:r>
          </w:p>
        </w:tc>
        <w:tc>
          <w:tcPr>
            <w:tcW w:w="1483" w:type="dxa"/>
            <w:noWrap/>
            <w:hideMark/>
          </w:tcPr>
          <w:p w14:paraId="32E00A0C" w14:textId="77777777" w:rsidR="00C15ACA" w:rsidRPr="00746A44" w:rsidRDefault="00C15ACA" w:rsidP="001F166C">
            <w:pPr>
              <w:pStyle w:val="TableCopy"/>
              <w:rPr>
                <w:sz w:val="20"/>
                <w:szCs w:val="20"/>
                <w:lang w:eastAsia="en-AU"/>
              </w:rPr>
            </w:pPr>
            <w:r w:rsidRPr="00746A44">
              <w:rPr>
                <w:sz w:val="20"/>
                <w:szCs w:val="20"/>
              </w:rPr>
              <w:t>285</w:t>
            </w:r>
          </w:p>
        </w:tc>
      </w:tr>
      <w:tr w:rsidR="001F166C" w:rsidRPr="00746A44" w14:paraId="028B1C5A" w14:textId="77777777" w:rsidTr="009E5D20">
        <w:tc>
          <w:tcPr>
            <w:tcW w:w="988" w:type="dxa"/>
            <w:noWrap/>
            <w:hideMark/>
          </w:tcPr>
          <w:p w14:paraId="6994325F" w14:textId="77777777" w:rsidR="00C15ACA" w:rsidRPr="00746A44" w:rsidRDefault="00C15ACA" w:rsidP="001F166C">
            <w:pPr>
              <w:pStyle w:val="TableCopy"/>
              <w:rPr>
                <w:sz w:val="20"/>
                <w:szCs w:val="20"/>
                <w:lang w:eastAsia="en-AU"/>
              </w:rPr>
            </w:pPr>
            <w:r w:rsidRPr="00746A44">
              <w:rPr>
                <w:sz w:val="20"/>
                <w:szCs w:val="20"/>
                <w:lang w:eastAsia="en-AU"/>
              </w:rPr>
              <w:t>2009</w:t>
            </w:r>
          </w:p>
        </w:tc>
        <w:tc>
          <w:tcPr>
            <w:tcW w:w="1461" w:type="dxa"/>
            <w:noWrap/>
            <w:hideMark/>
          </w:tcPr>
          <w:p w14:paraId="755D5CF8" w14:textId="77777777" w:rsidR="00C15ACA" w:rsidRPr="00746A44" w:rsidRDefault="00C15ACA" w:rsidP="001F166C">
            <w:pPr>
              <w:pStyle w:val="TableCopy"/>
              <w:rPr>
                <w:sz w:val="20"/>
                <w:szCs w:val="20"/>
                <w:lang w:eastAsia="en-AU"/>
              </w:rPr>
            </w:pPr>
            <w:r w:rsidRPr="00746A44">
              <w:rPr>
                <w:sz w:val="20"/>
                <w:szCs w:val="20"/>
              </w:rPr>
              <w:t>531</w:t>
            </w:r>
          </w:p>
        </w:tc>
        <w:tc>
          <w:tcPr>
            <w:tcW w:w="1273" w:type="dxa"/>
            <w:noWrap/>
            <w:hideMark/>
          </w:tcPr>
          <w:p w14:paraId="19C49CF8" w14:textId="77777777" w:rsidR="00C15ACA" w:rsidRPr="00746A44" w:rsidRDefault="00C15ACA" w:rsidP="001F166C">
            <w:pPr>
              <w:pStyle w:val="TableCopy"/>
              <w:rPr>
                <w:sz w:val="20"/>
                <w:szCs w:val="20"/>
                <w:lang w:eastAsia="en-AU"/>
              </w:rPr>
            </w:pPr>
            <w:r w:rsidRPr="00746A44">
              <w:rPr>
                <w:sz w:val="20"/>
                <w:szCs w:val="20"/>
              </w:rPr>
              <w:t>472</w:t>
            </w:r>
          </w:p>
        </w:tc>
        <w:tc>
          <w:tcPr>
            <w:tcW w:w="1611" w:type="dxa"/>
            <w:noWrap/>
            <w:hideMark/>
          </w:tcPr>
          <w:p w14:paraId="26C687C6" w14:textId="77777777" w:rsidR="00C15ACA" w:rsidRPr="00746A44" w:rsidRDefault="00C15ACA" w:rsidP="001F166C">
            <w:pPr>
              <w:pStyle w:val="TableCopy"/>
              <w:rPr>
                <w:sz w:val="20"/>
                <w:szCs w:val="20"/>
                <w:lang w:eastAsia="en-AU"/>
              </w:rPr>
            </w:pPr>
            <w:r w:rsidRPr="00746A44">
              <w:rPr>
                <w:sz w:val="20"/>
                <w:szCs w:val="20"/>
              </w:rPr>
              <w:t>680</w:t>
            </w:r>
          </w:p>
        </w:tc>
        <w:tc>
          <w:tcPr>
            <w:tcW w:w="1339" w:type="dxa"/>
            <w:noWrap/>
            <w:hideMark/>
          </w:tcPr>
          <w:p w14:paraId="29537AD1" w14:textId="77777777" w:rsidR="00C15ACA" w:rsidRPr="00746A44" w:rsidRDefault="00C15ACA" w:rsidP="001F166C">
            <w:pPr>
              <w:pStyle w:val="TableCopy"/>
              <w:rPr>
                <w:sz w:val="20"/>
                <w:szCs w:val="20"/>
                <w:lang w:eastAsia="en-AU"/>
              </w:rPr>
            </w:pPr>
            <w:r w:rsidRPr="00746A44">
              <w:rPr>
                <w:sz w:val="20"/>
                <w:szCs w:val="20"/>
              </w:rPr>
              <w:t>1080</w:t>
            </w:r>
          </w:p>
        </w:tc>
        <w:tc>
          <w:tcPr>
            <w:tcW w:w="1183" w:type="dxa"/>
            <w:noWrap/>
            <w:hideMark/>
          </w:tcPr>
          <w:p w14:paraId="029B6D23" w14:textId="77777777" w:rsidR="00C15ACA" w:rsidRPr="00746A44" w:rsidRDefault="00C15ACA" w:rsidP="001F166C">
            <w:pPr>
              <w:pStyle w:val="TableCopy"/>
              <w:rPr>
                <w:sz w:val="20"/>
                <w:szCs w:val="20"/>
                <w:lang w:eastAsia="en-AU"/>
              </w:rPr>
            </w:pPr>
            <w:r w:rsidRPr="00746A44">
              <w:rPr>
                <w:sz w:val="20"/>
                <w:szCs w:val="20"/>
              </w:rPr>
              <w:t>356</w:t>
            </w:r>
          </w:p>
        </w:tc>
        <w:tc>
          <w:tcPr>
            <w:tcW w:w="922" w:type="dxa"/>
            <w:noWrap/>
            <w:hideMark/>
          </w:tcPr>
          <w:p w14:paraId="1FB67696" w14:textId="77777777" w:rsidR="00C15ACA" w:rsidRPr="00746A44" w:rsidRDefault="00C15ACA" w:rsidP="001F166C">
            <w:pPr>
              <w:pStyle w:val="TableCopy"/>
              <w:rPr>
                <w:sz w:val="20"/>
                <w:szCs w:val="20"/>
                <w:lang w:eastAsia="en-AU"/>
              </w:rPr>
            </w:pPr>
            <w:r w:rsidRPr="00746A44">
              <w:rPr>
                <w:sz w:val="20"/>
                <w:szCs w:val="20"/>
              </w:rPr>
              <w:t>341</w:t>
            </w:r>
          </w:p>
        </w:tc>
        <w:tc>
          <w:tcPr>
            <w:tcW w:w="1276" w:type="dxa"/>
            <w:noWrap/>
            <w:hideMark/>
          </w:tcPr>
          <w:p w14:paraId="35F02C0A" w14:textId="77777777" w:rsidR="00C15ACA" w:rsidRPr="00746A44" w:rsidRDefault="00C15ACA" w:rsidP="001F166C">
            <w:pPr>
              <w:pStyle w:val="TableCopy"/>
              <w:rPr>
                <w:sz w:val="20"/>
                <w:szCs w:val="20"/>
                <w:lang w:eastAsia="en-AU"/>
              </w:rPr>
            </w:pPr>
            <w:r w:rsidRPr="00746A44">
              <w:rPr>
                <w:sz w:val="20"/>
                <w:szCs w:val="20"/>
              </w:rPr>
              <w:t>281</w:t>
            </w:r>
          </w:p>
        </w:tc>
        <w:tc>
          <w:tcPr>
            <w:tcW w:w="1628" w:type="dxa"/>
            <w:noWrap/>
            <w:hideMark/>
          </w:tcPr>
          <w:p w14:paraId="59D65A6A" w14:textId="77777777" w:rsidR="00C15ACA" w:rsidRPr="00746A44" w:rsidRDefault="00C15ACA" w:rsidP="001F166C">
            <w:pPr>
              <w:pStyle w:val="TableCopy"/>
              <w:rPr>
                <w:sz w:val="20"/>
                <w:szCs w:val="20"/>
                <w:lang w:eastAsia="en-AU"/>
              </w:rPr>
            </w:pPr>
            <w:r w:rsidRPr="00746A44">
              <w:rPr>
                <w:sz w:val="20"/>
                <w:szCs w:val="20"/>
              </w:rPr>
              <w:t>454</w:t>
            </w:r>
          </w:p>
        </w:tc>
        <w:tc>
          <w:tcPr>
            <w:tcW w:w="1639" w:type="dxa"/>
            <w:noWrap/>
            <w:hideMark/>
          </w:tcPr>
          <w:p w14:paraId="0F578C19" w14:textId="77777777" w:rsidR="00C15ACA" w:rsidRPr="00746A44" w:rsidRDefault="00C15ACA" w:rsidP="001F166C">
            <w:pPr>
              <w:pStyle w:val="TableCopy"/>
              <w:rPr>
                <w:sz w:val="20"/>
                <w:szCs w:val="20"/>
                <w:lang w:eastAsia="en-AU"/>
              </w:rPr>
            </w:pPr>
            <w:r w:rsidRPr="00746A44">
              <w:rPr>
                <w:sz w:val="20"/>
                <w:szCs w:val="20"/>
              </w:rPr>
              <w:t>169</w:t>
            </w:r>
          </w:p>
        </w:tc>
        <w:tc>
          <w:tcPr>
            <w:tcW w:w="1483" w:type="dxa"/>
            <w:noWrap/>
            <w:hideMark/>
          </w:tcPr>
          <w:p w14:paraId="2CA64AAA" w14:textId="77777777" w:rsidR="00C15ACA" w:rsidRPr="00746A44" w:rsidRDefault="00C15ACA" w:rsidP="001F166C">
            <w:pPr>
              <w:pStyle w:val="TableCopy"/>
              <w:rPr>
                <w:sz w:val="20"/>
                <w:szCs w:val="20"/>
                <w:lang w:eastAsia="en-AU"/>
              </w:rPr>
            </w:pPr>
            <w:r w:rsidRPr="00746A44">
              <w:rPr>
                <w:sz w:val="20"/>
                <w:szCs w:val="20"/>
              </w:rPr>
              <w:t>273</w:t>
            </w:r>
          </w:p>
        </w:tc>
      </w:tr>
      <w:tr w:rsidR="001F166C" w:rsidRPr="00746A44" w14:paraId="2CC0A630" w14:textId="77777777" w:rsidTr="009E5D20">
        <w:tc>
          <w:tcPr>
            <w:tcW w:w="988" w:type="dxa"/>
            <w:noWrap/>
            <w:hideMark/>
          </w:tcPr>
          <w:p w14:paraId="2DCB4BD7" w14:textId="77777777" w:rsidR="00C15ACA" w:rsidRPr="00746A44" w:rsidRDefault="00C15ACA" w:rsidP="001F166C">
            <w:pPr>
              <w:pStyle w:val="TableCopy"/>
              <w:rPr>
                <w:sz w:val="20"/>
                <w:szCs w:val="20"/>
                <w:lang w:eastAsia="en-AU"/>
              </w:rPr>
            </w:pPr>
            <w:r w:rsidRPr="00746A44">
              <w:rPr>
                <w:sz w:val="20"/>
                <w:szCs w:val="20"/>
                <w:lang w:eastAsia="en-AU"/>
              </w:rPr>
              <w:t>2010</w:t>
            </w:r>
          </w:p>
        </w:tc>
        <w:tc>
          <w:tcPr>
            <w:tcW w:w="1461" w:type="dxa"/>
            <w:noWrap/>
            <w:hideMark/>
          </w:tcPr>
          <w:p w14:paraId="6B2931D9" w14:textId="77777777" w:rsidR="00C15ACA" w:rsidRPr="00746A44" w:rsidRDefault="00C15ACA" w:rsidP="001F166C">
            <w:pPr>
              <w:pStyle w:val="TableCopy"/>
              <w:rPr>
                <w:sz w:val="20"/>
                <w:szCs w:val="20"/>
                <w:lang w:eastAsia="en-AU"/>
              </w:rPr>
            </w:pPr>
            <w:r w:rsidRPr="00746A44">
              <w:rPr>
                <w:sz w:val="20"/>
                <w:szCs w:val="20"/>
              </w:rPr>
              <w:t>669</w:t>
            </w:r>
          </w:p>
        </w:tc>
        <w:tc>
          <w:tcPr>
            <w:tcW w:w="1273" w:type="dxa"/>
            <w:noWrap/>
            <w:hideMark/>
          </w:tcPr>
          <w:p w14:paraId="266A5243" w14:textId="77777777" w:rsidR="00C15ACA" w:rsidRPr="00746A44" w:rsidRDefault="00C15ACA" w:rsidP="001F166C">
            <w:pPr>
              <w:pStyle w:val="TableCopy"/>
              <w:rPr>
                <w:sz w:val="20"/>
                <w:szCs w:val="20"/>
                <w:lang w:eastAsia="en-AU"/>
              </w:rPr>
            </w:pPr>
            <w:r w:rsidRPr="00746A44">
              <w:rPr>
                <w:sz w:val="20"/>
                <w:szCs w:val="20"/>
              </w:rPr>
              <w:t>506</w:t>
            </w:r>
          </w:p>
        </w:tc>
        <w:tc>
          <w:tcPr>
            <w:tcW w:w="1611" w:type="dxa"/>
            <w:noWrap/>
            <w:hideMark/>
          </w:tcPr>
          <w:p w14:paraId="57E294B4" w14:textId="77777777" w:rsidR="00C15ACA" w:rsidRPr="00746A44" w:rsidRDefault="00C15ACA" w:rsidP="001F166C">
            <w:pPr>
              <w:pStyle w:val="TableCopy"/>
              <w:rPr>
                <w:sz w:val="20"/>
                <w:szCs w:val="20"/>
                <w:lang w:eastAsia="en-AU"/>
              </w:rPr>
            </w:pPr>
            <w:r w:rsidRPr="00746A44">
              <w:rPr>
                <w:sz w:val="20"/>
                <w:szCs w:val="20"/>
              </w:rPr>
              <w:t>698</w:t>
            </w:r>
          </w:p>
        </w:tc>
        <w:tc>
          <w:tcPr>
            <w:tcW w:w="1339" w:type="dxa"/>
            <w:noWrap/>
            <w:hideMark/>
          </w:tcPr>
          <w:p w14:paraId="2A6F985B" w14:textId="77777777" w:rsidR="00C15ACA" w:rsidRPr="00746A44" w:rsidRDefault="00C15ACA" w:rsidP="001F166C">
            <w:pPr>
              <w:pStyle w:val="TableCopy"/>
              <w:rPr>
                <w:sz w:val="20"/>
                <w:szCs w:val="20"/>
                <w:lang w:eastAsia="en-AU"/>
              </w:rPr>
            </w:pPr>
            <w:r w:rsidRPr="00746A44">
              <w:rPr>
                <w:sz w:val="20"/>
                <w:szCs w:val="20"/>
              </w:rPr>
              <w:t>1085</w:t>
            </w:r>
          </w:p>
        </w:tc>
        <w:tc>
          <w:tcPr>
            <w:tcW w:w="1183" w:type="dxa"/>
            <w:noWrap/>
            <w:hideMark/>
          </w:tcPr>
          <w:p w14:paraId="1634A22B" w14:textId="77777777" w:rsidR="00C15ACA" w:rsidRPr="00746A44" w:rsidRDefault="00C15ACA" w:rsidP="001F166C">
            <w:pPr>
              <w:pStyle w:val="TableCopy"/>
              <w:rPr>
                <w:sz w:val="20"/>
                <w:szCs w:val="20"/>
                <w:lang w:eastAsia="en-AU"/>
              </w:rPr>
            </w:pPr>
            <w:r w:rsidRPr="00746A44">
              <w:rPr>
                <w:sz w:val="20"/>
                <w:szCs w:val="20"/>
              </w:rPr>
              <w:t>366</w:t>
            </w:r>
          </w:p>
        </w:tc>
        <w:tc>
          <w:tcPr>
            <w:tcW w:w="922" w:type="dxa"/>
            <w:noWrap/>
            <w:hideMark/>
          </w:tcPr>
          <w:p w14:paraId="7C3E0D8E" w14:textId="77777777" w:rsidR="00C15ACA" w:rsidRPr="00746A44" w:rsidRDefault="00C15ACA" w:rsidP="001F166C">
            <w:pPr>
              <w:pStyle w:val="TableCopy"/>
              <w:rPr>
                <w:sz w:val="20"/>
                <w:szCs w:val="20"/>
                <w:lang w:eastAsia="en-AU"/>
              </w:rPr>
            </w:pPr>
            <w:r w:rsidRPr="00746A44">
              <w:rPr>
                <w:sz w:val="20"/>
                <w:szCs w:val="20"/>
              </w:rPr>
              <w:t>329</w:t>
            </w:r>
          </w:p>
        </w:tc>
        <w:tc>
          <w:tcPr>
            <w:tcW w:w="1276" w:type="dxa"/>
            <w:noWrap/>
            <w:hideMark/>
          </w:tcPr>
          <w:p w14:paraId="739AFACB" w14:textId="77777777" w:rsidR="00C15ACA" w:rsidRPr="00746A44" w:rsidRDefault="00C15ACA" w:rsidP="001F166C">
            <w:pPr>
              <w:pStyle w:val="TableCopy"/>
              <w:rPr>
                <w:sz w:val="20"/>
                <w:szCs w:val="20"/>
                <w:lang w:eastAsia="en-AU"/>
              </w:rPr>
            </w:pPr>
            <w:r w:rsidRPr="00746A44">
              <w:rPr>
                <w:sz w:val="20"/>
                <w:szCs w:val="20"/>
              </w:rPr>
              <w:t>291</w:t>
            </w:r>
          </w:p>
        </w:tc>
        <w:tc>
          <w:tcPr>
            <w:tcW w:w="1628" w:type="dxa"/>
            <w:noWrap/>
            <w:hideMark/>
          </w:tcPr>
          <w:p w14:paraId="1B94217A" w14:textId="77777777" w:rsidR="00C15ACA" w:rsidRPr="00746A44" w:rsidRDefault="00C15ACA" w:rsidP="001F166C">
            <w:pPr>
              <w:pStyle w:val="TableCopy"/>
              <w:rPr>
                <w:sz w:val="20"/>
                <w:szCs w:val="20"/>
                <w:lang w:eastAsia="en-AU"/>
              </w:rPr>
            </w:pPr>
            <w:r w:rsidRPr="00746A44">
              <w:rPr>
                <w:sz w:val="20"/>
                <w:szCs w:val="20"/>
              </w:rPr>
              <w:t>452</w:t>
            </w:r>
          </w:p>
        </w:tc>
        <w:tc>
          <w:tcPr>
            <w:tcW w:w="1639" w:type="dxa"/>
            <w:noWrap/>
            <w:hideMark/>
          </w:tcPr>
          <w:p w14:paraId="1CD5162C" w14:textId="77777777" w:rsidR="00C15ACA" w:rsidRPr="00746A44" w:rsidRDefault="00C15ACA" w:rsidP="001F166C">
            <w:pPr>
              <w:pStyle w:val="TableCopy"/>
              <w:rPr>
                <w:sz w:val="20"/>
                <w:szCs w:val="20"/>
                <w:lang w:eastAsia="en-AU"/>
              </w:rPr>
            </w:pPr>
            <w:r w:rsidRPr="00746A44">
              <w:rPr>
                <w:sz w:val="20"/>
                <w:szCs w:val="20"/>
              </w:rPr>
              <w:t>165</w:t>
            </w:r>
          </w:p>
        </w:tc>
        <w:tc>
          <w:tcPr>
            <w:tcW w:w="1483" w:type="dxa"/>
            <w:noWrap/>
            <w:hideMark/>
          </w:tcPr>
          <w:p w14:paraId="35C04916" w14:textId="77777777" w:rsidR="00C15ACA" w:rsidRPr="00746A44" w:rsidRDefault="00C15ACA" w:rsidP="001F166C">
            <w:pPr>
              <w:pStyle w:val="TableCopy"/>
              <w:rPr>
                <w:sz w:val="20"/>
                <w:szCs w:val="20"/>
                <w:lang w:eastAsia="en-AU"/>
              </w:rPr>
            </w:pPr>
            <w:r w:rsidRPr="00746A44">
              <w:rPr>
                <w:sz w:val="20"/>
                <w:szCs w:val="20"/>
              </w:rPr>
              <w:t>248</w:t>
            </w:r>
          </w:p>
        </w:tc>
      </w:tr>
      <w:tr w:rsidR="001F166C" w:rsidRPr="00746A44" w14:paraId="7A806BFD" w14:textId="77777777" w:rsidTr="009E5D20">
        <w:tc>
          <w:tcPr>
            <w:tcW w:w="988" w:type="dxa"/>
            <w:noWrap/>
            <w:hideMark/>
          </w:tcPr>
          <w:p w14:paraId="75B44711" w14:textId="77777777" w:rsidR="00C15ACA" w:rsidRPr="00746A44" w:rsidRDefault="00C15ACA" w:rsidP="001F166C">
            <w:pPr>
              <w:pStyle w:val="TableCopy"/>
              <w:rPr>
                <w:sz w:val="20"/>
                <w:szCs w:val="20"/>
                <w:lang w:eastAsia="en-AU"/>
              </w:rPr>
            </w:pPr>
            <w:r w:rsidRPr="00746A44">
              <w:rPr>
                <w:sz w:val="20"/>
                <w:szCs w:val="20"/>
                <w:lang w:eastAsia="en-AU"/>
              </w:rPr>
              <w:t>2011</w:t>
            </w:r>
          </w:p>
        </w:tc>
        <w:tc>
          <w:tcPr>
            <w:tcW w:w="1461" w:type="dxa"/>
            <w:noWrap/>
            <w:hideMark/>
          </w:tcPr>
          <w:p w14:paraId="201749E5" w14:textId="77777777" w:rsidR="00C15ACA" w:rsidRPr="00746A44" w:rsidRDefault="00C15ACA" w:rsidP="001F166C">
            <w:pPr>
              <w:pStyle w:val="TableCopy"/>
              <w:rPr>
                <w:sz w:val="20"/>
                <w:szCs w:val="20"/>
                <w:lang w:eastAsia="en-AU"/>
              </w:rPr>
            </w:pPr>
            <w:r w:rsidRPr="00746A44">
              <w:rPr>
                <w:sz w:val="20"/>
                <w:szCs w:val="20"/>
              </w:rPr>
              <w:t>709</w:t>
            </w:r>
          </w:p>
        </w:tc>
        <w:tc>
          <w:tcPr>
            <w:tcW w:w="1273" w:type="dxa"/>
            <w:noWrap/>
            <w:hideMark/>
          </w:tcPr>
          <w:p w14:paraId="387A8D44" w14:textId="77777777" w:rsidR="00C15ACA" w:rsidRPr="00746A44" w:rsidRDefault="00C15ACA" w:rsidP="001F166C">
            <w:pPr>
              <w:pStyle w:val="TableCopy"/>
              <w:rPr>
                <w:sz w:val="20"/>
                <w:szCs w:val="20"/>
                <w:lang w:eastAsia="en-AU"/>
              </w:rPr>
            </w:pPr>
            <w:r w:rsidRPr="00746A44">
              <w:rPr>
                <w:sz w:val="20"/>
                <w:szCs w:val="20"/>
              </w:rPr>
              <w:t>525</w:t>
            </w:r>
          </w:p>
        </w:tc>
        <w:tc>
          <w:tcPr>
            <w:tcW w:w="1611" w:type="dxa"/>
            <w:noWrap/>
            <w:hideMark/>
          </w:tcPr>
          <w:p w14:paraId="508A3096" w14:textId="77777777" w:rsidR="00C15ACA" w:rsidRPr="00746A44" w:rsidRDefault="00C15ACA" w:rsidP="001F166C">
            <w:pPr>
              <w:pStyle w:val="TableCopy"/>
              <w:rPr>
                <w:sz w:val="20"/>
                <w:szCs w:val="20"/>
                <w:lang w:eastAsia="en-AU"/>
              </w:rPr>
            </w:pPr>
            <w:r w:rsidRPr="00746A44">
              <w:rPr>
                <w:sz w:val="20"/>
                <w:szCs w:val="20"/>
              </w:rPr>
              <w:t>750</w:t>
            </w:r>
          </w:p>
        </w:tc>
        <w:tc>
          <w:tcPr>
            <w:tcW w:w="1339" w:type="dxa"/>
            <w:noWrap/>
            <w:hideMark/>
          </w:tcPr>
          <w:p w14:paraId="6076BDE3" w14:textId="77777777" w:rsidR="00C15ACA" w:rsidRPr="00746A44" w:rsidRDefault="00C15ACA" w:rsidP="001F166C">
            <w:pPr>
              <w:pStyle w:val="TableCopy"/>
              <w:rPr>
                <w:sz w:val="20"/>
                <w:szCs w:val="20"/>
                <w:lang w:eastAsia="en-AU"/>
              </w:rPr>
            </w:pPr>
            <w:r w:rsidRPr="00746A44">
              <w:rPr>
                <w:sz w:val="20"/>
                <w:szCs w:val="20"/>
              </w:rPr>
              <w:t>1023</w:t>
            </w:r>
          </w:p>
        </w:tc>
        <w:tc>
          <w:tcPr>
            <w:tcW w:w="1183" w:type="dxa"/>
            <w:noWrap/>
            <w:hideMark/>
          </w:tcPr>
          <w:p w14:paraId="465F8DAC" w14:textId="77777777" w:rsidR="00C15ACA" w:rsidRPr="00746A44" w:rsidRDefault="00C15ACA" w:rsidP="001F166C">
            <w:pPr>
              <w:pStyle w:val="TableCopy"/>
              <w:rPr>
                <w:sz w:val="20"/>
                <w:szCs w:val="20"/>
                <w:lang w:eastAsia="en-AU"/>
              </w:rPr>
            </w:pPr>
            <w:r w:rsidRPr="00746A44">
              <w:rPr>
                <w:sz w:val="20"/>
                <w:szCs w:val="20"/>
              </w:rPr>
              <w:t>389</w:t>
            </w:r>
          </w:p>
        </w:tc>
        <w:tc>
          <w:tcPr>
            <w:tcW w:w="922" w:type="dxa"/>
            <w:noWrap/>
            <w:hideMark/>
          </w:tcPr>
          <w:p w14:paraId="5ACAE204" w14:textId="77777777" w:rsidR="00C15ACA" w:rsidRPr="00746A44" w:rsidRDefault="00C15ACA" w:rsidP="001F166C">
            <w:pPr>
              <w:pStyle w:val="TableCopy"/>
              <w:rPr>
                <w:sz w:val="20"/>
                <w:szCs w:val="20"/>
                <w:lang w:eastAsia="en-AU"/>
              </w:rPr>
            </w:pPr>
            <w:r w:rsidRPr="00746A44">
              <w:rPr>
                <w:sz w:val="20"/>
                <w:szCs w:val="20"/>
              </w:rPr>
              <w:t>335</w:t>
            </w:r>
          </w:p>
        </w:tc>
        <w:tc>
          <w:tcPr>
            <w:tcW w:w="1276" w:type="dxa"/>
            <w:noWrap/>
            <w:hideMark/>
          </w:tcPr>
          <w:p w14:paraId="344D87D3" w14:textId="77777777" w:rsidR="00C15ACA" w:rsidRPr="00746A44" w:rsidRDefault="00C15ACA" w:rsidP="001F166C">
            <w:pPr>
              <w:pStyle w:val="TableCopy"/>
              <w:rPr>
                <w:sz w:val="20"/>
                <w:szCs w:val="20"/>
                <w:lang w:eastAsia="en-AU"/>
              </w:rPr>
            </w:pPr>
            <w:r w:rsidRPr="00746A44">
              <w:rPr>
                <w:sz w:val="20"/>
                <w:szCs w:val="20"/>
              </w:rPr>
              <w:t>309</w:t>
            </w:r>
          </w:p>
        </w:tc>
        <w:tc>
          <w:tcPr>
            <w:tcW w:w="1628" w:type="dxa"/>
            <w:noWrap/>
            <w:hideMark/>
          </w:tcPr>
          <w:p w14:paraId="1D60715C" w14:textId="77777777" w:rsidR="00C15ACA" w:rsidRPr="00746A44" w:rsidRDefault="00C15ACA" w:rsidP="001F166C">
            <w:pPr>
              <w:pStyle w:val="TableCopy"/>
              <w:rPr>
                <w:sz w:val="20"/>
                <w:szCs w:val="20"/>
                <w:lang w:eastAsia="en-AU"/>
              </w:rPr>
            </w:pPr>
            <w:r w:rsidRPr="00746A44">
              <w:rPr>
                <w:sz w:val="20"/>
                <w:szCs w:val="20"/>
              </w:rPr>
              <w:t>456</w:t>
            </w:r>
          </w:p>
        </w:tc>
        <w:tc>
          <w:tcPr>
            <w:tcW w:w="1639" w:type="dxa"/>
            <w:noWrap/>
            <w:hideMark/>
          </w:tcPr>
          <w:p w14:paraId="17E9A9BF" w14:textId="77777777" w:rsidR="00C15ACA" w:rsidRPr="00746A44" w:rsidRDefault="00C15ACA" w:rsidP="001F166C">
            <w:pPr>
              <w:pStyle w:val="TableCopy"/>
              <w:rPr>
                <w:sz w:val="20"/>
                <w:szCs w:val="20"/>
                <w:lang w:eastAsia="en-AU"/>
              </w:rPr>
            </w:pPr>
            <w:r w:rsidRPr="00746A44">
              <w:rPr>
                <w:sz w:val="20"/>
                <w:szCs w:val="20"/>
              </w:rPr>
              <w:t>181</w:t>
            </w:r>
          </w:p>
        </w:tc>
        <w:tc>
          <w:tcPr>
            <w:tcW w:w="1483" w:type="dxa"/>
            <w:noWrap/>
            <w:hideMark/>
          </w:tcPr>
          <w:p w14:paraId="7A21B743" w14:textId="77777777" w:rsidR="00C15ACA" w:rsidRPr="00746A44" w:rsidRDefault="00C15ACA" w:rsidP="001F166C">
            <w:pPr>
              <w:pStyle w:val="TableCopy"/>
              <w:rPr>
                <w:sz w:val="20"/>
                <w:szCs w:val="20"/>
                <w:lang w:eastAsia="en-AU"/>
              </w:rPr>
            </w:pPr>
            <w:r w:rsidRPr="00746A44">
              <w:rPr>
                <w:sz w:val="20"/>
                <w:szCs w:val="20"/>
              </w:rPr>
              <w:t>244</w:t>
            </w:r>
          </w:p>
        </w:tc>
      </w:tr>
      <w:tr w:rsidR="001F166C" w:rsidRPr="00746A44" w14:paraId="7E90706F" w14:textId="77777777" w:rsidTr="009E5D20">
        <w:tc>
          <w:tcPr>
            <w:tcW w:w="988" w:type="dxa"/>
            <w:noWrap/>
            <w:hideMark/>
          </w:tcPr>
          <w:p w14:paraId="2BBBC36B" w14:textId="77777777" w:rsidR="00C15ACA" w:rsidRPr="00746A44" w:rsidRDefault="00C15ACA" w:rsidP="001F166C">
            <w:pPr>
              <w:pStyle w:val="TableCopy"/>
              <w:rPr>
                <w:sz w:val="20"/>
                <w:szCs w:val="20"/>
                <w:lang w:eastAsia="en-AU"/>
              </w:rPr>
            </w:pPr>
            <w:r w:rsidRPr="00746A44">
              <w:rPr>
                <w:sz w:val="20"/>
                <w:szCs w:val="20"/>
                <w:lang w:eastAsia="en-AU"/>
              </w:rPr>
              <w:t>2012</w:t>
            </w:r>
          </w:p>
        </w:tc>
        <w:tc>
          <w:tcPr>
            <w:tcW w:w="1461" w:type="dxa"/>
            <w:noWrap/>
            <w:hideMark/>
          </w:tcPr>
          <w:p w14:paraId="5D44B91C" w14:textId="77777777" w:rsidR="00C15ACA" w:rsidRPr="00746A44" w:rsidRDefault="00C15ACA" w:rsidP="001F166C">
            <w:pPr>
              <w:pStyle w:val="TableCopy"/>
              <w:rPr>
                <w:sz w:val="20"/>
                <w:szCs w:val="20"/>
                <w:lang w:eastAsia="en-AU"/>
              </w:rPr>
            </w:pPr>
            <w:r w:rsidRPr="00746A44">
              <w:rPr>
                <w:sz w:val="20"/>
                <w:szCs w:val="20"/>
              </w:rPr>
              <w:t>663</w:t>
            </w:r>
          </w:p>
        </w:tc>
        <w:tc>
          <w:tcPr>
            <w:tcW w:w="1273" w:type="dxa"/>
            <w:noWrap/>
            <w:hideMark/>
          </w:tcPr>
          <w:p w14:paraId="307E4DD3" w14:textId="77777777" w:rsidR="00C15ACA" w:rsidRPr="00746A44" w:rsidRDefault="00C15ACA" w:rsidP="001F166C">
            <w:pPr>
              <w:pStyle w:val="TableCopy"/>
              <w:rPr>
                <w:sz w:val="20"/>
                <w:szCs w:val="20"/>
                <w:lang w:eastAsia="en-AU"/>
              </w:rPr>
            </w:pPr>
            <w:r w:rsidRPr="00746A44">
              <w:rPr>
                <w:sz w:val="20"/>
                <w:szCs w:val="20"/>
              </w:rPr>
              <w:t>544</w:t>
            </w:r>
          </w:p>
        </w:tc>
        <w:tc>
          <w:tcPr>
            <w:tcW w:w="1611" w:type="dxa"/>
            <w:noWrap/>
            <w:hideMark/>
          </w:tcPr>
          <w:p w14:paraId="787C6BA5" w14:textId="77777777" w:rsidR="00C15ACA" w:rsidRPr="00746A44" w:rsidRDefault="00C15ACA" w:rsidP="001F166C">
            <w:pPr>
              <w:pStyle w:val="TableCopy"/>
              <w:rPr>
                <w:sz w:val="20"/>
                <w:szCs w:val="20"/>
                <w:lang w:eastAsia="en-AU"/>
              </w:rPr>
            </w:pPr>
            <w:r w:rsidRPr="00746A44">
              <w:rPr>
                <w:sz w:val="20"/>
                <w:szCs w:val="20"/>
              </w:rPr>
              <w:t>740</w:t>
            </w:r>
          </w:p>
        </w:tc>
        <w:tc>
          <w:tcPr>
            <w:tcW w:w="1339" w:type="dxa"/>
            <w:noWrap/>
            <w:hideMark/>
          </w:tcPr>
          <w:p w14:paraId="583A8A88" w14:textId="77777777" w:rsidR="00C15ACA" w:rsidRPr="00746A44" w:rsidRDefault="00C15ACA" w:rsidP="001F166C">
            <w:pPr>
              <w:pStyle w:val="TableCopy"/>
              <w:rPr>
                <w:sz w:val="20"/>
                <w:szCs w:val="20"/>
                <w:lang w:eastAsia="en-AU"/>
              </w:rPr>
            </w:pPr>
            <w:r w:rsidRPr="00746A44">
              <w:rPr>
                <w:sz w:val="20"/>
                <w:szCs w:val="20"/>
              </w:rPr>
              <w:t>1049</w:t>
            </w:r>
          </w:p>
        </w:tc>
        <w:tc>
          <w:tcPr>
            <w:tcW w:w="1183" w:type="dxa"/>
            <w:noWrap/>
            <w:hideMark/>
          </w:tcPr>
          <w:p w14:paraId="58E16B55" w14:textId="77777777" w:rsidR="00C15ACA" w:rsidRPr="00746A44" w:rsidRDefault="00C15ACA" w:rsidP="001F166C">
            <w:pPr>
              <w:pStyle w:val="TableCopy"/>
              <w:rPr>
                <w:sz w:val="20"/>
                <w:szCs w:val="20"/>
                <w:lang w:eastAsia="en-AU"/>
              </w:rPr>
            </w:pPr>
            <w:r w:rsidRPr="00746A44">
              <w:rPr>
                <w:sz w:val="20"/>
                <w:szCs w:val="20"/>
              </w:rPr>
              <w:t>417</w:t>
            </w:r>
          </w:p>
        </w:tc>
        <w:tc>
          <w:tcPr>
            <w:tcW w:w="922" w:type="dxa"/>
            <w:noWrap/>
            <w:hideMark/>
          </w:tcPr>
          <w:p w14:paraId="5ADF733E" w14:textId="77777777" w:rsidR="00C15ACA" w:rsidRPr="00746A44" w:rsidRDefault="00C15ACA" w:rsidP="001F166C">
            <w:pPr>
              <w:pStyle w:val="TableCopy"/>
              <w:rPr>
                <w:sz w:val="20"/>
                <w:szCs w:val="20"/>
                <w:lang w:eastAsia="en-AU"/>
              </w:rPr>
            </w:pPr>
            <w:r w:rsidRPr="00746A44">
              <w:rPr>
                <w:sz w:val="20"/>
                <w:szCs w:val="20"/>
              </w:rPr>
              <w:t>347</w:t>
            </w:r>
          </w:p>
        </w:tc>
        <w:tc>
          <w:tcPr>
            <w:tcW w:w="1276" w:type="dxa"/>
            <w:noWrap/>
            <w:hideMark/>
          </w:tcPr>
          <w:p w14:paraId="495509C8" w14:textId="77777777" w:rsidR="00C15ACA" w:rsidRPr="00746A44" w:rsidRDefault="00C15ACA" w:rsidP="001F166C">
            <w:pPr>
              <w:pStyle w:val="TableCopy"/>
              <w:rPr>
                <w:sz w:val="20"/>
                <w:szCs w:val="20"/>
                <w:lang w:eastAsia="en-AU"/>
              </w:rPr>
            </w:pPr>
            <w:r w:rsidRPr="00746A44">
              <w:rPr>
                <w:sz w:val="20"/>
                <w:szCs w:val="20"/>
              </w:rPr>
              <w:t>311</w:t>
            </w:r>
          </w:p>
        </w:tc>
        <w:tc>
          <w:tcPr>
            <w:tcW w:w="1628" w:type="dxa"/>
            <w:noWrap/>
            <w:hideMark/>
          </w:tcPr>
          <w:p w14:paraId="5E652BF3" w14:textId="77777777" w:rsidR="00C15ACA" w:rsidRPr="00746A44" w:rsidRDefault="00C15ACA" w:rsidP="001F166C">
            <w:pPr>
              <w:pStyle w:val="TableCopy"/>
              <w:rPr>
                <w:sz w:val="20"/>
                <w:szCs w:val="20"/>
                <w:lang w:eastAsia="en-AU"/>
              </w:rPr>
            </w:pPr>
            <w:r w:rsidRPr="00746A44">
              <w:rPr>
                <w:sz w:val="20"/>
                <w:szCs w:val="20"/>
              </w:rPr>
              <w:t>503</w:t>
            </w:r>
          </w:p>
        </w:tc>
        <w:tc>
          <w:tcPr>
            <w:tcW w:w="1639" w:type="dxa"/>
            <w:noWrap/>
            <w:hideMark/>
          </w:tcPr>
          <w:p w14:paraId="6A53F180" w14:textId="77777777" w:rsidR="00C15ACA" w:rsidRPr="00746A44" w:rsidRDefault="00C15ACA" w:rsidP="001F166C">
            <w:pPr>
              <w:pStyle w:val="TableCopy"/>
              <w:rPr>
                <w:sz w:val="20"/>
                <w:szCs w:val="20"/>
                <w:lang w:eastAsia="en-AU"/>
              </w:rPr>
            </w:pPr>
            <w:r w:rsidRPr="00746A44">
              <w:rPr>
                <w:sz w:val="20"/>
                <w:szCs w:val="20"/>
              </w:rPr>
              <w:t>196</w:t>
            </w:r>
          </w:p>
        </w:tc>
        <w:tc>
          <w:tcPr>
            <w:tcW w:w="1483" w:type="dxa"/>
            <w:noWrap/>
            <w:hideMark/>
          </w:tcPr>
          <w:p w14:paraId="3164AEBE" w14:textId="77777777" w:rsidR="00C15ACA" w:rsidRPr="00746A44" w:rsidRDefault="00C15ACA" w:rsidP="001F166C">
            <w:pPr>
              <w:pStyle w:val="TableCopy"/>
              <w:rPr>
                <w:sz w:val="20"/>
                <w:szCs w:val="20"/>
                <w:lang w:eastAsia="en-AU"/>
              </w:rPr>
            </w:pPr>
            <w:r w:rsidRPr="00746A44">
              <w:rPr>
                <w:sz w:val="20"/>
                <w:szCs w:val="20"/>
              </w:rPr>
              <w:t>251</w:t>
            </w:r>
          </w:p>
        </w:tc>
      </w:tr>
      <w:tr w:rsidR="001F166C" w:rsidRPr="00746A44" w14:paraId="4FE0B41E" w14:textId="77777777" w:rsidTr="009E5D20">
        <w:tc>
          <w:tcPr>
            <w:tcW w:w="988" w:type="dxa"/>
            <w:noWrap/>
            <w:hideMark/>
          </w:tcPr>
          <w:p w14:paraId="0636421F" w14:textId="77777777" w:rsidR="00C15ACA" w:rsidRPr="00746A44" w:rsidRDefault="00C15ACA" w:rsidP="001F166C">
            <w:pPr>
              <w:pStyle w:val="TableCopy"/>
              <w:rPr>
                <w:sz w:val="20"/>
                <w:szCs w:val="20"/>
                <w:lang w:eastAsia="en-AU"/>
              </w:rPr>
            </w:pPr>
            <w:r w:rsidRPr="00746A44">
              <w:rPr>
                <w:sz w:val="20"/>
                <w:szCs w:val="20"/>
                <w:lang w:eastAsia="en-AU"/>
              </w:rPr>
              <w:t>2013</w:t>
            </w:r>
          </w:p>
        </w:tc>
        <w:tc>
          <w:tcPr>
            <w:tcW w:w="1461" w:type="dxa"/>
            <w:noWrap/>
            <w:hideMark/>
          </w:tcPr>
          <w:p w14:paraId="6A935309" w14:textId="77777777" w:rsidR="00C15ACA" w:rsidRPr="00746A44" w:rsidRDefault="00C15ACA" w:rsidP="001F166C">
            <w:pPr>
              <w:pStyle w:val="TableCopy"/>
              <w:rPr>
                <w:sz w:val="20"/>
                <w:szCs w:val="20"/>
                <w:lang w:eastAsia="en-AU"/>
              </w:rPr>
            </w:pPr>
            <w:r w:rsidRPr="00746A44">
              <w:rPr>
                <w:sz w:val="20"/>
                <w:szCs w:val="20"/>
              </w:rPr>
              <w:t>646</w:t>
            </w:r>
          </w:p>
        </w:tc>
        <w:tc>
          <w:tcPr>
            <w:tcW w:w="1273" w:type="dxa"/>
            <w:noWrap/>
            <w:hideMark/>
          </w:tcPr>
          <w:p w14:paraId="30E56DD1" w14:textId="77777777" w:rsidR="00C15ACA" w:rsidRPr="00746A44" w:rsidRDefault="00C15ACA" w:rsidP="001F166C">
            <w:pPr>
              <w:pStyle w:val="TableCopy"/>
              <w:rPr>
                <w:sz w:val="20"/>
                <w:szCs w:val="20"/>
                <w:lang w:eastAsia="en-AU"/>
              </w:rPr>
            </w:pPr>
            <w:r w:rsidRPr="00746A44">
              <w:rPr>
                <w:sz w:val="20"/>
                <w:szCs w:val="20"/>
              </w:rPr>
              <w:t>556</w:t>
            </w:r>
          </w:p>
        </w:tc>
        <w:tc>
          <w:tcPr>
            <w:tcW w:w="1611" w:type="dxa"/>
            <w:noWrap/>
            <w:hideMark/>
          </w:tcPr>
          <w:p w14:paraId="6CB2B3D4" w14:textId="77777777" w:rsidR="00C15ACA" w:rsidRPr="00746A44" w:rsidRDefault="00C15ACA" w:rsidP="001F166C">
            <w:pPr>
              <w:pStyle w:val="TableCopy"/>
              <w:rPr>
                <w:sz w:val="20"/>
                <w:szCs w:val="20"/>
                <w:lang w:eastAsia="en-AU"/>
              </w:rPr>
            </w:pPr>
            <w:r w:rsidRPr="00746A44">
              <w:rPr>
                <w:sz w:val="20"/>
                <w:szCs w:val="20"/>
              </w:rPr>
              <w:t>657</w:t>
            </w:r>
          </w:p>
        </w:tc>
        <w:tc>
          <w:tcPr>
            <w:tcW w:w="1339" w:type="dxa"/>
            <w:noWrap/>
            <w:hideMark/>
          </w:tcPr>
          <w:p w14:paraId="1EA9C21B" w14:textId="77777777" w:rsidR="00C15ACA" w:rsidRPr="00746A44" w:rsidRDefault="00C15ACA" w:rsidP="001F166C">
            <w:pPr>
              <w:pStyle w:val="TableCopy"/>
              <w:rPr>
                <w:sz w:val="20"/>
                <w:szCs w:val="20"/>
                <w:lang w:eastAsia="en-AU"/>
              </w:rPr>
            </w:pPr>
            <w:r w:rsidRPr="00746A44">
              <w:rPr>
                <w:sz w:val="20"/>
                <w:szCs w:val="20"/>
              </w:rPr>
              <w:t>1100</w:t>
            </w:r>
          </w:p>
        </w:tc>
        <w:tc>
          <w:tcPr>
            <w:tcW w:w="1183" w:type="dxa"/>
            <w:noWrap/>
            <w:hideMark/>
          </w:tcPr>
          <w:p w14:paraId="71884379" w14:textId="77777777" w:rsidR="00C15ACA" w:rsidRPr="00746A44" w:rsidRDefault="00C15ACA" w:rsidP="001F166C">
            <w:pPr>
              <w:pStyle w:val="TableCopy"/>
              <w:rPr>
                <w:sz w:val="20"/>
                <w:szCs w:val="20"/>
                <w:lang w:eastAsia="en-AU"/>
              </w:rPr>
            </w:pPr>
            <w:r w:rsidRPr="00746A44">
              <w:rPr>
                <w:sz w:val="20"/>
                <w:szCs w:val="20"/>
              </w:rPr>
              <w:t>432</w:t>
            </w:r>
          </w:p>
        </w:tc>
        <w:tc>
          <w:tcPr>
            <w:tcW w:w="922" w:type="dxa"/>
            <w:noWrap/>
            <w:hideMark/>
          </w:tcPr>
          <w:p w14:paraId="1391659B" w14:textId="77777777" w:rsidR="00C15ACA" w:rsidRPr="00746A44" w:rsidRDefault="00C15ACA" w:rsidP="001F166C">
            <w:pPr>
              <w:pStyle w:val="TableCopy"/>
              <w:rPr>
                <w:sz w:val="20"/>
                <w:szCs w:val="20"/>
                <w:lang w:eastAsia="en-AU"/>
              </w:rPr>
            </w:pPr>
            <w:r w:rsidRPr="00746A44">
              <w:rPr>
                <w:sz w:val="20"/>
                <w:szCs w:val="20"/>
              </w:rPr>
              <w:t>360</w:t>
            </w:r>
          </w:p>
        </w:tc>
        <w:tc>
          <w:tcPr>
            <w:tcW w:w="1276" w:type="dxa"/>
            <w:noWrap/>
            <w:hideMark/>
          </w:tcPr>
          <w:p w14:paraId="4BF3AD78" w14:textId="77777777" w:rsidR="00C15ACA" w:rsidRPr="00746A44" w:rsidRDefault="00C15ACA" w:rsidP="001F166C">
            <w:pPr>
              <w:pStyle w:val="TableCopy"/>
              <w:rPr>
                <w:sz w:val="20"/>
                <w:szCs w:val="20"/>
                <w:lang w:eastAsia="en-AU"/>
              </w:rPr>
            </w:pPr>
            <w:r w:rsidRPr="00746A44">
              <w:rPr>
                <w:sz w:val="20"/>
                <w:szCs w:val="20"/>
              </w:rPr>
              <w:t>313</w:t>
            </w:r>
          </w:p>
        </w:tc>
        <w:tc>
          <w:tcPr>
            <w:tcW w:w="1628" w:type="dxa"/>
            <w:noWrap/>
            <w:hideMark/>
          </w:tcPr>
          <w:p w14:paraId="5E52BD58" w14:textId="77777777" w:rsidR="00C15ACA" w:rsidRPr="00746A44" w:rsidRDefault="00C15ACA" w:rsidP="001F166C">
            <w:pPr>
              <w:pStyle w:val="TableCopy"/>
              <w:rPr>
                <w:sz w:val="20"/>
                <w:szCs w:val="20"/>
                <w:lang w:eastAsia="en-AU"/>
              </w:rPr>
            </w:pPr>
            <w:r w:rsidRPr="00746A44">
              <w:rPr>
                <w:sz w:val="20"/>
                <w:szCs w:val="20"/>
              </w:rPr>
              <w:t>499</w:t>
            </w:r>
          </w:p>
        </w:tc>
        <w:tc>
          <w:tcPr>
            <w:tcW w:w="1639" w:type="dxa"/>
            <w:noWrap/>
            <w:hideMark/>
          </w:tcPr>
          <w:p w14:paraId="2736B043" w14:textId="77777777" w:rsidR="00C15ACA" w:rsidRPr="00746A44" w:rsidRDefault="00C15ACA" w:rsidP="001F166C">
            <w:pPr>
              <w:pStyle w:val="TableCopy"/>
              <w:rPr>
                <w:sz w:val="20"/>
                <w:szCs w:val="20"/>
                <w:lang w:eastAsia="en-AU"/>
              </w:rPr>
            </w:pPr>
            <w:r w:rsidRPr="00746A44">
              <w:rPr>
                <w:sz w:val="20"/>
                <w:szCs w:val="20"/>
              </w:rPr>
              <w:t>223</w:t>
            </w:r>
          </w:p>
        </w:tc>
        <w:tc>
          <w:tcPr>
            <w:tcW w:w="1483" w:type="dxa"/>
            <w:noWrap/>
            <w:hideMark/>
          </w:tcPr>
          <w:p w14:paraId="7814C544" w14:textId="77777777" w:rsidR="00C15ACA" w:rsidRPr="00746A44" w:rsidRDefault="00C15ACA" w:rsidP="001F166C">
            <w:pPr>
              <w:pStyle w:val="TableCopy"/>
              <w:rPr>
                <w:sz w:val="20"/>
                <w:szCs w:val="20"/>
                <w:lang w:eastAsia="en-AU"/>
              </w:rPr>
            </w:pPr>
            <w:r w:rsidRPr="00746A44">
              <w:rPr>
                <w:sz w:val="20"/>
                <w:szCs w:val="20"/>
              </w:rPr>
              <w:t>266</w:t>
            </w:r>
          </w:p>
        </w:tc>
      </w:tr>
      <w:tr w:rsidR="001F166C" w:rsidRPr="00746A44" w14:paraId="55D072EC" w14:textId="77777777" w:rsidTr="009E5D20">
        <w:tc>
          <w:tcPr>
            <w:tcW w:w="988" w:type="dxa"/>
            <w:noWrap/>
            <w:hideMark/>
          </w:tcPr>
          <w:p w14:paraId="7A6ACAD2" w14:textId="77777777" w:rsidR="00C15ACA" w:rsidRPr="00746A44" w:rsidRDefault="00C15ACA" w:rsidP="001F166C">
            <w:pPr>
              <w:pStyle w:val="TableCopy"/>
              <w:rPr>
                <w:sz w:val="20"/>
                <w:szCs w:val="20"/>
                <w:lang w:eastAsia="en-AU"/>
              </w:rPr>
            </w:pPr>
            <w:r w:rsidRPr="00746A44">
              <w:rPr>
                <w:sz w:val="20"/>
                <w:szCs w:val="20"/>
                <w:lang w:eastAsia="en-AU"/>
              </w:rPr>
              <w:t>2014</w:t>
            </w:r>
          </w:p>
        </w:tc>
        <w:tc>
          <w:tcPr>
            <w:tcW w:w="1461" w:type="dxa"/>
            <w:noWrap/>
            <w:hideMark/>
          </w:tcPr>
          <w:p w14:paraId="6DF3D804" w14:textId="77777777" w:rsidR="00C15ACA" w:rsidRPr="00746A44" w:rsidRDefault="00C15ACA" w:rsidP="001F166C">
            <w:pPr>
              <w:pStyle w:val="TableCopy"/>
              <w:rPr>
                <w:sz w:val="20"/>
                <w:szCs w:val="20"/>
                <w:lang w:eastAsia="en-AU"/>
              </w:rPr>
            </w:pPr>
            <w:r w:rsidRPr="00746A44">
              <w:rPr>
                <w:sz w:val="20"/>
                <w:szCs w:val="20"/>
              </w:rPr>
              <w:t>622</w:t>
            </w:r>
          </w:p>
        </w:tc>
        <w:tc>
          <w:tcPr>
            <w:tcW w:w="1273" w:type="dxa"/>
            <w:noWrap/>
            <w:hideMark/>
          </w:tcPr>
          <w:p w14:paraId="3EB309DD" w14:textId="77777777" w:rsidR="00C15ACA" w:rsidRPr="00746A44" w:rsidRDefault="00C15ACA" w:rsidP="001F166C">
            <w:pPr>
              <w:pStyle w:val="TableCopy"/>
              <w:rPr>
                <w:sz w:val="20"/>
                <w:szCs w:val="20"/>
                <w:lang w:eastAsia="en-AU"/>
              </w:rPr>
            </w:pPr>
            <w:r w:rsidRPr="00746A44">
              <w:rPr>
                <w:sz w:val="20"/>
                <w:szCs w:val="20"/>
              </w:rPr>
              <w:t>578</w:t>
            </w:r>
          </w:p>
        </w:tc>
        <w:tc>
          <w:tcPr>
            <w:tcW w:w="1611" w:type="dxa"/>
            <w:noWrap/>
            <w:hideMark/>
          </w:tcPr>
          <w:p w14:paraId="758E393A" w14:textId="77777777" w:rsidR="00C15ACA" w:rsidRPr="00746A44" w:rsidRDefault="00C15ACA" w:rsidP="001F166C">
            <w:pPr>
              <w:pStyle w:val="TableCopy"/>
              <w:rPr>
                <w:sz w:val="20"/>
                <w:szCs w:val="20"/>
                <w:lang w:eastAsia="en-AU"/>
              </w:rPr>
            </w:pPr>
            <w:r w:rsidRPr="00746A44">
              <w:rPr>
                <w:sz w:val="20"/>
                <w:szCs w:val="20"/>
              </w:rPr>
              <w:t>634</w:t>
            </w:r>
          </w:p>
        </w:tc>
        <w:tc>
          <w:tcPr>
            <w:tcW w:w="1339" w:type="dxa"/>
            <w:noWrap/>
            <w:hideMark/>
          </w:tcPr>
          <w:p w14:paraId="6C364D05" w14:textId="77777777" w:rsidR="00C15ACA" w:rsidRPr="00746A44" w:rsidRDefault="00C15ACA" w:rsidP="001F166C">
            <w:pPr>
              <w:pStyle w:val="TableCopy"/>
              <w:rPr>
                <w:sz w:val="20"/>
                <w:szCs w:val="20"/>
                <w:lang w:eastAsia="en-AU"/>
              </w:rPr>
            </w:pPr>
            <w:r w:rsidRPr="00746A44">
              <w:rPr>
                <w:sz w:val="20"/>
                <w:szCs w:val="20"/>
              </w:rPr>
              <w:t>1120</w:t>
            </w:r>
          </w:p>
        </w:tc>
        <w:tc>
          <w:tcPr>
            <w:tcW w:w="1183" w:type="dxa"/>
            <w:noWrap/>
            <w:hideMark/>
          </w:tcPr>
          <w:p w14:paraId="7A35A8D5" w14:textId="77777777" w:rsidR="00C15ACA" w:rsidRPr="00746A44" w:rsidRDefault="00C15ACA" w:rsidP="001F166C">
            <w:pPr>
              <w:pStyle w:val="TableCopy"/>
              <w:rPr>
                <w:sz w:val="20"/>
                <w:szCs w:val="20"/>
                <w:lang w:eastAsia="en-AU"/>
              </w:rPr>
            </w:pPr>
            <w:r w:rsidRPr="00746A44">
              <w:rPr>
                <w:sz w:val="20"/>
                <w:szCs w:val="20"/>
              </w:rPr>
              <w:t>400</w:t>
            </w:r>
          </w:p>
        </w:tc>
        <w:tc>
          <w:tcPr>
            <w:tcW w:w="922" w:type="dxa"/>
            <w:noWrap/>
            <w:hideMark/>
          </w:tcPr>
          <w:p w14:paraId="779AE27F" w14:textId="77777777" w:rsidR="00C15ACA" w:rsidRPr="00746A44" w:rsidRDefault="00C15ACA" w:rsidP="001F166C">
            <w:pPr>
              <w:pStyle w:val="TableCopy"/>
              <w:rPr>
                <w:sz w:val="20"/>
                <w:szCs w:val="20"/>
                <w:lang w:eastAsia="en-AU"/>
              </w:rPr>
            </w:pPr>
            <w:r w:rsidRPr="00746A44">
              <w:rPr>
                <w:sz w:val="20"/>
                <w:szCs w:val="20"/>
              </w:rPr>
              <w:t>353</w:t>
            </w:r>
          </w:p>
        </w:tc>
        <w:tc>
          <w:tcPr>
            <w:tcW w:w="1276" w:type="dxa"/>
            <w:noWrap/>
            <w:hideMark/>
          </w:tcPr>
          <w:p w14:paraId="0BF00A5E" w14:textId="77777777" w:rsidR="00C15ACA" w:rsidRPr="00746A44" w:rsidRDefault="00C15ACA" w:rsidP="001F166C">
            <w:pPr>
              <w:pStyle w:val="TableCopy"/>
              <w:rPr>
                <w:sz w:val="20"/>
                <w:szCs w:val="20"/>
                <w:lang w:eastAsia="en-AU"/>
              </w:rPr>
            </w:pPr>
            <w:r w:rsidRPr="00746A44">
              <w:rPr>
                <w:sz w:val="20"/>
                <w:szCs w:val="20"/>
              </w:rPr>
              <w:t>334</w:t>
            </w:r>
          </w:p>
        </w:tc>
        <w:tc>
          <w:tcPr>
            <w:tcW w:w="1628" w:type="dxa"/>
            <w:noWrap/>
            <w:hideMark/>
          </w:tcPr>
          <w:p w14:paraId="12CA5EBD" w14:textId="77777777" w:rsidR="00C15ACA" w:rsidRPr="00746A44" w:rsidRDefault="00C15ACA" w:rsidP="001F166C">
            <w:pPr>
              <w:pStyle w:val="TableCopy"/>
              <w:rPr>
                <w:sz w:val="20"/>
                <w:szCs w:val="20"/>
                <w:lang w:eastAsia="en-AU"/>
              </w:rPr>
            </w:pPr>
            <w:r w:rsidRPr="00746A44">
              <w:rPr>
                <w:sz w:val="20"/>
                <w:szCs w:val="20"/>
              </w:rPr>
              <w:t>513</w:t>
            </w:r>
          </w:p>
        </w:tc>
        <w:tc>
          <w:tcPr>
            <w:tcW w:w="1639" w:type="dxa"/>
            <w:noWrap/>
            <w:hideMark/>
          </w:tcPr>
          <w:p w14:paraId="78A1410A" w14:textId="77777777" w:rsidR="00C15ACA" w:rsidRPr="00746A44" w:rsidRDefault="00C15ACA" w:rsidP="001F166C">
            <w:pPr>
              <w:pStyle w:val="TableCopy"/>
              <w:rPr>
                <w:sz w:val="20"/>
                <w:szCs w:val="20"/>
                <w:lang w:eastAsia="en-AU"/>
              </w:rPr>
            </w:pPr>
            <w:r w:rsidRPr="00746A44">
              <w:rPr>
                <w:sz w:val="20"/>
                <w:szCs w:val="20"/>
              </w:rPr>
              <w:t>238</w:t>
            </w:r>
          </w:p>
        </w:tc>
        <w:tc>
          <w:tcPr>
            <w:tcW w:w="1483" w:type="dxa"/>
            <w:noWrap/>
            <w:hideMark/>
          </w:tcPr>
          <w:p w14:paraId="5D49084E" w14:textId="77777777" w:rsidR="00C15ACA" w:rsidRPr="00746A44" w:rsidRDefault="00C15ACA" w:rsidP="001F166C">
            <w:pPr>
              <w:pStyle w:val="TableCopy"/>
              <w:rPr>
                <w:sz w:val="20"/>
                <w:szCs w:val="20"/>
                <w:lang w:eastAsia="en-AU"/>
              </w:rPr>
            </w:pPr>
            <w:r w:rsidRPr="00746A44">
              <w:rPr>
                <w:sz w:val="20"/>
                <w:szCs w:val="20"/>
              </w:rPr>
              <w:t>277</w:t>
            </w:r>
          </w:p>
        </w:tc>
      </w:tr>
      <w:tr w:rsidR="001F166C" w:rsidRPr="00746A44" w14:paraId="5B32D352" w14:textId="77777777" w:rsidTr="009E5D20">
        <w:tc>
          <w:tcPr>
            <w:tcW w:w="988" w:type="dxa"/>
            <w:noWrap/>
            <w:hideMark/>
          </w:tcPr>
          <w:p w14:paraId="38D5B8BA" w14:textId="77777777" w:rsidR="00C15ACA" w:rsidRPr="00746A44" w:rsidRDefault="00C15ACA" w:rsidP="001F166C">
            <w:pPr>
              <w:pStyle w:val="TableCopy"/>
              <w:rPr>
                <w:sz w:val="20"/>
                <w:szCs w:val="20"/>
                <w:lang w:eastAsia="en-AU"/>
              </w:rPr>
            </w:pPr>
            <w:r w:rsidRPr="00746A44">
              <w:rPr>
                <w:sz w:val="20"/>
                <w:szCs w:val="20"/>
                <w:lang w:eastAsia="en-AU"/>
              </w:rPr>
              <w:t>2015</w:t>
            </w:r>
          </w:p>
        </w:tc>
        <w:tc>
          <w:tcPr>
            <w:tcW w:w="1461" w:type="dxa"/>
            <w:noWrap/>
            <w:hideMark/>
          </w:tcPr>
          <w:p w14:paraId="7A1C8E1C" w14:textId="77777777" w:rsidR="00C15ACA" w:rsidRPr="00746A44" w:rsidRDefault="00C15ACA" w:rsidP="001F166C">
            <w:pPr>
              <w:pStyle w:val="TableCopy"/>
              <w:rPr>
                <w:sz w:val="20"/>
                <w:szCs w:val="20"/>
                <w:lang w:eastAsia="en-AU"/>
              </w:rPr>
            </w:pPr>
            <w:r w:rsidRPr="00746A44">
              <w:rPr>
                <w:sz w:val="20"/>
                <w:szCs w:val="20"/>
              </w:rPr>
              <w:t>578</w:t>
            </w:r>
          </w:p>
        </w:tc>
        <w:tc>
          <w:tcPr>
            <w:tcW w:w="1273" w:type="dxa"/>
            <w:noWrap/>
            <w:hideMark/>
          </w:tcPr>
          <w:p w14:paraId="3484C082" w14:textId="77777777" w:rsidR="00C15ACA" w:rsidRPr="00746A44" w:rsidRDefault="00C15ACA" w:rsidP="001F166C">
            <w:pPr>
              <w:pStyle w:val="TableCopy"/>
              <w:rPr>
                <w:sz w:val="20"/>
                <w:szCs w:val="20"/>
                <w:lang w:eastAsia="en-AU"/>
              </w:rPr>
            </w:pPr>
            <w:r w:rsidRPr="00746A44">
              <w:rPr>
                <w:sz w:val="20"/>
                <w:szCs w:val="20"/>
              </w:rPr>
              <w:t>620</w:t>
            </w:r>
          </w:p>
        </w:tc>
        <w:tc>
          <w:tcPr>
            <w:tcW w:w="1611" w:type="dxa"/>
            <w:noWrap/>
            <w:hideMark/>
          </w:tcPr>
          <w:p w14:paraId="63DA0A46" w14:textId="77777777" w:rsidR="00C15ACA" w:rsidRPr="00746A44" w:rsidRDefault="00C15ACA" w:rsidP="001F166C">
            <w:pPr>
              <w:pStyle w:val="TableCopy"/>
              <w:rPr>
                <w:sz w:val="20"/>
                <w:szCs w:val="20"/>
                <w:lang w:eastAsia="en-AU"/>
              </w:rPr>
            </w:pPr>
            <w:r w:rsidRPr="00746A44">
              <w:rPr>
                <w:sz w:val="20"/>
                <w:szCs w:val="20"/>
              </w:rPr>
              <w:t>652</w:t>
            </w:r>
          </w:p>
        </w:tc>
        <w:tc>
          <w:tcPr>
            <w:tcW w:w="1339" w:type="dxa"/>
            <w:noWrap/>
            <w:hideMark/>
          </w:tcPr>
          <w:p w14:paraId="3EC91179" w14:textId="77777777" w:rsidR="00C15ACA" w:rsidRPr="00746A44" w:rsidRDefault="00C15ACA" w:rsidP="001F166C">
            <w:pPr>
              <w:pStyle w:val="TableCopy"/>
              <w:rPr>
                <w:sz w:val="20"/>
                <w:szCs w:val="20"/>
                <w:lang w:eastAsia="en-AU"/>
              </w:rPr>
            </w:pPr>
            <w:r w:rsidRPr="00746A44">
              <w:rPr>
                <w:sz w:val="20"/>
                <w:szCs w:val="20"/>
              </w:rPr>
              <w:t>1126</w:t>
            </w:r>
          </w:p>
        </w:tc>
        <w:tc>
          <w:tcPr>
            <w:tcW w:w="1183" w:type="dxa"/>
            <w:noWrap/>
            <w:hideMark/>
          </w:tcPr>
          <w:p w14:paraId="42B013F7" w14:textId="77777777" w:rsidR="00C15ACA" w:rsidRPr="00746A44" w:rsidRDefault="00C15ACA" w:rsidP="001F166C">
            <w:pPr>
              <w:pStyle w:val="TableCopy"/>
              <w:rPr>
                <w:sz w:val="20"/>
                <w:szCs w:val="20"/>
                <w:lang w:eastAsia="en-AU"/>
              </w:rPr>
            </w:pPr>
            <w:r w:rsidRPr="00746A44">
              <w:rPr>
                <w:sz w:val="20"/>
                <w:szCs w:val="20"/>
              </w:rPr>
              <w:t>404</w:t>
            </w:r>
          </w:p>
        </w:tc>
        <w:tc>
          <w:tcPr>
            <w:tcW w:w="922" w:type="dxa"/>
            <w:noWrap/>
            <w:hideMark/>
          </w:tcPr>
          <w:p w14:paraId="77FACFBB" w14:textId="77777777" w:rsidR="00C15ACA" w:rsidRPr="00746A44" w:rsidRDefault="00C15ACA" w:rsidP="001F166C">
            <w:pPr>
              <w:pStyle w:val="TableCopy"/>
              <w:rPr>
                <w:sz w:val="20"/>
                <w:szCs w:val="20"/>
                <w:lang w:eastAsia="en-AU"/>
              </w:rPr>
            </w:pPr>
            <w:r w:rsidRPr="00746A44">
              <w:rPr>
                <w:sz w:val="20"/>
                <w:szCs w:val="20"/>
              </w:rPr>
              <w:t>373</w:t>
            </w:r>
          </w:p>
        </w:tc>
        <w:tc>
          <w:tcPr>
            <w:tcW w:w="1276" w:type="dxa"/>
            <w:noWrap/>
            <w:hideMark/>
          </w:tcPr>
          <w:p w14:paraId="6C003370" w14:textId="77777777" w:rsidR="00C15ACA" w:rsidRPr="00746A44" w:rsidRDefault="00C15ACA" w:rsidP="001F166C">
            <w:pPr>
              <w:pStyle w:val="TableCopy"/>
              <w:rPr>
                <w:sz w:val="20"/>
                <w:szCs w:val="20"/>
                <w:lang w:eastAsia="en-AU"/>
              </w:rPr>
            </w:pPr>
            <w:r w:rsidRPr="00746A44">
              <w:rPr>
                <w:sz w:val="20"/>
                <w:szCs w:val="20"/>
              </w:rPr>
              <w:t>391</w:t>
            </w:r>
          </w:p>
        </w:tc>
        <w:tc>
          <w:tcPr>
            <w:tcW w:w="1628" w:type="dxa"/>
            <w:noWrap/>
            <w:hideMark/>
          </w:tcPr>
          <w:p w14:paraId="5EC24F4A" w14:textId="77777777" w:rsidR="00C15ACA" w:rsidRPr="00746A44" w:rsidRDefault="00C15ACA" w:rsidP="001F166C">
            <w:pPr>
              <w:pStyle w:val="TableCopy"/>
              <w:rPr>
                <w:sz w:val="20"/>
                <w:szCs w:val="20"/>
                <w:lang w:eastAsia="en-AU"/>
              </w:rPr>
            </w:pPr>
            <w:r w:rsidRPr="00746A44">
              <w:rPr>
                <w:sz w:val="20"/>
                <w:szCs w:val="20"/>
              </w:rPr>
              <w:t>511</w:t>
            </w:r>
          </w:p>
        </w:tc>
        <w:tc>
          <w:tcPr>
            <w:tcW w:w="1639" w:type="dxa"/>
            <w:noWrap/>
            <w:hideMark/>
          </w:tcPr>
          <w:p w14:paraId="5F68B09C" w14:textId="77777777" w:rsidR="00C15ACA" w:rsidRPr="00746A44" w:rsidRDefault="00C15ACA" w:rsidP="001F166C">
            <w:pPr>
              <w:pStyle w:val="TableCopy"/>
              <w:rPr>
                <w:sz w:val="20"/>
                <w:szCs w:val="20"/>
                <w:lang w:eastAsia="en-AU"/>
              </w:rPr>
            </w:pPr>
            <w:r w:rsidRPr="00746A44">
              <w:rPr>
                <w:sz w:val="20"/>
                <w:szCs w:val="20"/>
              </w:rPr>
              <w:t>260</w:t>
            </w:r>
          </w:p>
        </w:tc>
        <w:tc>
          <w:tcPr>
            <w:tcW w:w="1483" w:type="dxa"/>
            <w:noWrap/>
            <w:hideMark/>
          </w:tcPr>
          <w:p w14:paraId="4E4C2BA2" w14:textId="77777777" w:rsidR="00C15ACA" w:rsidRPr="00746A44" w:rsidRDefault="00C15ACA" w:rsidP="001F166C">
            <w:pPr>
              <w:pStyle w:val="TableCopy"/>
              <w:rPr>
                <w:sz w:val="20"/>
                <w:szCs w:val="20"/>
                <w:lang w:eastAsia="en-AU"/>
              </w:rPr>
            </w:pPr>
            <w:r w:rsidRPr="00746A44">
              <w:rPr>
                <w:sz w:val="20"/>
                <w:szCs w:val="20"/>
              </w:rPr>
              <w:t>318</w:t>
            </w:r>
          </w:p>
        </w:tc>
      </w:tr>
      <w:tr w:rsidR="001F166C" w:rsidRPr="00746A44" w14:paraId="67279AEC" w14:textId="77777777" w:rsidTr="009E5D20">
        <w:tc>
          <w:tcPr>
            <w:tcW w:w="988" w:type="dxa"/>
            <w:noWrap/>
            <w:hideMark/>
          </w:tcPr>
          <w:p w14:paraId="47E1D917" w14:textId="77777777" w:rsidR="00C15ACA" w:rsidRPr="00746A44" w:rsidRDefault="00C15ACA" w:rsidP="001F166C">
            <w:pPr>
              <w:pStyle w:val="TableCopy"/>
              <w:rPr>
                <w:sz w:val="20"/>
                <w:szCs w:val="20"/>
                <w:lang w:eastAsia="en-AU"/>
              </w:rPr>
            </w:pPr>
            <w:r w:rsidRPr="00746A44">
              <w:rPr>
                <w:sz w:val="20"/>
                <w:szCs w:val="20"/>
                <w:lang w:eastAsia="en-AU"/>
              </w:rPr>
              <w:t>2016</w:t>
            </w:r>
          </w:p>
        </w:tc>
        <w:tc>
          <w:tcPr>
            <w:tcW w:w="1461" w:type="dxa"/>
            <w:noWrap/>
            <w:hideMark/>
          </w:tcPr>
          <w:p w14:paraId="3E521B33" w14:textId="77777777" w:rsidR="00C15ACA" w:rsidRPr="00746A44" w:rsidRDefault="00C15ACA" w:rsidP="001F166C">
            <w:pPr>
              <w:pStyle w:val="TableCopy"/>
              <w:rPr>
                <w:sz w:val="20"/>
                <w:szCs w:val="20"/>
                <w:lang w:eastAsia="en-AU"/>
              </w:rPr>
            </w:pPr>
            <w:r w:rsidRPr="00746A44">
              <w:rPr>
                <w:sz w:val="20"/>
                <w:szCs w:val="20"/>
              </w:rPr>
              <w:t>590</w:t>
            </w:r>
          </w:p>
        </w:tc>
        <w:tc>
          <w:tcPr>
            <w:tcW w:w="1273" w:type="dxa"/>
            <w:noWrap/>
            <w:hideMark/>
          </w:tcPr>
          <w:p w14:paraId="6EEA572E" w14:textId="77777777" w:rsidR="00C15ACA" w:rsidRPr="00746A44" w:rsidRDefault="00C15ACA" w:rsidP="001F166C">
            <w:pPr>
              <w:pStyle w:val="TableCopy"/>
              <w:rPr>
                <w:sz w:val="20"/>
                <w:szCs w:val="20"/>
                <w:lang w:eastAsia="en-AU"/>
              </w:rPr>
            </w:pPr>
            <w:r w:rsidRPr="00746A44">
              <w:rPr>
                <w:sz w:val="20"/>
                <w:szCs w:val="20"/>
              </w:rPr>
              <w:t>637</w:t>
            </w:r>
          </w:p>
        </w:tc>
        <w:tc>
          <w:tcPr>
            <w:tcW w:w="1611" w:type="dxa"/>
            <w:noWrap/>
            <w:hideMark/>
          </w:tcPr>
          <w:p w14:paraId="2F1F6FE1" w14:textId="77777777" w:rsidR="00C15ACA" w:rsidRPr="00746A44" w:rsidRDefault="00C15ACA" w:rsidP="001F166C">
            <w:pPr>
              <w:pStyle w:val="TableCopy"/>
              <w:rPr>
                <w:sz w:val="20"/>
                <w:szCs w:val="20"/>
                <w:lang w:eastAsia="en-AU"/>
              </w:rPr>
            </w:pPr>
            <w:r w:rsidRPr="00746A44">
              <w:rPr>
                <w:sz w:val="20"/>
                <w:szCs w:val="20"/>
              </w:rPr>
              <w:t>652</w:t>
            </w:r>
          </w:p>
        </w:tc>
        <w:tc>
          <w:tcPr>
            <w:tcW w:w="1339" w:type="dxa"/>
            <w:noWrap/>
            <w:hideMark/>
          </w:tcPr>
          <w:p w14:paraId="6413E16E" w14:textId="77777777" w:rsidR="00C15ACA" w:rsidRPr="00746A44" w:rsidRDefault="00C15ACA" w:rsidP="001F166C">
            <w:pPr>
              <w:pStyle w:val="TableCopy"/>
              <w:rPr>
                <w:sz w:val="20"/>
                <w:szCs w:val="20"/>
                <w:lang w:eastAsia="en-AU"/>
              </w:rPr>
            </w:pPr>
            <w:r w:rsidRPr="00746A44">
              <w:rPr>
                <w:sz w:val="20"/>
                <w:szCs w:val="20"/>
              </w:rPr>
              <w:t>909</w:t>
            </w:r>
          </w:p>
        </w:tc>
        <w:tc>
          <w:tcPr>
            <w:tcW w:w="1183" w:type="dxa"/>
            <w:noWrap/>
            <w:hideMark/>
          </w:tcPr>
          <w:p w14:paraId="69BC18DE" w14:textId="77777777" w:rsidR="00C15ACA" w:rsidRPr="00746A44" w:rsidRDefault="00C15ACA" w:rsidP="001F166C">
            <w:pPr>
              <w:pStyle w:val="TableCopy"/>
              <w:rPr>
                <w:sz w:val="20"/>
                <w:szCs w:val="20"/>
                <w:lang w:eastAsia="en-AU"/>
              </w:rPr>
            </w:pPr>
            <w:r w:rsidRPr="00746A44">
              <w:rPr>
                <w:sz w:val="20"/>
                <w:szCs w:val="20"/>
              </w:rPr>
              <w:t>398</w:t>
            </w:r>
          </w:p>
        </w:tc>
        <w:tc>
          <w:tcPr>
            <w:tcW w:w="922" w:type="dxa"/>
            <w:noWrap/>
            <w:hideMark/>
          </w:tcPr>
          <w:p w14:paraId="7012E9AB" w14:textId="77777777" w:rsidR="00C15ACA" w:rsidRPr="00746A44" w:rsidRDefault="00C15ACA" w:rsidP="001F166C">
            <w:pPr>
              <w:pStyle w:val="TableCopy"/>
              <w:rPr>
                <w:sz w:val="20"/>
                <w:szCs w:val="20"/>
                <w:lang w:eastAsia="en-AU"/>
              </w:rPr>
            </w:pPr>
            <w:r w:rsidRPr="00746A44">
              <w:rPr>
                <w:sz w:val="20"/>
                <w:szCs w:val="20"/>
              </w:rPr>
              <w:t>383</w:t>
            </w:r>
          </w:p>
        </w:tc>
        <w:tc>
          <w:tcPr>
            <w:tcW w:w="1276" w:type="dxa"/>
            <w:noWrap/>
            <w:hideMark/>
          </w:tcPr>
          <w:p w14:paraId="209B29FA" w14:textId="77777777" w:rsidR="00C15ACA" w:rsidRPr="00746A44" w:rsidRDefault="00C15ACA" w:rsidP="001F166C">
            <w:pPr>
              <w:pStyle w:val="TableCopy"/>
              <w:rPr>
                <w:sz w:val="20"/>
                <w:szCs w:val="20"/>
                <w:lang w:eastAsia="en-AU"/>
              </w:rPr>
            </w:pPr>
            <w:r w:rsidRPr="00746A44">
              <w:rPr>
                <w:sz w:val="20"/>
                <w:szCs w:val="20"/>
              </w:rPr>
              <w:t>398</w:t>
            </w:r>
          </w:p>
        </w:tc>
        <w:tc>
          <w:tcPr>
            <w:tcW w:w="1628" w:type="dxa"/>
            <w:noWrap/>
            <w:hideMark/>
          </w:tcPr>
          <w:p w14:paraId="7BA6222D" w14:textId="77777777" w:rsidR="00C15ACA" w:rsidRPr="00746A44" w:rsidRDefault="00C15ACA" w:rsidP="001F166C">
            <w:pPr>
              <w:pStyle w:val="TableCopy"/>
              <w:rPr>
                <w:sz w:val="20"/>
                <w:szCs w:val="20"/>
                <w:lang w:eastAsia="en-AU"/>
              </w:rPr>
            </w:pPr>
            <w:r w:rsidRPr="00746A44">
              <w:rPr>
                <w:sz w:val="20"/>
                <w:szCs w:val="20"/>
              </w:rPr>
              <w:t>515</w:t>
            </w:r>
          </w:p>
        </w:tc>
        <w:tc>
          <w:tcPr>
            <w:tcW w:w="1639" w:type="dxa"/>
            <w:noWrap/>
            <w:hideMark/>
          </w:tcPr>
          <w:p w14:paraId="2F7A07B1" w14:textId="77777777" w:rsidR="00C15ACA" w:rsidRPr="00746A44" w:rsidRDefault="00C15ACA" w:rsidP="001F166C">
            <w:pPr>
              <w:pStyle w:val="TableCopy"/>
              <w:rPr>
                <w:sz w:val="20"/>
                <w:szCs w:val="20"/>
                <w:lang w:eastAsia="en-AU"/>
              </w:rPr>
            </w:pPr>
            <w:r w:rsidRPr="00746A44">
              <w:rPr>
                <w:sz w:val="20"/>
                <w:szCs w:val="20"/>
              </w:rPr>
              <w:t>303</w:t>
            </w:r>
          </w:p>
        </w:tc>
        <w:tc>
          <w:tcPr>
            <w:tcW w:w="1483" w:type="dxa"/>
            <w:noWrap/>
            <w:hideMark/>
          </w:tcPr>
          <w:p w14:paraId="7785E824" w14:textId="77777777" w:rsidR="00C15ACA" w:rsidRPr="00746A44" w:rsidRDefault="00C15ACA" w:rsidP="001F166C">
            <w:pPr>
              <w:pStyle w:val="TableCopy"/>
              <w:rPr>
                <w:sz w:val="20"/>
                <w:szCs w:val="20"/>
                <w:lang w:eastAsia="en-AU"/>
              </w:rPr>
            </w:pPr>
            <w:r w:rsidRPr="00746A44">
              <w:rPr>
                <w:sz w:val="20"/>
                <w:szCs w:val="20"/>
              </w:rPr>
              <w:t>318</w:t>
            </w:r>
          </w:p>
        </w:tc>
      </w:tr>
      <w:tr w:rsidR="001F166C" w:rsidRPr="00746A44" w14:paraId="380E2A81" w14:textId="77777777" w:rsidTr="009E5D20">
        <w:tc>
          <w:tcPr>
            <w:tcW w:w="988" w:type="dxa"/>
            <w:noWrap/>
            <w:hideMark/>
          </w:tcPr>
          <w:p w14:paraId="756F34A9" w14:textId="77777777" w:rsidR="00C15ACA" w:rsidRPr="00746A44" w:rsidRDefault="00C15ACA" w:rsidP="001F166C">
            <w:pPr>
              <w:pStyle w:val="TableCopy"/>
              <w:rPr>
                <w:sz w:val="20"/>
                <w:szCs w:val="20"/>
                <w:lang w:eastAsia="en-AU"/>
              </w:rPr>
            </w:pPr>
            <w:r w:rsidRPr="00746A44">
              <w:rPr>
                <w:sz w:val="20"/>
                <w:szCs w:val="20"/>
                <w:lang w:eastAsia="en-AU"/>
              </w:rPr>
              <w:t>2017</w:t>
            </w:r>
          </w:p>
        </w:tc>
        <w:tc>
          <w:tcPr>
            <w:tcW w:w="1461" w:type="dxa"/>
            <w:noWrap/>
            <w:hideMark/>
          </w:tcPr>
          <w:p w14:paraId="46442AEF" w14:textId="77777777" w:rsidR="00C15ACA" w:rsidRPr="00746A44" w:rsidRDefault="00C15ACA" w:rsidP="001F166C">
            <w:pPr>
              <w:pStyle w:val="TableCopy"/>
              <w:rPr>
                <w:sz w:val="20"/>
                <w:szCs w:val="20"/>
                <w:lang w:eastAsia="en-AU"/>
              </w:rPr>
            </w:pPr>
            <w:r w:rsidRPr="00746A44">
              <w:rPr>
                <w:sz w:val="20"/>
                <w:szCs w:val="20"/>
              </w:rPr>
              <w:t>607</w:t>
            </w:r>
          </w:p>
        </w:tc>
        <w:tc>
          <w:tcPr>
            <w:tcW w:w="1273" w:type="dxa"/>
            <w:noWrap/>
            <w:hideMark/>
          </w:tcPr>
          <w:p w14:paraId="402FF043" w14:textId="77777777" w:rsidR="00C15ACA" w:rsidRPr="00746A44" w:rsidRDefault="00C15ACA" w:rsidP="001F166C">
            <w:pPr>
              <w:pStyle w:val="TableCopy"/>
              <w:rPr>
                <w:sz w:val="20"/>
                <w:szCs w:val="20"/>
                <w:lang w:eastAsia="en-AU"/>
              </w:rPr>
            </w:pPr>
            <w:r w:rsidRPr="00746A44">
              <w:rPr>
                <w:sz w:val="20"/>
                <w:szCs w:val="20"/>
              </w:rPr>
              <w:t>645</w:t>
            </w:r>
          </w:p>
        </w:tc>
        <w:tc>
          <w:tcPr>
            <w:tcW w:w="1611" w:type="dxa"/>
            <w:noWrap/>
            <w:hideMark/>
          </w:tcPr>
          <w:p w14:paraId="0A21013A" w14:textId="77777777" w:rsidR="00C15ACA" w:rsidRPr="00746A44" w:rsidRDefault="00C15ACA" w:rsidP="001F166C">
            <w:pPr>
              <w:pStyle w:val="TableCopy"/>
              <w:rPr>
                <w:sz w:val="20"/>
                <w:szCs w:val="20"/>
                <w:lang w:eastAsia="en-AU"/>
              </w:rPr>
            </w:pPr>
            <w:r w:rsidRPr="00746A44">
              <w:rPr>
                <w:sz w:val="20"/>
                <w:szCs w:val="20"/>
              </w:rPr>
              <w:t>690</w:t>
            </w:r>
          </w:p>
        </w:tc>
        <w:tc>
          <w:tcPr>
            <w:tcW w:w="1339" w:type="dxa"/>
            <w:noWrap/>
            <w:hideMark/>
          </w:tcPr>
          <w:p w14:paraId="2F38BB1B" w14:textId="77777777" w:rsidR="00C15ACA" w:rsidRPr="00746A44" w:rsidRDefault="00C15ACA" w:rsidP="001F166C">
            <w:pPr>
              <w:pStyle w:val="TableCopy"/>
              <w:rPr>
                <w:sz w:val="20"/>
                <w:szCs w:val="20"/>
                <w:lang w:eastAsia="en-AU"/>
              </w:rPr>
            </w:pPr>
            <w:r w:rsidRPr="00746A44">
              <w:rPr>
                <w:sz w:val="20"/>
                <w:szCs w:val="20"/>
              </w:rPr>
              <w:t>922</w:t>
            </w:r>
          </w:p>
        </w:tc>
        <w:tc>
          <w:tcPr>
            <w:tcW w:w="1183" w:type="dxa"/>
            <w:noWrap/>
            <w:hideMark/>
          </w:tcPr>
          <w:p w14:paraId="2E6EB4A8" w14:textId="77777777" w:rsidR="00C15ACA" w:rsidRPr="00746A44" w:rsidRDefault="00C15ACA" w:rsidP="001F166C">
            <w:pPr>
              <w:pStyle w:val="TableCopy"/>
              <w:rPr>
                <w:sz w:val="20"/>
                <w:szCs w:val="20"/>
                <w:lang w:eastAsia="en-AU"/>
              </w:rPr>
            </w:pPr>
            <w:r w:rsidRPr="00746A44">
              <w:rPr>
                <w:sz w:val="20"/>
                <w:szCs w:val="20"/>
              </w:rPr>
              <w:t>399</w:t>
            </w:r>
          </w:p>
        </w:tc>
        <w:tc>
          <w:tcPr>
            <w:tcW w:w="922" w:type="dxa"/>
            <w:noWrap/>
            <w:hideMark/>
          </w:tcPr>
          <w:p w14:paraId="68154D32" w14:textId="77777777" w:rsidR="00C15ACA" w:rsidRPr="00746A44" w:rsidRDefault="00C15ACA" w:rsidP="001F166C">
            <w:pPr>
              <w:pStyle w:val="TableCopy"/>
              <w:rPr>
                <w:sz w:val="20"/>
                <w:szCs w:val="20"/>
                <w:lang w:eastAsia="en-AU"/>
              </w:rPr>
            </w:pPr>
            <w:r w:rsidRPr="00746A44">
              <w:rPr>
                <w:sz w:val="20"/>
                <w:szCs w:val="20"/>
              </w:rPr>
              <w:t>400</w:t>
            </w:r>
          </w:p>
        </w:tc>
        <w:tc>
          <w:tcPr>
            <w:tcW w:w="1276" w:type="dxa"/>
            <w:noWrap/>
            <w:hideMark/>
          </w:tcPr>
          <w:p w14:paraId="143F71E6" w14:textId="77777777" w:rsidR="00C15ACA" w:rsidRPr="00746A44" w:rsidRDefault="00C15ACA" w:rsidP="001F166C">
            <w:pPr>
              <w:pStyle w:val="TableCopy"/>
              <w:rPr>
                <w:sz w:val="20"/>
                <w:szCs w:val="20"/>
                <w:lang w:eastAsia="en-AU"/>
              </w:rPr>
            </w:pPr>
            <w:r w:rsidRPr="00746A44">
              <w:rPr>
                <w:sz w:val="20"/>
                <w:szCs w:val="20"/>
              </w:rPr>
              <w:t>395</w:t>
            </w:r>
          </w:p>
        </w:tc>
        <w:tc>
          <w:tcPr>
            <w:tcW w:w="1628" w:type="dxa"/>
            <w:noWrap/>
            <w:hideMark/>
          </w:tcPr>
          <w:p w14:paraId="61014C42" w14:textId="77777777" w:rsidR="00C15ACA" w:rsidRPr="00746A44" w:rsidRDefault="00C15ACA" w:rsidP="001F166C">
            <w:pPr>
              <w:pStyle w:val="TableCopy"/>
              <w:rPr>
                <w:sz w:val="20"/>
                <w:szCs w:val="20"/>
                <w:lang w:eastAsia="en-AU"/>
              </w:rPr>
            </w:pPr>
            <w:r w:rsidRPr="00746A44">
              <w:rPr>
                <w:sz w:val="20"/>
                <w:szCs w:val="20"/>
              </w:rPr>
              <w:t>481</w:t>
            </w:r>
          </w:p>
        </w:tc>
        <w:tc>
          <w:tcPr>
            <w:tcW w:w="1639" w:type="dxa"/>
            <w:noWrap/>
            <w:hideMark/>
          </w:tcPr>
          <w:p w14:paraId="09D779AA" w14:textId="77777777" w:rsidR="00C15ACA" w:rsidRPr="00746A44" w:rsidRDefault="00C15ACA" w:rsidP="001F166C">
            <w:pPr>
              <w:pStyle w:val="TableCopy"/>
              <w:rPr>
                <w:sz w:val="20"/>
                <w:szCs w:val="20"/>
                <w:lang w:eastAsia="en-AU"/>
              </w:rPr>
            </w:pPr>
            <w:r w:rsidRPr="00746A44">
              <w:rPr>
                <w:sz w:val="20"/>
                <w:szCs w:val="20"/>
              </w:rPr>
              <w:t>366</w:t>
            </w:r>
          </w:p>
        </w:tc>
        <w:tc>
          <w:tcPr>
            <w:tcW w:w="1483" w:type="dxa"/>
            <w:noWrap/>
            <w:hideMark/>
          </w:tcPr>
          <w:p w14:paraId="2A6321A3" w14:textId="77777777" w:rsidR="00C15ACA" w:rsidRPr="00746A44" w:rsidRDefault="00C15ACA" w:rsidP="001F166C">
            <w:pPr>
              <w:pStyle w:val="TableCopy"/>
              <w:rPr>
                <w:sz w:val="20"/>
                <w:szCs w:val="20"/>
                <w:lang w:eastAsia="en-AU"/>
              </w:rPr>
            </w:pPr>
            <w:r w:rsidRPr="00746A44">
              <w:rPr>
                <w:sz w:val="20"/>
                <w:szCs w:val="20"/>
              </w:rPr>
              <w:t>292</w:t>
            </w:r>
          </w:p>
        </w:tc>
      </w:tr>
      <w:tr w:rsidR="001F166C" w:rsidRPr="00746A44" w14:paraId="10474C78" w14:textId="77777777" w:rsidTr="009E5D20">
        <w:tc>
          <w:tcPr>
            <w:tcW w:w="988" w:type="dxa"/>
            <w:noWrap/>
            <w:hideMark/>
          </w:tcPr>
          <w:p w14:paraId="12816ADC" w14:textId="77777777" w:rsidR="00C15ACA" w:rsidRPr="00746A44" w:rsidRDefault="00C15ACA" w:rsidP="001F166C">
            <w:pPr>
              <w:pStyle w:val="TableCopy"/>
              <w:rPr>
                <w:sz w:val="20"/>
                <w:szCs w:val="20"/>
                <w:lang w:eastAsia="en-AU"/>
              </w:rPr>
            </w:pPr>
            <w:r w:rsidRPr="00746A44">
              <w:rPr>
                <w:sz w:val="20"/>
                <w:szCs w:val="20"/>
                <w:lang w:eastAsia="en-AU"/>
              </w:rPr>
              <w:t>2018</w:t>
            </w:r>
          </w:p>
        </w:tc>
        <w:tc>
          <w:tcPr>
            <w:tcW w:w="1461" w:type="dxa"/>
            <w:noWrap/>
            <w:hideMark/>
          </w:tcPr>
          <w:p w14:paraId="09ED4527" w14:textId="77777777" w:rsidR="00C15ACA" w:rsidRPr="00746A44" w:rsidRDefault="00C15ACA" w:rsidP="001F166C">
            <w:pPr>
              <w:pStyle w:val="TableCopy"/>
              <w:rPr>
                <w:sz w:val="20"/>
                <w:szCs w:val="20"/>
                <w:lang w:eastAsia="en-AU"/>
              </w:rPr>
            </w:pPr>
            <w:r w:rsidRPr="00746A44">
              <w:rPr>
                <w:sz w:val="20"/>
                <w:szCs w:val="20"/>
              </w:rPr>
              <w:t>674</w:t>
            </w:r>
          </w:p>
        </w:tc>
        <w:tc>
          <w:tcPr>
            <w:tcW w:w="1273" w:type="dxa"/>
            <w:noWrap/>
            <w:hideMark/>
          </w:tcPr>
          <w:p w14:paraId="6E82AABA" w14:textId="77777777" w:rsidR="00C15ACA" w:rsidRPr="00746A44" w:rsidRDefault="00C15ACA" w:rsidP="001F166C">
            <w:pPr>
              <w:pStyle w:val="TableCopy"/>
              <w:rPr>
                <w:sz w:val="20"/>
                <w:szCs w:val="20"/>
                <w:lang w:eastAsia="en-AU"/>
              </w:rPr>
            </w:pPr>
            <w:r w:rsidRPr="00746A44">
              <w:rPr>
                <w:sz w:val="20"/>
                <w:szCs w:val="20"/>
              </w:rPr>
              <w:t>696</w:t>
            </w:r>
          </w:p>
        </w:tc>
        <w:tc>
          <w:tcPr>
            <w:tcW w:w="1611" w:type="dxa"/>
            <w:noWrap/>
            <w:hideMark/>
          </w:tcPr>
          <w:p w14:paraId="25DC9F4D" w14:textId="77777777" w:rsidR="00C15ACA" w:rsidRPr="00746A44" w:rsidRDefault="00C15ACA" w:rsidP="001F166C">
            <w:pPr>
              <w:pStyle w:val="TableCopy"/>
              <w:rPr>
                <w:sz w:val="20"/>
                <w:szCs w:val="20"/>
                <w:lang w:eastAsia="en-AU"/>
              </w:rPr>
            </w:pPr>
            <w:r w:rsidRPr="00746A44">
              <w:rPr>
                <w:sz w:val="20"/>
                <w:szCs w:val="20"/>
              </w:rPr>
              <w:t>724</w:t>
            </w:r>
          </w:p>
        </w:tc>
        <w:tc>
          <w:tcPr>
            <w:tcW w:w="1339" w:type="dxa"/>
            <w:noWrap/>
            <w:hideMark/>
          </w:tcPr>
          <w:p w14:paraId="1BD81F06" w14:textId="77777777" w:rsidR="00C15ACA" w:rsidRPr="00746A44" w:rsidRDefault="00C15ACA" w:rsidP="001F166C">
            <w:pPr>
              <w:pStyle w:val="TableCopy"/>
              <w:rPr>
                <w:sz w:val="20"/>
                <w:szCs w:val="20"/>
                <w:lang w:eastAsia="en-AU"/>
              </w:rPr>
            </w:pPr>
            <w:r w:rsidRPr="00746A44">
              <w:rPr>
                <w:sz w:val="20"/>
                <w:szCs w:val="20"/>
              </w:rPr>
              <w:t>932</w:t>
            </w:r>
          </w:p>
        </w:tc>
        <w:tc>
          <w:tcPr>
            <w:tcW w:w="1183" w:type="dxa"/>
            <w:noWrap/>
            <w:hideMark/>
          </w:tcPr>
          <w:p w14:paraId="4D2AD8AF" w14:textId="77777777" w:rsidR="00C15ACA" w:rsidRPr="00746A44" w:rsidRDefault="00C15ACA" w:rsidP="001F166C">
            <w:pPr>
              <w:pStyle w:val="TableCopy"/>
              <w:rPr>
                <w:sz w:val="20"/>
                <w:szCs w:val="20"/>
                <w:lang w:eastAsia="en-AU"/>
              </w:rPr>
            </w:pPr>
            <w:r w:rsidRPr="00746A44">
              <w:rPr>
                <w:sz w:val="20"/>
                <w:szCs w:val="20"/>
              </w:rPr>
              <w:t>400</w:t>
            </w:r>
          </w:p>
        </w:tc>
        <w:tc>
          <w:tcPr>
            <w:tcW w:w="922" w:type="dxa"/>
            <w:noWrap/>
            <w:hideMark/>
          </w:tcPr>
          <w:p w14:paraId="7FC7918E" w14:textId="77777777" w:rsidR="00C15ACA" w:rsidRPr="00746A44" w:rsidRDefault="00C15ACA" w:rsidP="001F166C">
            <w:pPr>
              <w:pStyle w:val="TableCopy"/>
              <w:rPr>
                <w:sz w:val="20"/>
                <w:szCs w:val="20"/>
                <w:lang w:eastAsia="en-AU"/>
              </w:rPr>
            </w:pPr>
            <w:r w:rsidRPr="00746A44">
              <w:rPr>
                <w:sz w:val="20"/>
                <w:szCs w:val="20"/>
              </w:rPr>
              <w:t>420</w:t>
            </w:r>
          </w:p>
        </w:tc>
        <w:tc>
          <w:tcPr>
            <w:tcW w:w="1276" w:type="dxa"/>
            <w:noWrap/>
            <w:hideMark/>
          </w:tcPr>
          <w:p w14:paraId="2627E894" w14:textId="77777777" w:rsidR="00C15ACA" w:rsidRPr="00746A44" w:rsidRDefault="00C15ACA" w:rsidP="001F166C">
            <w:pPr>
              <w:pStyle w:val="TableCopy"/>
              <w:rPr>
                <w:sz w:val="20"/>
                <w:szCs w:val="20"/>
                <w:lang w:eastAsia="en-AU"/>
              </w:rPr>
            </w:pPr>
            <w:r w:rsidRPr="00746A44">
              <w:rPr>
                <w:sz w:val="20"/>
                <w:szCs w:val="20"/>
              </w:rPr>
              <w:t>389</w:t>
            </w:r>
          </w:p>
        </w:tc>
        <w:tc>
          <w:tcPr>
            <w:tcW w:w="1628" w:type="dxa"/>
            <w:noWrap/>
            <w:hideMark/>
          </w:tcPr>
          <w:p w14:paraId="64123022" w14:textId="77777777" w:rsidR="00C15ACA" w:rsidRPr="00746A44" w:rsidRDefault="00C15ACA" w:rsidP="001F166C">
            <w:pPr>
              <w:pStyle w:val="TableCopy"/>
              <w:rPr>
                <w:sz w:val="20"/>
                <w:szCs w:val="20"/>
                <w:lang w:eastAsia="en-AU"/>
              </w:rPr>
            </w:pPr>
            <w:r w:rsidRPr="00746A44">
              <w:rPr>
                <w:sz w:val="20"/>
                <w:szCs w:val="20"/>
              </w:rPr>
              <w:t>467</w:t>
            </w:r>
          </w:p>
        </w:tc>
        <w:tc>
          <w:tcPr>
            <w:tcW w:w="1639" w:type="dxa"/>
            <w:noWrap/>
            <w:hideMark/>
          </w:tcPr>
          <w:p w14:paraId="28CD754D" w14:textId="77777777" w:rsidR="00C15ACA" w:rsidRPr="00746A44" w:rsidRDefault="00C15ACA" w:rsidP="001F166C">
            <w:pPr>
              <w:pStyle w:val="TableCopy"/>
              <w:rPr>
                <w:sz w:val="20"/>
                <w:szCs w:val="20"/>
                <w:lang w:eastAsia="en-AU"/>
              </w:rPr>
            </w:pPr>
            <w:r w:rsidRPr="00746A44">
              <w:rPr>
                <w:sz w:val="20"/>
                <w:szCs w:val="20"/>
              </w:rPr>
              <w:t>338</w:t>
            </w:r>
          </w:p>
        </w:tc>
        <w:tc>
          <w:tcPr>
            <w:tcW w:w="1483" w:type="dxa"/>
            <w:noWrap/>
            <w:hideMark/>
          </w:tcPr>
          <w:p w14:paraId="6D19C27E" w14:textId="77777777" w:rsidR="00C15ACA" w:rsidRPr="00746A44" w:rsidRDefault="00C15ACA" w:rsidP="001F166C">
            <w:pPr>
              <w:pStyle w:val="TableCopy"/>
              <w:rPr>
                <w:sz w:val="20"/>
                <w:szCs w:val="20"/>
                <w:lang w:eastAsia="en-AU"/>
              </w:rPr>
            </w:pPr>
            <w:r w:rsidRPr="00746A44">
              <w:rPr>
                <w:sz w:val="20"/>
                <w:szCs w:val="20"/>
              </w:rPr>
              <w:t>228</w:t>
            </w:r>
          </w:p>
        </w:tc>
      </w:tr>
      <w:tr w:rsidR="001F166C" w:rsidRPr="00746A44" w14:paraId="5468CB4D" w14:textId="77777777" w:rsidTr="009E5D20">
        <w:tc>
          <w:tcPr>
            <w:tcW w:w="988" w:type="dxa"/>
            <w:noWrap/>
            <w:hideMark/>
          </w:tcPr>
          <w:p w14:paraId="1A4D5244" w14:textId="77777777" w:rsidR="00C15ACA" w:rsidRPr="00746A44" w:rsidRDefault="00C15ACA" w:rsidP="001F166C">
            <w:pPr>
              <w:pStyle w:val="TableCopy"/>
              <w:rPr>
                <w:sz w:val="20"/>
                <w:szCs w:val="20"/>
                <w:lang w:eastAsia="en-AU"/>
              </w:rPr>
            </w:pPr>
            <w:r w:rsidRPr="00746A44">
              <w:rPr>
                <w:sz w:val="20"/>
                <w:szCs w:val="20"/>
                <w:lang w:eastAsia="en-AU"/>
              </w:rPr>
              <w:t>2019</w:t>
            </w:r>
          </w:p>
        </w:tc>
        <w:tc>
          <w:tcPr>
            <w:tcW w:w="1461" w:type="dxa"/>
            <w:noWrap/>
            <w:hideMark/>
          </w:tcPr>
          <w:p w14:paraId="2359B6CC" w14:textId="77777777" w:rsidR="00C15ACA" w:rsidRPr="00746A44" w:rsidRDefault="00C15ACA" w:rsidP="001F166C">
            <w:pPr>
              <w:pStyle w:val="TableCopy"/>
              <w:rPr>
                <w:sz w:val="20"/>
                <w:szCs w:val="20"/>
                <w:lang w:eastAsia="en-AU"/>
              </w:rPr>
            </w:pPr>
            <w:r w:rsidRPr="00746A44">
              <w:rPr>
                <w:sz w:val="20"/>
                <w:szCs w:val="20"/>
              </w:rPr>
              <w:t>769</w:t>
            </w:r>
          </w:p>
        </w:tc>
        <w:tc>
          <w:tcPr>
            <w:tcW w:w="1273" w:type="dxa"/>
            <w:noWrap/>
            <w:hideMark/>
          </w:tcPr>
          <w:p w14:paraId="43C67D83" w14:textId="77777777" w:rsidR="00C15ACA" w:rsidRPr="00746A44" w:rsidRDefault="00C15ACA" w:rsidP="001F166C">
            <w:pPr>
              <w:pStyle w:val="TableCopy"/>
              <w:rPr>
                <w:sz w:val="20"/>
                <w:szCs w:val="20"/>
                <w:lang w:eastAsia="en-AU"/>
              </w:rPr>
            </w:pPr>
            <w:r w:rsidRPr="00746A44">
              <w:rPr>
                <w:sz w:val="20"/>
                <w:szCs w:val="20"/>
              </w:rPr>
              <w:t>735</w:t>
            </w:r>
          </w:p>
        </w:tc>
        <w:tc>
          <w:tcPr>
            <w:tcW w:w="1611" w:type="dxa"/>
            <w:noWrap/>
            <w:hideMark/>
          </w:tcPr>
          <w:p w14:paraId="30C9D66B" w14:textId="77777777" w:rsidR="00C15ACA" w:rsidRPr="00746A44" w:rsidRDefault="00C15ACA" w:rsidP="001F166C">
            <w:pPr>
              <w:pStyle w:val="TableCopy"/>
              <w:rPr>
                <w:sz w:val="20"/>
                <w:szCs w:val="20"/>
                <w:lang w:eastAsia="en-AU"/>
              </w:rPr>
            </w:pPr>
            <w:r w:rsidRPr="00746A44">
              <w:rPr>
                <w:sz w:val="20"/>
                <w:szCs w:val="20"/>
              </w:rPr>
              <w:t>747</w:t>
            </w:r>
          </w:p>
        </w:tc>
        <w:tc>
          <w:tcPr>
            <w:tcW w:w="1339" w:type="dxa"/>
            <w:noWrap/>
            <w:hideMark/>
          </w:tcPr>
          <w:p w14:paraId="4A3399D1" w14:textId="77777777" w:rsidR="00C15ACA" w:rsidRPr="00746A44" w:rsidRDefault="00C15ACA" w:rsidP="001F166C">
            <w:pPr>
              <w:pStyle w:val="TableCopy"/>
              <w:rPr>
                <w:sz w:val="20"/>
                <w:szCs w:val="20"/>
                <w:lang w:eastAsia="en-AU"/>
              </w:rPr>
            </w:pPr>
            <w:r w:rsidRPr="00746A44">
              <w:rPr>
                <w:sz w:val="20"/>
                <w:szCs w:val="20"/>
              </w:rPr>
              <w:t>835</w:t>
            </w:r>
          </w:p>
        </w:tc>
        <w:tc>
          <w:tcPr>
            <w:tcW w:w="1183" w:type="dxa"/>
            <w:noWrap/>
            <w:hideMark/>
          </w:tcPr>
          <w:p w14:paraId="38A0C3B0" w14:textId="77777777" w:rsidR="00C15ACA" w:rsidRPr="00746A44" w:rsidRDefault="00C15ACA" w:rsidP="001F166C">
            <w:pPr>
              <w:pStyle w:val="TableCopy"/>
              <w:rPr>
                <w:sz w:val="20"/>
                <w:szCs w:val="20"/>
                <w:lang w:eastAsia="en-AU"/>
              </w:rPr>
            </w:pPr>
            <w:r w:rsidRPr="00746A44">
              <w:rPr>
                <w:sz w:val="20"/>
                <w:szCs w:val="20"/>
              </w:rPr>
              <w:t>425</w:t>
            </w:r>
          </w:p>
        </w:tc>
        <w:tc>
          <w:tcPr>
            <w:tcW w:w="922" w:type="dxa"/>
            <w:noWrap/>
            <w:hideMark/>
          </w:tcPr>
          <w:p w14:paraId="0A800BD6" w14:textId="77777777" w:rsidR="00C15ACA" w:rsidRPr="00746A44" w:rsidRDefault="00C15ACA" w:rsidP="001F166C">
            <w:pPr>
              <w:pStyle w:val="TableCopy"/>
              <w:rPr>
                <w:sz w:val="20"/>
                <w:szCs w:val="20"/>
                <w:lang w:eastAsia="en-AU"/>
              </w:rPr>
            </w:pPr>
            <w:r w:rsidRPr="00746A44">
              <w:rPr>
                <w:sz w:val="20"/>
                <w:szCs w:val="20"/>
              </w:rPr>
              <w:t>434</w:t>
            </w:r>
          </w:p>
        </w:tc>
        <w:tc>
          <w:tcPr>
            <w:tcW w:w="1276" w:type="dxa"/>
            <w:noWrap/>
            <w:hideMark/>
          </w:tcPr>
          <w:p w14:paraId="6D52BC7F" w14:textId="77777777" w:rsidR="00C15ACA" w:rsidRPr="00746A44" w:rsidRDefault="00C15ACA" w:rsidP="001F166C">
            <w:pPr>
              <w:pStyle w:val="TableCopy"/>
              <w:rPr>
                <w:sz w:val="20"/>
                <w:szCs w:val="20"/>
                <w:lang w:eastAsia="en-AU"/>
              </w:rPr>
            </w:pPr>
            <w:r w:rsidRPr="00746A44">
              <w:rPr>
                <w:sz w:val="20"/>
                <w:szCs w:val="20"/>
              </w:rPr>
              <w:t>449</w:t>
            </w:r>
          </w:p>
        </w:tc>
        <w:tc>
          <w:tcPr>
            <w:tcW w:w="1628" w:type="dxa"/>
            <w:noWrap/>
            <w:hideMark/>
          </w:tcPr>
          <w:p w14:paraId="1A165757" w14:textId="77777777" w:rsidR="00C15ACA" w:rsidRPr="00746A44" w:rsidRDefault="00C15ACA" w:rsidP="001F166C">
            <w:pPr>
              <w:pStyle w:val="TableCopy"/>
              <w:rPr>
                <w:sz w:val="20"/>
                <w:szCs w:val="20"/>
                <w:lang w:eastAsia="en-AU"/>
              </w:rPr>
            </w:pPr>
            <w:r w:rsidRPr="00746A44">
              <w:rPr>
                <w:sz w:val="20"/>
                <w:szCs w:val="20"/>
              </w:rPr>
              <w:t>431</w:t>
            </w:r>
          </w:p>
        </w:tc>
        <w:tc>
          <w:tcPr>
            <w:tcW w:w="1639" w:type="dxa"/>
            <w:noWrap/>
            <w:hideMark/>
          </w:tcPr>
          <w:p w14:paraId="66215A2D" w14:textId="77777777" w:rsidR="00C15ACA" w:rsidRPr="00746A44" w:rsidRDefault="00C15ACA" w:rsidP="001F166C">
            <w:pPr>
              <w:pStyle w:val="TableCopy"/>
              <w:rPr>
                <w:sz w:val="20"/>
                <w:szCs w:val="20"/>
                <w:lang w:eastAsia="en-AU"/>
              </w:rPr>
            </w:pPr>
            <w:r w:rsidRPr="00746A44">
              <w:rPr>
                <w:sz w:val="20"/>
                <w:szCs w:val="20"/>
              </w:rPr>
              <w:t>297</w:t>
            </w:r>
          </w:p>
        </w:tc>
        <w:tc>
          <w:tcPr>
            <w:tcW w:w="1483" w:type="dxa"/>
            <w:noWrap/>
            <w:hideMark/>
          </w:tcPr>
          <w:p w14:paraId="288D6BAE" w14:textId="77777777" w:rsidR="00C15ACA" w:rsidRPr="00746A44" w:rsidRDefault="00C15ACA" w:rsidP="001F166C">
            <w:pPr>
              <w:pStyle w:val="TableCopy"/>
              <w:rPr>
                <w:sz w:val="20"/>
                <w:szCs w:val="20"/>
                <w:lang w:eastAsia="en-AU"/>
              </w:rPr>
            </w:pPr>
            <w:r w:rsidRPr="00746A44">
              <w:rPr>
                <w:sz w:val="20"/>
                <w:szCs w:val="20"/>
              </w:rPr>
              <w:t>248</w:t>
            </w:r>
          </w:p>
        </w:tc>
      </w:tr>
      <w:tr w:rsidR="001F166C" w:rsidRPr="00746A44" w14:paraId="139C8FBB" w14:textId="77777777" w:rsidTr="009E5D20">
        <w:tc>
          <w:tcPr>
            <w:tcW w:w="988" w:type="dxa"/>
            <w:noWrap/>
            <w:hideMark/>
          </w:tcPr>
          <w:p w14:paraId="534C21B0" w14:textId="77777777" w:rsidR="00C15ACA" w:rsidRPr="00746A44" w:rsidRDefault="00C15ACA" w:rsidP="001F166C">
            <w:pPr>
              <w:pStyle w:val="TableCopy"/>
              <w:rPr>
                <w:sz w:val="20"/>
                <w:szCs w:val="20"/>
                <w:lang w:eastAsia="en-AU"/>
              </w:rPr>
            </w:pPr>
            <w:r w:rsidRPr="00746A44">
              <w:rPr>
                <w:sz w:val="20"/>
                <w:szCs w:val="20"/>
                <w:lang w:eastAsia="en-AU"/>
              </w:rPr>
              <w:t>2020</w:t>
            </w:r>
          </w:p>
        </w:tc>
        <w:tc>
          <w:tcPr>
            <w:tcW w:w="1461" w:type="dxa"/>
            <w:noWrap/>
            <w:hideMark/>
          </w:tcPr>
          <w:p w14:paraId="2AB5392D" w14:textId="77777777" w:rsidR="00C15ACA" w:rsidRPr="00746A44" w:rsidRDefault="00C15ACA" w:rsidP="001F166C">
            <w:pPr>
              <w:pStyle w:val="TableCopy"/>
              <w:rPr>
                <w:sz w:val="20"/>
                <w:szCs w:val="20"/>
                <w:lang w:eastAsia="en-AU"/>
              </w:rPr>
            </w:pPr>
            <w:r w:rsidRPr="00746A44">
              <w:rPr>
                <w:sz w:val="20"/>
                <w:szCs w:val="20"/>
              </w:rPr>
              <w:t>824</w:t>
            </w:r>
          </w:p>
        </w:tc>
        <w:tc>
          <w:tcPr>
            <w:tcW w:w="1273" w:type="dxa"/>
            <w:noWrap/>
            <w:hideMark/>
          </w:tcPr>
          <w:p w14:paraId="055F3DD5" w14:textId="77777777" w:rsidR="00C15ACA" w:rsidRPr="00746A44" w:rsidRDefault="00C15ACA" w:rsidP="001F166C">
            <w:pPr>
              <w:pStyle w:val="TableCopy"/>
              <w:rPr>
                <w:sz w:val="20"/>
                <w:szCs w:val="20"/>
                <w:lang w:eastAsia="en-AU"/>
              </w:rPr>
            </w:pPr>
            <w:r w:rsidRPr="00746A44">
              <w:rPr>
                <w:sz w:val="20"/>
                <w:szCs w:val="20"/>
              </w:rPr>
              <w:t>759</w:t>
            </w:r>
          </w:p>
        </w:tc>
        <w:tc>
          <w:tcPr>
            <w:tcW w:w="1611" w:type="dxa"/>
            <w:noWrap/>
            <w:hideMark/>
          </w:tcPr>
          <w:p w14:paraId="31D3B69F" w14:textId="77777777" w:rsidR="00C15ACA" w:rsidRPr="00746A44" w:rsidRDefault="00C15ACA" w:rsidP="001F166C">
            <w:pPr>
              <w:pStyle w:val="TableCopy"/>
              <w:rPr>
                <w:sz w:val="20"/>
                <w:szCs w:val="20"/>
                <w:lang w:eastAsia="en-AU"/>
              </w:rPr>
            </w:pPr>
            <w:r w:rsidRPr="00746A44">
              <w:rPr>
                <w:sz w:val="20"/>
                <w:szCs w:val="20"/>
              </w:rPr>
              <w:t>758</w:t>
            </w:r>
          </w:p>
        </w:tc>
        <w:tc>
          <w:tcPr>
            <w:tcW w:w="1339" w:type="dxa"/>
            <w:noWrap/>
            <w:hideMark/>
          </w:tcPr>
          <w:p w14:paraId="2211CBFA" w14:textId="77777777" w:rsidR="00C15ACA" w:rsidRPr="00746A44" w:rsidRDefault="00C15ACA" w:rsidP="001F166C">
            <w:pPr>
              <w:pStyle w:val="TableCopy"/>
              <w:rPr>
                <w:sz w:val="20"/>
                <w:szCs w:val="20"/>
                <w:lang w:eastAsia="en-AU"/>
              </w:rPr>
            </w:pPr>
            <w:r w:rsidRPr="00746A44">
              <w:rPr>
                <w:sz w:val="20"/>
                <w:szCs w:val="20"/>
              </w:rPr>
              <w:t>751</w:t>
            </w:r>
          </w:p>
        </w:tc>
        <w:tc>
          <w:tcPr>
            <w:tcW w:w="1183" w:type="dxa"/>
            <w:noWrap/>
            <w:hideMark/>
          </w:tcPr>
          <w:p w14:paraId="1FCB03F9" w14:textId="77777777" w:rsidR="00C15ACA" w:rsidRPr="00746A44" w:rsidRDefault="00C15ACA" w:rsidP="001F166C">
            <w:pPr>
              <w:pStyle w:val="TableCopy"/>
              <w:rPr>
                <w:sz w:val="20"/>
                <w:szCs w:val="20"/>
                <w:lang w:eastAsia="en-AU"/>
              </w:rPr>
            </w:pPr>
            <w:r w:rsidRPr="00746A44">
              <w:rPr>
                <w:sz w:val="20"/>
                <w:szCs w:val="20"/>
              </w:rPr>
              <w:t>463</w:t>
            </w:r>
          </w:p>
        </w:tc>
        <w:tc>
          <w:tcPr>
            <w:tcW w:w="922" w:type="dxa"/>
            <w:noWrap/>
            <w:hideMark/>
          </w:tcPr>
          <w:p w14:paraId="4A642C3E" w14:textId="77777777" w:rsidR="00C15ACA" w:rsidRPr="00746A44" w:rsidRDefault="00C15ACA" w:rsidP="001F166C">
            <w:pPr>
              <w:pStyle w:val="TableCopy"/>
              <w:rPr>
                <w:sz w:val="20"/>
                <w:szCs w:val="20"/>
                <w:lang w:eastAsia="en-AU"/>
              </w:rPr>
            </w:pPr>
            <w:r w:rsidRPr="00746A44">
              <w:rPr>
                <w:sz w:val="20"/>
                <w:szCs w:val="20"/>
              </w:rPr>
              <w:t>444</w:t>
            </w:r>
          </w:p>
        </w:tc>
        <w:tc>
          <w:tcPr>
            <w:tcW w:w="1276" w:type="dxa"/>
            <w:noWrap/>
            <w:hideMark/>
          </w:tcPr>
          <w:p w14:paraId="000216A0" w14:textId="77777777" w:rsidR="00C15ACA" w:rsidRPr="00746A44" w:rsidRDefault="00C15ACA" w:rsidP="001F166C">
            <w:pPr>
              <w:pStyle w:val="TableCopy"/>
              <w:rPr>
                <w:sz w:val="20"/>
                <w:szCs w:val="20"/>
                <w:lang w:eastAsia="en-AU"/>
              </w:rPr>
            </w:pPr>
            <w:r w:rsidRPr="00746A44">
              <w:rPr>
                <w:sz w:val="20"/>
                <w:szCs w:val="20"/>
              </w:rPr>
              <w:t>429</w:t>
            </w:r>
          </w:p>
        </w:tc>
        <w:tc>
          <w:tcPr>
            <w:tcW w:w="1628" w:type="dxa"/>
            <w:noWrap/>
            <w:hideMark/>
          </w:tcPr>
          <w:p w14:paraId="6B2AB244" w14:textId="77777777" w:rsidR="00C15ACA" w:rsidRPr="00746A44" w:rsidRDefault="00C15ACA" w:rsidP="001F166C">
            <w:pPr>
              <w:pStyle w:val="TableCopy"/>
              <w:rPr>
                <w:sz w:val="20"/>
                <w:szCs w:val="20"/>
                <w:lang w:eastAsia="en-AU"/>
              </w:rPr>
            </w:pPr>
            <w:r w:rsidRPr="00746A44">
              <w:rPr>
                <w:sz w:val="20"/>
                <w:szCs w:val="20"/>
              </w:rPr>
              <w:t>424</w:t>
            </w:r>
          </w:p>
        </w:tc>
        <w:tc>
          <w:tcPr>
            <w:tcW w:w="1639" w:type="dxa"/>
            <w:noWrap/>
            <w:hideMark/>
          </w:tcPr>
          <w:p w14:paraId="6005D91B" w14:textId="77777777" w:rsidR="00C15ACA" w:rsidRPr="00746A44" w:rsidRDefault="00C15ACA" w:rsidP="001F166C">
            <w:pPr>
              <w:pStyle w:val="TableCopy"/>
              <w:rPr>
                <w:sz w:val="20"/>
                <w:szCs w:val="20"/>
                <w:lang w:eastAsia="en-AU"/>
              </w:rPr>
            </w:pPr>
            <w:r w:rsidRPr="00746A44">
              <w:rPr>
                <w:sz w:val="20"/>
                <w:szCs w:val="20"/>
              </w:rPr>
              <w:t>281</w:t>
            </w:r>
          </w:p>
        </w:tc>
        <w:tc>
          <w:tcPr>
            <w:tcW w:w="1483" w:type="dxa"/>
            <w:noWrap/>
            <w:hideMark/>
          </w:tcPr>
          <w:p w14:paraId="5B66D8EB" w14:textId="77777777" w:rsidR="00C15ACA" w:rsidRPr="00746A44" w:rsidRDefault="00C15ACA" w:rsidP="001F166C">
            <w:pPr>
              <w:pStyle w:val="TableCopy"/>
              <w:rPr>
                <w:sz w:val="20"/>
                <w:szCs w:val="20"/>
                <w:lang w:eastAsia="en-AU"/>
              </w:rPr>
            </w:pPr>
            <w:r w:rsidRPr="00746A44">
              <w:rPr>
                <w:sz w:val="20"/>
                <w:szCs w:val="20"/>
              </w:rPr>
              <w:t>246</w:t>
            </w:r>
          </w:p>
        </w:tc>
      </w:tr>
    </w:tbl>
    <w:p w14:paraId="63AA9E1F" w14:textId="6565B565" w:rsidR="00D11567" w:rsidRPr="00746A44" w:rsidRDefault="000677C2" w:rsidP="00D11567">
      <w:hyperlink w:anchor="Fig_4" w:history="1">
        <w:r w:rsidR="00D11567" w:rsidRPr="00746A44">
          <w:rPr>
            <w:rStyle w:val="Hyperlink"/>
          </w:rPr>
          <w:t>Click here to return to document</w:t>
        </w:r>
      </w:hyperlink>
    </w:p>
    <w:p w14:paraId="7A53299C" w14:textId="77777777" w:rsidR="00C15ACA" w:rsidRPr="00746A44" w:rsidRDefault="00C15ACA" w:rsidP="00C15ACA">
      <w:pPr>
        <w:keepNext/>
        <w:keepLines/>
        <w:spacing w:before="200"/>
        <w:outlineLvl w:val="2"/>
        <w:rPr>
          <w:rFonts w:eastAsia="MS Gothic"/>
          <w:b/>
          <w:bCs/>
          <w:sz w:val="28"/>
        </w:rPr>
        <w:sectPr w:rsidR="00C15ACA" w:rsidRPr="00746A44" w:rsidSect="001F166C">
          <w:pgSz w:w="16840" w:h="11910" w:orient="landscape" w:code="9"/>
          <w:pgMar w:top="1440" w:right="1440" w:bottom="1440" w:left="1440" w:header="397" w:footer="397" w:gutter="0"/>
          <w:cols w:space="720"/>
          <w:docGrid w:linePitch="326"/>
        </w:sectPr>
      </w:pPr>
    </w:p>
    <w:p w14:paraId="344122C3" w14:textId="66DC012F" w:rsidR="00C15ACA" w:rsidRPr="00746A44" w:rsidRDefault="00C15ACA" w:rsidP="00C15ACA">
      <w:pPr>
        <w:pStyle w:val="Heading2"/>
      </w:pPr>
      <w:bookmarkStart w:id="50" w:name="_Figure_5_Goulburn"/>
      <w:bookmarkStart w:id="51" w:name="_Toc106268280"/>
      <w:bookmarkEnd w:id="50"/>
      <w:r w:rsidRPr="00746A44">
        <w:lastRenderedPageBreak/>
        <w:t>Figure 5 Goulburn industry employment location quotient and growth – Long Alternate Text</w:t>
      </w:r>
      <w:bookmarkEnd w:id="51"/>
    </w:p>
    <w:p w14:paraId="7949F8BB" w14:textId="77777777" w:rsidR="00A607E2" w:rsidRPr="00746A44" w:rsidRDefault="00C15ACA" w:rsidP="00A607E2">
      <w:r w:rsidRPr="00746A44">
        <w:t xml:space="preserve">The graph is divided into four quadrants. </w:t>
      </w:r>
    </w:p>
    <w:p w14:paraId="30BE3EE3" w14:textId="3C6572B7" w:rsidR="00C15ACA" w:rsidRPr="00746A44" w:rsidRDefault="00C15ACA" w:rsidP="00A607E2">
      <w:r w:rsidRPr="00746A44">
        <w:t xml:space="preserve">The first quadrant identifies the industries that are a) </w:t>
      </w:r>
      <w:r w:rsidRPr="00746A44">
        <w:rPr>
          <w:color w:val="343841"/>
        </w:rPr>
        <w:t>experiencing slower employment</w:t>
      </w:r>
      <w:r w:rsidR="001F166C" w:rsidRPr="00746A44">
        <w:rPr>
          <w:color w:val="343841"/>
        </w:rPr>
        <w:t xml:space="preserve"> </w:t>
      </w:r>
      <w:r w:rsidRPr="00746A44">
        <w:rPr>
          <w:color w:val="343841"/>
        </w:rPr>
        <w:t>growth (or faster declines) than state averages</w:t>
      </w:r>
      <w:r w:rsidRPr="00746A44">
        <w:t xml:space="preserve"> and b) have higher levels of employment specialisation than state averages</w:t>
      </w:r>
      <w:r w:rsidR="001F166C" w:rsidRPr="00746A44">
        <w:t>.</w:t>
      </w:r>
    </w:p>
    <w:p w14:paraId="6AB39BF4" w14:textId="77777777" w:rsidR="00C15ACA" w:rsidRPr="00746A44" w:rsidRDefault="00C15ACA" w:rsidP="001F166C">
      <w:r w:rsidRPr="00746A44">
        <w:t>The following industries are in quadrant 1:</w:t>
      </w:r>
    </w:p>
    <w:p w14:paraId="0772DD26" w14:textId="77777777" w:rsidR="00C15ACA" w:rsidRPr="00746A44" w:rsidRDefault="00C15ACA" w:rsidP="001F166C">
      <w:pPr>
        <w:pStyle w:val="Bullet"/>
      </w:pPr>
      <w:r w:rsidRPr="00746A44">
        <w:t>Preschool and School Education</w:t>
      </w:r>
    </w:p>
    <w:p w14:paraId="5C9AB7CB" w14:textId="77777777" w:rsidR="00C15ACA" w:rsidRPr="00746A44" w:rsidRDefault="00C15ACA" w:rsidP="001F166C">
      <w:pPr>
        <w:pStyle w:val="Bullet"/>
      </w:pPr>
      <w:r w:rsidRPr="00746A44">
        <w:t>Food Retailing</w:t>
      </w:r>
    </w:p>
    <w:p w14:paraId="3689E168" w14:textId="77777777" w:rsidR="00C15ACA" w:rsidRPr="00746A44" w:rsidRDefault="00C15ACA" w:rsidP="001F166C">
      <w:pPr>
        <w:pStyle w:val="Bullet"/>
      </w:pPr>
      <w:r w:rsidRPr="00746A44">
        <w:t>Health Care and Social Assistance</w:t>
      </w:r>
    </w:p>
    <w:p w14:paraId="62991384" w14:textId="77777777" w:rsidR="00C15ACA" w:rsidRPr="00746A44" w:rsidRDefault="00C15ACA" w:rsidP="001F166C">
      <w:pPr>
        <w:pStyle w:val="Bullet"/>
      </w:pPr>
      <w:r w:rsidRPr="00746A44">
        <w:t>Accommodation and Food Services</w:t>
      </w:r>
    </w:p>
    <w:p w14:paraId="258EACC2" w14:textId="77777777" w:rsidR="00C15ACA" w:rsidRPr="00746A44" w:rsidRDefault="00C15ACA" w:rsidP="001F166C">
      <w:pPr>
        <w:pStyle w:val="Bulletlast"/>
      </w:pPr>
      <w:r w:rsidRPr="00746A44">
        <w:t>Retail Trade</w:t>
      </w:r>
    </w:p>
    <w:p w14:paraId="5F3BE0F7" w14:textId="266CB814" w:rsidR="00C15ACA" w:rsidRPr="00746A44" w:rsidRDefault="00C15ACA" w:rsidP="001F166C">
      <w:r w:rsidRPr="00746A44">
        <w:t xml:space="preserve">The second quadrant identifies the industries that are a) </w:t>
      </w:r>
      <w:r w:rsidRPr="00746A44">
        <w:rPr>
          <w:color w:val="343841"/>
        </w:rPr>
        <w:t>experiencing faster employment</w:t>
      </w:r>
      <w:r w:rsidR="001F166C" w:rsidRPr="00746A44">
        <w:rPr>
          <w:color w:val="343841"/>
        </w:rPr>
        <w:t xml:space="preserve"> </w:t>
      </w:r>
      <w:r w:rsidRPr="00746A44">
        <w:rPr>
          <w:color w:val="343841"/>
        </w:rPr>
        <w:t>growth (or slower declines) than state averages</w:t>
      </w:r>
      <w:r w:rsidRPr="00746A44">
        <w:t xml:space="preserve"> and b) have higher levels of employment specialisation than state averages.</w:t>
      </w:r>
    </w:p>
    <w:p w14:paraId="01C389ED" w14:textId="77777777" w:rsidR="00C15ACA" w:rsidRPr="00746A44" w:rsidRDefault="00C15ACA" w:rsidP="001F166C">
      <w:r w:rsidRPr="00746A44">
        <w:t>The following industries are in quadrant 2:</w:t>
      </w:r>
    </w:p>
    <w:p w14:paraId="458EEE69" w14:textId="77777777" w:rsidR="00C15ACA" w:rsidRPr="00746A44" w:rsidRDefault="00C15ACA" w:rsidP="001F166C">
      <w:pPr>
        <w:pStyle w:val="Bullet"/>
      </w:pPr>
      <w:r w:rsidRPr="00746A44">
        <w:t>Water Supply, Sewerage and Draining Services</w:t>
      </w:r>
    </w:p>
    <w:p w14:paraId="175D1D86" w14:textId="77777777" w:rsidR="00C15ACA" w:rsidRPr="00746A44" w:rsidRDefault="00C15ACA" w:rsidP="001F166C">
      <w:pPr>
        <w:pStyle w:val="Bullet"/>
      </w:pPr>
      <w:r w:rsidRPr="00746A44">
        <w:t>Defence</w:t>
      </w:r>
    </w:p>
    <w:p w14:paraId="6A424CF5" w14:textId="77777777" w:rsidR="00C15ACA" w:rsidRPr="00746A44" w:rsidRDefault="00C15ACA" w:rsidP="001F166C">
      <w:pPr>
        <w:pStyle w:val="Bullet"/>
      </w:pPr>
      <w:r w:rsidRPr="00746A44">
        <w:t>Food Product Manufacturing</w:t>
      </w:r>
    </w:p>
    <w:p w14:paraId="0C8F4473" w14:textId="77777777" w:rsidR="00C15ACA" w:rsidRPr="00746A44" w:rsidRDefault="00C15ACA" w:rsidP="001F166C">
      <w:pPr>
        <w:pStyle w:val="Bullet"/>
      </w:pPr>
      <w:r w:rsidRPr="00746A44">
        <w:t>Agriculture, Forestry and Fishing</w:t>
      </w:r>
    </w:p>
    <w:p w14:paraId="6F41A366" w14:textId="77777777" w:rsidR="00C15ACA" w:rsidRPr="00746A44" w:rsidRDefault="00C15ACA" w:rsidP="001F166C">
      <w:pPr>
        <w:pStyle w:val="Bullet"/>
      </w:pPr>
      <w:r w:rsidRPr="00746A44">
        <w:t>Heavy and Civil Engineering Construction</w:t>
      </w:r>
    </w:p>
    <w:p w14:paraId="44268607" w14:textId="77777777" w:rsidR="00C15ACA" w:rsidRPr="00746A44" w:rsidRDefault="00C15ACA" w:rsidP="001F166C">
      <w:pPr>
        <w:pStyle w:val="Bullet"/>
      </w:pPr>
      <w:r w:rsidRPr="00746A44">
        <w:t>Residential Care Services</w:t>
      </w:r>
    </w:p>
    <w:p w14:paraId="14F08BB1" w14:textId="77777777" w:rsidR="00C15ACA" w:rsidRPr="00746A44" w:rsidRDefault="00C15ACA" w:rsidP="001F166C">
      <w:pPr>
        <w:pStyle w:val="Bullet"/>
      </w:pPr>
      <w:r w:rsidRPr="00746A44">
        <w:t>Manufacturing</w:t>
      </w:r>
    </w:p>
    <w:p w14:paraId="6B2BD446" w14:textId="77777777" w:rsidR="00C15ACA" w:rsidRPr="00746A44" w:rsidRDefault="00C15ACA" w:rsidP="001F166C">
      <w:pPr>
        <w:pStyle w:val="Bulletlast"/>
      </w:pPr>
      <w:r w:rsidRPr="00746A44">
        <w:t>Construction Services</w:t>
      </w:r>
    </w:p>
    <w:p w14:paraId="49996479" w14:textId="2CCE47B6" w:rsidR="00C15ACA" w:rsidRPr="00746A44" w:rsidRDefault="00C15ACA" w:rsidP="001F166C">
      <w:r w:rsidRPr="00746A44">
        <w:t xml:space="preserve">The third quadrant the industries that are a) </w:t>
      </w:r>
      <w:r w:rsidRPr="00746A44">
        <w:rPr>
          <w:color w:val="343841"/>
        </w:rPr>
        <w:t>experiencing slower employment</w:t>
      </w:r>
      <w:r w:rsidR="001F166C" w:rsidRPr="00746A44">
        <w:rPr>
          <w:color w:val="343841"/>
        </w:rPr>
        <w:t xml:space="preserve"> </w:t>
      </w:r>
      <w:r w:rsidRPr="00746A44">
        <w:rPr>
          <w:color w:val="343841"/>
        </w:rPr>
        <w:t>growth (or faster declines) than state averages</w:t>
      </w:r>
      <w:r w:rsidRPr="00746A44">
        <w:t xml:space="preserve"> and b) have lower levels of employment specialisation than state averages.</w:t>
      </w:r>
    </w:p>
    <w:p w14:paraId="3731524F" w14:textId="77777777" w:rsidR="00C15ACA" w:rsidRPr="00746A44" w:rsidRDefault="00C15ACA" w:rsidP="001F166C">
      <w:r w:rsidRPr="00746A44">
        <w:t>The following industries are in quadrant 3:</w:t>
      </w:r>
    </w:p>
    <w:p w14:paraId="7A2F61BC" w14:textId="77777777" w:rsidR="00C15ACA" w:rsidRPr="00746A44" w:rsidRDefault="00C15ACA" w:rsidP="001F166C">
      <w:pPr>
        <w:pStyle w:val="Bulletlast"/>
      </w:pPr>
      <w:r w:rsidRPr="00746A44">
        <w:t>Public Administration and Safety</w:t>
      </w:r>
    </w:p>
    <w:p w14:paraId="5C7EBB7D" w14:textId="65754BBA" w:rsidR="00C15ACA" w:rsidRPr="00746A44" w:rsidRDefault="00C15ACA" w:rsidP="001F166C">
      <w:r w:rsidRPr="00746A44">
        <w:t xml:space="preserve">The fourth quadrant identifies industries that are a) </w:t>
      </w:r>
      <w:r w:rsidRPr="00746A44">
        <w:rPr>
          <w:color w:val="343841"/>
        </w:rPr>
        <w:t>experiencing faster employment</w:t>
      </w:r>
      <w:r w:rsidR="001F166C" w:rsidRPr="00746A44">
        <w:rPr>
          <w:color w:val="343841"/>
        </w:rPr>
        <w:t xml:space="preserve"> </w:t>
      </w:r>
      <w:r w:rsidRPr="00746A44">
        <w:rPr>
          <w:color w:val="343841"/>
        </w:rPr>
        <w:t>growth (or slower declines) than state averages</w:t>
      </w:r>
      <w:r w:rsidRPr="00746A44">
        <w:t xml:space="preserve"> an b) have lower levels of employment specialisation than state averages.</w:t>
      </w:r>
    </w:p>
    <w:p w14:paraId="5DF4D21D" w14:textId="77777777" w:rsidR="00C15ACA" w:rsidRPr="00746A44" w:rsidRDefault="00C15ACA" w:rsidP="00834D2A">
      <w:pPr>
        <w:keepNext/>
      </w:pPr>
      <w:r w:rsidRPr="00746A44">
        <w:lastRenderedPageBreak/>
        <w:t>The following industries are in quadrant 4:</w:t>
      </w:r>
    </w:p>
    <w:p w14:paraId="142D8CF0" w14:textId="77777777" w:rsidR="00C15ACA" w:rsidRPr="00746A44" w:rsidRDefault="00C15ACA" w:rsidP="001F166C">
      <w:pPr>
        <w:pStyle w:val="Bullet"/>
      </w:pPr>
      <w:r w:rsidRPr="00746A44">
        <w:t>Building Construction</w:t>
      </w:r>
    </w:p>
    <w:p w14:paraId="328483F8" w14:textId="77777777" w:rsidR="00C15ACA" w:rsidRPr="00746A44" w:rsidRDefault="00C15ACA" w:rsidP="001F166C">
      <w:pPr>
        <w:pStyle w:val="Bulletlast"/>
      </w:pPr>
      <w:r w:rsidRPr="00746A44">
        <w:t>Personal and Other Services</w:t>
      </w:r>
    </w:p>
    <w:p w14:paraId="20C77E16" w14:textId="6C02A0A3" w:rsidR="00C15ACA" w:rsidRPr="00746A44" w:rsidRDefault="000677C2" w:rsidP="001F166C">
      <w:hyperlink w:anchor="Fig_5" w:history="1">
        <w:r w:rsidR="00834D2A" w:rsidRPr="00746A44">
          <w:rPr>
            <w:rStyle w:val="Hyperlink"/>
          </w:rPr>
          <w:t>Click here to return to do</w:t>
        </w:r>
        <w:r w:rsidR="00834D2A" w:rsidRPr="00746A44">
          <w:rPr>
            <w:rStyle w:val="Hyperlink"/>
          </w:rPr>
          <w:t>c</w:t>
        </w:r>
        <w:r w:rsidR="00834D2A" w:rsidRPr="00746A44">
          <w:rPr>
            <w:rStyle w:val="Hyperlink"/>
          </w:rPr>
          <w:t>ument</w:t>
        </w:r>
      </w:hyperlink>
    </w:p>
    <w:p w14:paraId="203CE64A" w14:textId="3F9D1C9D" w:rsidR="00C15ACA" w:rsidRPr="00746A44" w:rsidRDefault="00C15ACA" w:rsidP="001F166C">
      <w:pPr>
        <w:pStyle w:val="Heading2"/>
      </w:pPr>
      <w:bookmarkStart w:id="52" w:name="_Figure_6_Goulburn"/>
      <w:bookmarkStart w:id="53" w:name="_Toc106268281"/>
      <w:bookmarkEnd w:id="52"/>
      <w:r w:rsidRPr="00746A44">
        <w:t xml:space="preserve">Figure 6 Goulburn industry output (GVA) location quotient and growth </w:t>
      </w:r>
      <w:r w:rsidR="001F166C" w:rsidRPr="00746A44">
        <w:t>–</w:t>
      </w:r>
      <w:r w:rsidRPr="00746A44">
        <w:t xml:space="preserve"> Long Alternate Text</w:t>
      </w:r>
      <w:bookmarkEnd w:id="53"/>
    </w:p>
    <w:p w14:paraId="5C565C34" w14:textId="64285DFB" w:rsidR="00C15ACA" w:rsidRPr="00746A44" w:rsidRDefault="00C15ACA" w:rsidP="001F166C">
      <w:r w:rsidRPr="00746A44">
        <w:t xml:space="preserve">The first quadrant identifies the industries that are a) </w:t>
      </w:r>
      <w:r w:rsidRPr="00746A44">
        <w:rPr>
          <w:color w:val="343841"/>
        </w:rPr>
        <w:t>experiencing slower GVA</w:t>
      </w:r>
      <w:r w:rsidR="001F166C" w:rsidRPr="00746A44">
        <w:rPr>
          <w:color w:val="343841"/>
        </w:rPr>
        <w:t xml:space="preserve"> </w:t>
      </w:r>
      <w:r w:rsidRPr="00746A44">
        <w:rPr>
          <w:color w:val="343841"/>
        </w:rPr>
        <w:t>growth (or faster declines) than state averages</w:t>
      </w:r>
      <w:r w:rsidRPr="00746A44">
        <w:t xml:space="preserve"> and b) have higher levels of GVA specialisation than state averages </w:t>
      </w:r>
    </w:p>
    <w:p w14:paraId="67954949" w14:textId="77777777" w:rsidR="00C15ACA" w:rsidRPr="00746A44" w:rsidRDefault="00C15ACA" w:rsidP="001F166C">
      <w:r w:rsidRPr="00746A44">
        <w:t>The following industries are in quadrant 1:</w:t>
      </w:r>
    </w:p>
    <w:p w14:paraId="65295E31" w14:textId="77777777" w:rsidR="00C15ACA" w:rsidRPr="00746A44" w:rsidRDefault="00C15ACA" w:rsidP="001F166C">
      <w:pPr>
        <w:pStyle w:val="Bullet"/>
      </w:pPr>
      <w:r w:rsidRPr="00746A44">
        <w:t>Agriculture, Forestry and Fishing</w:t>
      </w:r>
    </w:p>
    <w:p w14:paraId="7F0F747C" w14:textId="77777777" w:rsidR="00C15ACA" w:rsidRPr="00746A44" w:rsidRDefault="00C15ACA" w:rsidP="001F166C">
      <w:pPr>
        <w:pStyle w:val="Bullet"/>
      </w:pPr>
      <w:r w:rsidRPr="00746A44">
        <w:t>Preschool and School Education</w:t>
      </w:r>
    </w:p>
    <w:p w14:paraId="0EF4AE76" w14:textId="77777777" w:rsidR="00C15ACA" w:rsidRPr="00746A44" w:rsidRDefault="00C15ACA" w:rsidP="001F166C">
      <w:pPr>
        <w:pStyle w:val="Bullet"/>
      </w:pPr>
      <w:r w:rsidRPr="00746A44">
        <w:t>Food Retailing</w:t>
      </w:r>
    </w:p>
    <w:p w14:paraId="5BD5B09E" w14:textId="77777777" w:rsidR="00C15ACA" w:rsidRPr="00746A44" w:rsidRDefault="00C15ACA" w:rsidP="001F166C">
      <w:pPr>
        <w:pStyle w:val="Bullet"/>
      </w:pPr>
      <w:r w:rsidRPr="00746A44">
        <w:t>Road Transport</w:t>
      </w:r>
    </w:p>
    <w:p w14:paraId="2FE58FBE" w14:textId="77777777" w:rsidR="00C15ACA" w:rsidRPr="00746A44" w:rsidRDefault="00C15ACA" w:rsidP="001F166C">
      <w:pPr>
        <w:pStyle w:val="Bullet"/>
      </w:pPr>
      <w:r w:rsidRPr="00746A44">
        <w:t>Repair and Maintenance</w:t>
      </w:r>
    </w:p>
    <w:p w14:paraId="14C8268C" w14:textId="77777777" w:rsidR="00C15ACA" w:rsidRPr="00746A44" w:rsidRDefault="00C15ACA" w:rsidP="001F166C">
      <w:pPr>
        <w:pStyle w:val="Bullet"/>
      </w:pPr>
      <w:r w:rsidRPr="00746A44">
        <w:t>Health Care and Social Assistance</w:t>
      </w:r>
    </w:p>
    <w:p w14:paraId="5D7B7704" w14:textId="77777777" w:rsidR="00C15ACA" w:rsidRPr="00746A44" w:rsidRDefault="00C15ACA" w:rsidP="001F166C">
      <w:pPr>
        <w:pStyle w:val="Bulletlast"/>
        <w:rPr>
          <w:color w:val="343841"/>
        </w:rPr>
      </w:pPr>
      <w:r w:rsidRPr="00746A44">
        <w:t xml:space="preserve">Public Administration and Safety </w:t>
      </w:r>
    </w:p>
    <w:p w14:paraId="43374C29" w14:textId="08291209" w:rsidR="00C15ACA" w:rsidRPr="00746A44" w:rsidRDefault="00C15ACA" w:rsidP="001F166C">
      <w:r w:rsidRPr="00746A44">
        <w:t xml:space="preserve">The second quadrant identifies the industries that are a) </w:t>
      </w:r>
      <w:r w:rsidRPr="00746A44">
        <w:rPr>
          <w:color w:val="343841"/>
        </w:rPr>
        <w:t>experiencing faster GVA</w:t>
      </w:r>
      <w:r w:rsidR="001F166C" w:rsidRPr="00746A44">
        <w:rPr>
          <w:color w:val="343841"/>
        </w:rPr>
        <w:t xml:space="preserve"> </w:t>
      </w:r>
      <w:r w:rsidRPr="00746A44">
        <w:rPr>
          <w:color w:val="343841"/>
        </w:rPr>
        <w:t>growth (or slower declines) than state averages</w:t>
      </w:r>
      <w:r w:rsidRPr="00746A44">
        <w:t xml:space="preserve"> and b) have higher levels of GVA specialisation than state averages.</w:t>
      </w:r>
    </w:p>
    <w:p w14:paraId="104FAFB7" w14:textId="77777777" w:rsidR="00C15ACA" w:rsidRPr="00746A44" w:rsidRDefault="00C15ACA" w:rsidP="001F166C">
      <w:r w:rsidRPr="00746A44">
        <w:t>The following industries are in quadrant 2:</w:t>
      </w:r>
    </w:p>
    <w:p w14:paraId="5C14AA43" w14:textId="77777777" w:rsidR="00C15ACA" w:rsidRPr="00746A44" w:rsidRDefault="00C15ACA" w:rsidP="001F166C">
      <w:pPr>
        <w:pStyle w:val="Bullet"/>
      </w:pPr>
      <w:r w:rsidRPr="00746A44">
        <w:t>Water Supply, Sewerage and Drainage Services</w:t>
      </w:r>
    </w:p>
    <w:p w14:paraId="1FD4C1AE" w14:textId="77777777" w:rsidR="00C15ACA" w:rsidRPr="00746A44" w:rsidRDefault="00C15ACA" w:rsidP="001F166C">
      <w:pPr>
        <w:pStyle w:val="Bullet"/>
      </w:pPr>
      <w:r w:rsidRPr="00746A44">
        <w:t>Defence</w:t>
      </w:r>
    </w:p>
    <w:p w14:paraId="4016F4EC" w14:textId="77777777" w:rsidR="00C15ACA" w:rsidRPr="00746A44" w:rsidRDefault="00C15ACA" w:rsidP="001F166C">
      <w:pPr>
        <w:pStyle w:val="Bullet"/>
      </w:pPr>
      <w:r w:rsidRPr="00746A44">
        <w:t>Food Product Manufacturing</w:t>
      </w:r>
    </w:p>
    <w:p w14:paraId="4BBECADD" w14:textId="77777777" w:rsidR="00C15ACA" w:rsidRPr="00746A44" w:rsidRDefault="00C15ACA" w:rsidP="001F166C">
      <w:pPr>
        <w:pStyle w:val="Bullet"/>
      </w:pPr>
      <w:r w:rsidRPr="00746A44">
        <w:t>Waste Collection, Treatment and Disposal Services</w:t>
      </w:r>
    </w:p>
    <w:p w14:paraId="717964E9" w14:textId="77777777" w:rsidR="00C15ACA" w:rsidRPr="00746A44" w:rsidRDefault="00C15ACA" w:rsidP="001F166C">
      <w:pPr>
        <w:pStyle w:val="Bullet"/>
      </w:pPr>
      <w:r w:rsidRPr="00746A44">
        <w:t>Electricity, Gas and Waste Services</w:t>
      </w:r>
    </w:p>
    <w:p w14:paraId="59213CAC" w14:textId="77777777" w:rsidR="00C15ACA" w:rsidRPr="00746A44" w:rsidRDefault="00C15ACA" w:rsidP="001F166C">
      <w:pPr>
        <w:pStyle w:val="Bullet"/>
      </w:pPr>
      <w:r w:rsidRPr="00746A44">
        <w:t>Residential Care Services</w:t>
      </w:r>
    </w:p>
    <w:p w14:paraId="6B218067" w14:textId="77777777" w:rsidR="00C15ACA" w:rsidRPr="00746A44" w:rsidRDefault="00C15ACA" w:rsidP="001F166C">
      <w:pPr>
        <w:pStyle w:val="Bullet"/>
      </w:pPr>
      <w:r w:rsidRPr="00746A44">
        <w:t>Heavy and Civil Engineering Construction</w:t>
      </w:r>
    </w:p>
    <w:p w14:paraId="7F47DB29" w14:textId="77777777" w:rsidR="00C15ACA" w:rsidRPr="00746A44" w:rsidRDefault="00C15ACA" w:rsidP="001F166C">
      <w:pPr>
        <w:pStyle w:val="Bullet"/>
      </w:pPr>
      <w:r w:rsidRPr="00746A44">
        <w:t>Manufacturing</w:t>
      </w:r>
    </w:p>
    <w:p w14:paraId="02AFBBE5" w14:textId="77777777" w:rsidR="00C15ACA" w:rsidRPr="00746A44" w:rsidRDefault="00C15ACA" w:rsidP="001F166C">
      <w:pPr>
        <w:pStyle w:val="Bullet"/>
      </w:pPr>
      <w:r w:rsidRPr="00746A44">
        <w:t>Construction Services</w:t>
      </w:r>
    </w:p>
    <w:p w14:paraId="2AC7E761" w14:textId="77777777" w:rsidR="00C15ACA" w:rsidRPr="00746A44" w:rsidRDefault="00C15ACA" w:rsidP="001F166C">
      <w:pPr>
        <w:pStyle w:val="Bullet"/>
      </w:pPr>
      <w:r w:rsidRPr="00746A44">
        <w:t>Retail Trade</w:t>
      </w:r>
    </w:p>
    <w:p w14:paraId="52044E01" w14:textId="77777777" w:rsidR="00C15ACA" w:rsidRPr="00746A44" w:rsidRDefault="00C15ACA" w:rsidP="001F166C">
      <w:pPr>
        <w:pStyle w:val="Bullet"/>
      </w:pPr>
      <w:r w:rsidRPr="00746A44">
        <w:t>Building Construction</w:t>
      </w:r>
    </w:p>
    <w:p w14:paraId="0A315E13" w14:textId="77777777" w:rsidR="00C15ACA" w:rsidRPr="00746A44" w:rsidRDefault="00C15ACA" w:rsidP="001F166C">
      <w:pPr>
        <w:pStyle w:val="Bulletlast"/>
      </w:pPr>
      <w:r w:rsidRPr="00746A44">
        <w:lastRenderedPageBreak/>
        <w:t>Education and Training</w:t>
      </w:r>
    </w:p>
    <w:p w14:paraId="6BA56FE7" w14:textId="19776CCB" w:rsidR="00C15ACA" w:rsidRPr="00746A44" w:rsidRDefault="00C15ACA" w:rsidP="001F166C">
      <w:r w:rsidRPr="00746A44">
        <w:t xml:space="preserve">The third quadrant the industries that are a) </w:t>
      </w:r>
      <w:r w:rsidRPr="00746A44">
        <w:rPr>
          <w:color w:val="343841"/>
        </w:rPr>
        <w:t>experiencing slower GVA</w:t>
      </w:r>
      <w:r w:rsidR="001F166C" w:rsidRPr="00746A44">
        <w:rPr>
          <w:color w:val="343841"/>
        </w:rPr>
        <w:t xml:space="preserve"> </w:t>
      </w:r>
      <w:r w:rsidRPr="00746A44">
        <w:rPr>
          <w:color w:val="343841"/>
        </w:rPr>
        <w:t>growth (or faster declines) than state averages</w:t>
      </w:r>
      <w:r w:rsidRPr="00746A44">
        <w:t xml:space="preserve"> and b) have lower levels of GVA specialisation than state averages.</w:t>
      </w:r>
    </w:p>
    <w:p w14:paraId="05A06453" w14:textId="77777777" w:rsidR="00C15ACA" w:rsidRPr="00746A44" w:rsidRDefault="00C15ACA" w:rsidP="001F166C">
      <w:r w:rsidRPr="00746A44">
        <w:t>There are no industries in the third quadrant.</w:t>
      </w:r>
    </w:p>
    <w:p w14:paraId="39FC1BFA" w14:textId="5DB7E64F" w:rsidR="00C15ACA" w:rsidRPr="00746A44" w:rsidRDefault="00C15ACA" w:rsidP="001F166C">
      <w:r w:rsidRPr="00746A44">
        <w:t xml:space="preserve">The fourth quadrant identifies industries that </w:t>
      </w:r>
      <w:r w:rsidRPr="00746A44">
        <w:rPr>
          <w:sz w:val="22"/>
          <w:szCs w:val="22"/>
        </w:rPr>
        <w:t xml:space="preserve">are </w:t>
      </w:r>
      <w:r w:rsidRPr="00746A44">
        <w:t>a</w:t>
      </w:r>
      <w:r w:rsidRPr="00746A44">
        <w:rPr>
          <w:sz w:val="22"/>
          <w:szCs w:val="22"/>
        </w:rPr>
        <w:t xml:space="preserve">) </w:t>
      </w:r>
      <w:r w:rsidRPr="00746A44">
        <w:rPr>
          <w:color w:val="343841"/>
          <w:sz w:val="22"/>
          <w:szCs w:val="22"/>
        </w:rPr>
        <w:t xml:space="preserve">experiencing </w:t>
      </w:r>
      <w:r w:rsidRPr="00746A44">
        <w:rPr>
          <w:color w:val="343841"/>
        </w:rPr>
        <w:t>faster</w:t>
      </w:r>
      <w:r w:rsidRPr="00746A44">
        <w:rPr>
          <w:color w:val="343841"/>
          <w:sz w:val="22"/>
          <w:szCs w:val="22"/>
        </w:rPr>
        <w:t xml:space="preserve"> </w:t>
      </w:r>
      <w:r w:rsidRPr="00746A44">
        <w:rPr>
          <w:color w:val="343841"/>
        </w:rPr>
        <w:t>GVA</w:t>
      </w:r>
      <w:r w:rsidR="001F166C" w:rsidRPr="00746A44">
        <w:rPr>
          <w:color w:val="343841"/>
        </w:rPr>
        <w:t xml:space="preserve"> </w:t>
      </w:r>
      <w:r w:rsidRPr="00746A44">
        <w:rPr>
          <w:color w:val="343841"/>
        </w:rPr>
        <w:t>growth (or slower declines) than state averages</w:t>
      </w:r>
      <w:r w:rsidRPr="00746A44">
        <w:t xml:space="preserve"> an b) have lower levels of GVA specialisation than state averages.</w:t>
      </w:r>
    </w:p>
    <w:p w14:paraId="3CE8EDB3" w14:textId="77777777" w:rsidR="00C15ACA" w:rsidRPr="00746A44" w:rsidRDefault="00C15ACA" w:rsidP="001F166C">
      <w:r w:rsidRPr="00746A44">
        <w:t>The following industries are in quadrant 4:</w:t>
      </w:r>
    </w:p>
    <w:p w14:paraId="4EF3CF62" w14:textId="77777777" w:rsidR="00C15ACA" w:rsidRPr="00746A44" w:rsidRDefault="00C15ACA" w:rsidP="001F166C">
      <w:pPr>
        <w:pStyle w:val="Bullet"/>
      </w:pPr>
      <w:r w:rsidRPr="00746A44">
        <w:t>Other Store Based Retailing</w:t>
      </w:r>
    </w:p>
    <w:p w14:paraId="7A67B6E5" w14:textId="77777777" w:rsidR="00C15ACA" w:rsidRPr="00746A44" w:rsidRDefault="00C15ACA" w:rsidP="001F166C">
      <w:pPr>
        <w:pStyle w:val="Bulletlast"/>
      </w:pPr>
      <w:r w:rsidRPr="00746A44">
        <w:t>Professional, Scientifical and Technical Services</w:t>
      </w:r>
    </w:p>
    <w:p w14:paraId="448CE64C" w14:textId="2A57C13D" w:rsidR="007F7A96" w:rsidRPr="00746A44" w:rsidRDefault="000677C2" w:rsidP="007F7A96">
      <w:hyperlink w:anchor="Fig_6" w:history="1">
        <w:r w:rsidR="007F7A96" w:rsidRPr="00746A44">
          <w:rPr>
            <w:rStyle w:val="Hyperlink"/>
          </w:rPr>
          <w:t>Click here to return to</w:t>
        </w:r>
        <w:r w:rsidR="007F7A96" w:rsidRPr="00746A44">
          <w:rPr>
            <w:rStyle w:val="Hyperlink"/>
          </w:rPr>
          <w:t xml:space="preserve"> </w:t>
        </w:r>
        <w:r w:rsidR="007F7A96" w:rsidRPr="00746A44">
          <w:rPr>
            <w:rStyle w:val="Hyperlink"/>
          </w:rPr>
          <w:t>document</w:t>
        </w:r>
      </w:hyperlink>
    </w:p>
    <w:p w14:paraId="5EBD435D" w14:textId="77777777" w:rsidR="00C15ACA" w:rsidRPr="00746A44" w:rsidRDefault="00C15ACA" w:rsidP="00D76A3A"/>
    <w:sectPr w:rsidR="00C15ACA" w:rsidRPr="00746A44" w:rsidSect="00C15ACA">
      <w:pgSz w:w="11910" w:h="16840" w:code="9"/>
      <w:pgMar w:top="1440" w:right="1440" w:bottom="1440" w:left="1440" w:header="39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E4E3E" w14:textId="77777777" w:rsidR="00D96484" w:rsidRDefault="00D96484" w:rsidP="00D76A3A">
      <w:r>
        <w:separator/>
      </w:r>
    </w:p>
  </w:endnote>
  <w:endnote w:type="continuationSeparator" w:id="0">
    <w:p w14:paraId="1660A9B4" w14:textId="77777777" w:rsidR="00D96484" w:rsidRDefault="00D96484" w:rsidP="00D7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VIC Medium Italic">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6E41" w14:textId="4363E81F" w:rsidR="00911DA6" w:rsidRDefault="00911DA6">
    <w:pPr>
      <w:pStyle w:val="Footer"/>
    </w:pPr>
    <w:r>
      <w:rPr>
        <w:noProof/>
      </w:rPr>
      <mc:AlternateContent>
        <mc:Choice Requires="wps">
          <w:drawing>
            <wp:anchor distT="0" distB="0" distL="0" distR="0" simplePos="0" relativeHeight="251662336" behindDoc="0" locked="0" layoutInCell="1" allowOverlap="1" wp14:anchorId="6ACCBFAE" wp14:editId="179736F8">
              <wp:simplePos x="635" y="635"/>
              <wp:positionH relativeFrom="column">
                <wp:align>center</wp:align>
              </wp:positionH>
              <wp:positionV relativeFrom="paragraph">
                <wp:posOffset>635</wp:posOffset>
              </wp:positionV>
              <wp:extent cx="443865" cy="443865"/>
              <wp:effectExtent l="0" t="0" r="635" b="1079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A74AE7" w14:textId="73F17148"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ACCBFAE" id="_x0000_t202" coordsize="21600,21600" o:spt="202" path="m,l,21600r21600,l21600,xe">
              <v:stroke joinstyle="miter"/>
              <v:path gradientshapeok="t" o:connecttype="rect"/>
            </v:shapetype>
            <v:shape id="Text Box 6" o:spid="_x0000_s1028" type="#_x0000_t202" alt="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3A74AE7" w14:textId="73F17148"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0010" w14:textId="57183107" w:rsidR="00911DA6" w:rsidRDefault="00911DA6" w:rsidP="00911DA6">
    <w:pPr>
      <w:pStyle w:val="Footer"/>
      <w:jc w:val="center"/>
    </w:pPr>
    <w:r>
      <w:rPr>
        <w:noProof/>
      </w:rPr>
      <mc:AlternateContent>
        <mc:Choice Requires="wps">
          <w:drawing>
            <wp:inline distT="0" distB="0" distL="0" distR="0" wp14:anchorId="561DB867" wp14:editId="2A5D187C">
              <wp:extent cx="601980" cy="205740"/>
              <wp:effectExtent l="0" t="0" r="7620" b="3810"/>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1980" cy="205740"/>
                      </a:xfrm>
                      <a:prstGeom prst="rect">
                        <a:avLst/>
                      </a:prstGeom>
                      <a:noFill/>
                      <a:ln>
                        <a:noFill/>
                      </a:ln>
                    </wps:spPr>
                    <wps:txbx>
                      <w:txbxContent>
                        <w:p w14:paraId="07A54A1A" w14:textId="6B188D80"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61DB867" id="_x0000_t202" coordsize="21600,21600" o:spt="202" path="m,l,21600r21600,l21600,xe">
              <v:stroke joinstyle="miter"/>
              <v:path gradientshapeok="t" o:connecttype="rect"/>
            </v:shapetype>
            <v:shape id="Text Box 7" o:spid="_x0000_s1029" type="#_x0000_t202" alt="OFFICIAL" style="width:47.4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" filled="f" stroked="f">
              <v:textbox inset="0,0,0,0">
                <w:txbxContent>
                  <w:p w14:paraId="07A54A1A" w14:textId="6B188D80"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3DC7" w14:textId="78FF0518" w:rsidR="00911DA6" w:rsidRDefault="00911DA6">
    <w:pPr>
      <w:pStyle w:val="Footer"/>
    </w:pPr>
    <w:r>
      <w:rPr>
        <w:noProof/>
      </w:rPr>
      <mc:AlternateContent>
        <mc:Choice Requires="wps">
          <w:drawing>
            <wp:anchor distT="0" distB="0" distL="0" distR="0" simplePos="0" relativeHeight="251661312" behindDoc="0" locked="0" layoutInCell="1" allowOverlap="1" wp14:anchorId="6A736BF1" wp14:editId="040D26A5">
              <wp:simplePos x="635" y="635"/>
              <wp:positionH relativeFrom="column">
                <wp:align>center</wp:align>
              </wp:positionH>
              <wp:positionV relativeFrom="paragraph">
                <wp:posOffset>635</wp:posOffset>
              </wp:positionV>
              <wp:extent cx="443865" cy="443865"/>
              <wp:effectExtent l="0" t="0" r="635" b="1079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BF678" w14:textId="053B13BE"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A736BF1" id="_x0000_t202" coordsize="21600,21600" o:spt="202" path="m,l,21600r21600,l21600,xe">
              <v:stroke joinstyle="miter"/>
              <v:path gradientshapeok="t" o:connecttype="rect"/>
            </v:shapetype>
            <v:shape id="Text Box 5" o:spid="_x0000_s1031"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284BF678" w14:textId="053B13BE"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07B53" w14:textId="77777777" w:rsidR="00D96484" w:rsidRDefault="00D96484" w:rsidP="00D76A3A">
      <w:r>
        <w:separator/>
      </w:r>
    </w:p>
  </w:footnote>
  <w:footnote w:type="continuationSeparator" w:id="0">
    <w:p w14:paraId="02B87654" w14:textId="77777777" w:rsidR="00D96484" w:rsidRDefault="00D96484" w:rsidP="00D76A3A">
      <w:r>
        <w:continuationSeparator/>
      </w:r>
    </w:p>
  </w:footnote>
  <w:footnote w:id="1">
    <w:p w14:paraId="1C9C4113" w14:textId="0734F108" w:rsidR="00120F7E" w:rsidRDefault="00120F7E">
      <w:pPr>
        <w:pStyle w:val="FootnoteText"/>
      </w:pPr>
      <w:r>
        <w:rPr>
          <w:rStyle w:val="FootnoteReference"/>
        </w:rPr>
        <w:footnoteRef/>
      </w:r>
      <w:r>
        <w:t xml:space="preserve"> </w:t>
      </w:r>
      <w:r w:rsidRPr="00120F7E">
        <w:t>Australian Bureau of Statistics, 2020</w:t>
      </w:r>
    </w:p>
  </w:footnote>
  <w:footnote w:id="2">
    <w:p w14:paraId="52ACD734" w14:textId="0D027CBB" w:rsidR="00120F7E" w:rsidRDefault="00120F7E" w:rsidP="00120F7E">
      <w:pPr>
        <w:pStyle w:val="FootnoteText"/>
      </w:pPr>
      <w:r>
        <w:rPr>
          <w:rStyle w:val="FootnoteReference"/>
        </w:rPr>
        <w:footnoteRef/>
      </w:r>
      <w:r>
        <w:t xml:space="preserve"> Victoria in Future 2019, Department of Environment, Land, Water and Planning. The COVID-19 pandemic has changed Victoria’s population pathway from near-record growth levels to population losses. However, Victoria’s regions appear to have experienced little disruption to growth patterns. Migration from Melbourne to the regions has been at record levels according to the latest ABS data, offsetting most regional losses to overseas or interstate. There remains considerable uncertainty around the distribution of the increased regional migration, and the permanence of this trend, but available evidence points to continuing regional growth. Data from the 2021 Census will be vital in determining the impacts on the strongest migration attractors (</w:t>
      </w:r>
      <w:proofErr w:type="gramStart"/>
      <w:r>
        <w:t>eg</w:t>
      </w:r>
      <w:proofErr w:type="gramEnd"/>
      <w:r>
        <w:t xml:space="preserve"> regional centres and peri-urban areas) versus those regions which may have experienced losses from the temporary migrant workforce. Given current information, the pre-pandemic VIF2019 projections remain fit for purpose for regional planning.</w:t>
      </w:r>
    </w:p>
  </w:footnote>
  <w:footnote w:id="3">
    <w:p w14:paraId="42EDE4FE" w14:textId="2C83682C" w:rsidR="00AD172A" w:rsidRDefault="00AD172A">
      <w:pPr>
        <w:pStyle w:val="FootnoteText"/>
      </w:pPr>
      <w:r>
        <w:rPr>
          <w:rStyle w:val="FootnoteReference"/>
        </w:rPr>
        <w:footnoteRef/>
      </w:r>
      <w:r>
        <w:t xml:space="preserve"> </w:t>
      </w:r>
      <w:r w:rsidRPr="00AD172A">
        <w:t>National Skills Commission, 2022</w:t>
      </w:r>
    </w:p>
  </w:footnote>
  <w:footnote w:id="4">
    <w:p w14:paraId="3CF73018" w14:textId="7B020269" w:rsidR="00AD172A" w:rsidRDefault="00AD172A">
      <w:pPr>
        <w:pStyle w:val="FootnoteText"/>
      </w:pPr>
      <w:r>
        <w:rPr>
          <w:rStyle w:val="FootnoteReference"/>
        </w:rPr>
        <w:footnoteRef/>
      </w:r>
      <w:r>
        <w:t xml:space="preserve"> </w:t>
      </w:r>
      <w:r w:rsidRPr="00AD172A">
        <w:t>ABS Census, 2016</w:t>
      </w:r>
    </w:p>
  </w:footnote>
  <w:footnote w:id="5">
    <w:p w14:paraId="640FFDFA" w14:textId="143C222F" w:rsidR="00AD172A" w:rsidRDefault="00AD172A">
      <w:pPr>
        <w:pStyle w:val="FootnoteText"/>
      </w:pPr>
      <w:r>
        <w:rPr>
          <w:rStyle w:val="FootnoteReference"/>
        </w:rPr>
        <w:footnoteRef/>
      </w:r>
      <w:r>
        <w:t xml:space="preserve"> </w:t>
      </w:r>
      <w:r w:rsidRPr="00AD172A">
        <w:t>National Institute of Economic and Industry Research, 2020</w:t>
      </w:r>
    </w:p>
  </w:footnote>
  <w:footnote w:id="6">
    <w:p w14:paraId="164CE7D0" w14:textId="6217E855" w:rsidR="001A27C2" w:rsidRDefault="001A27C2">
      <w:pPr>
        <w:pStyle w:val="FootnoteText"/>
      </w:pPr>
      <w:r>
        <w:rPr>
          <w:rStyle w:val="FootnoteReference"/>
        </w:rPr>
        <w:footnoteRef/>
      </w:r>
      <w:r>
        <w:t xml:space="preserve"> </w:t>
      </w:r>
      <w:r w:rsidRPr="001A27C2">
        <w:t xml:space="preserve">Thomas J. et al., 2021, </w:t>
      </w:r>
      <w:r w:rsidRPr="001A27C2">
        <w:rPr>
          <w:i/>
          <w:iCs/>
        </w:rPr>
        <w:t>Australian Digital Inclusion Index</w:t>
      </w:r>
    </w:p>
  </w:footnote>
  <w:footnote w:id="7">
    <w:p w14:paraId="67B9B8D5" w14:textId="46F642E1" w:rsidR="001A27C2" w:rsidRDefault="001A27C2">
      <w:pPr>
        <w:pStyle w:val="FootnoteText"/>
      </w:pPr>
      <w:r>
        <w:rPr>
          <w:rStyle w:val="FootnoteReference"/>
        </w:rPr>
        <w:footnoteRef/>
      </w:r>
      <w:r>
        <w:t xml:space="preserve"> </w:t>
      </w:r>
      <w:r w:rsidRPr="001A27C2">
        <w:t>Regional Wellbeing Survey, 2020</w:t>
      </w:r>
    </w:p>
  </w:footnote>
  <w:footnote w:id="8">
    <w:p w14:paraId="225B0785" w14:textId="3BD68296" w:rsidR="001A27C2" w:rsidRDefault="001A27C2">
      <w:pPr>
        <w:pStyle w:val="FootnoteText"/>
      </w:pPr>
      <w:r>
        <w:rPr>
          <w:rStyle w:val="FootnoteReference"/>
        </w:rPr>
        <w:footnoteRef/>
      </w:r>
      <w:r>
        <w:t xml:space="preserve"> </w:t>
      </w:r>
      <w:r w:rsidRPr="001A27C2">
        <w:t>Department of Education and Training, 2021</w:t>
      </w:r>
    </w:p>
  </w:footnote>
  <w:footnote w:id="9">
    <w:p w14:paraId="11ED375B" w14:textId="60E1CCE6" w:rsidR="001A27C2" w:rsidRDefault="001A27C2">
      <w:pPr>
        <w:pStyle w:val="FootnoteText"/>
      </w:pPr>
      <w:r>
        <w:rPr>
          <w:rStyle w:val="FootnoteReference"/>
        </w:rPr>
        <w:footnoteRef/>
      </w:r>
      <w:r>
        <w:t xml:space="preserve"> </w:t>
      </w:r>
      <w:r w:rsidRPr="001A27C2">
        <w:t>ABS Census, 2016</w:t>
      </w:r>
    </w:p>
  </w:footnote>
  <w:footnote w:id="10">
    <w:p w14:paraId="0D104105" w14:textId="3F035795" w:rsidR="001A27C2" w:rsidRDefault="001A27C2">
      <w:pPr>
        <w:pStyle w:val="FootnoteText"/>
      </w:pPr>
      <w:r>
        <w:rPr>
          <w:rStyle w:val="FootnoteReference"/>
        </w:rPr>
        <w:footnoteRef/>
      </w:r>
      <w:r>
        <w:t xml:space="preserve"> </w:t>
      </w:r>
      <w:r w:rsidRPr="001A27C2">
        <w:t>RRV analysis, SQM, 2021</w:t>
      </w:r>
    </w:p>
  </w:footnote>
  <w:footnote w:id="11">
    <w:p w14:paraId="050C2098" w14:textId="0D8EAE40" w:rsidR="001A27C2" w:rsidRDefault="001A27C2">
      <w:pPr>
        <w:pStyle w:val="FootnoteText"/>
      </w:pPr>
      <w:r>
        <w:rPr>
          <w:rStyle w:val="FootnoteReference"/>
        </w:rPr>
        <w:footnoteRef/>
      </w:r>
      <w:r>
        <w:t xml:space="preserve"> </w:t>
      </w:r>
      <w:r w:rsidRPr="001A27C2">
        <w:t>DHHS rental Report – June Quarter, 2021</w:t>
      </w:r>
    </w:p>
  </w:footnote>
  <w:footnote w:id="12">
    <w:p w14:paraId="437F1BD0" w14:textId="4BE57EDF" w:rsidR="00D26CDF" w:rsidRDefault="00D26CDF">
      <w:pPr>
        <w:pStyle w:val="FootnoteText"/>
      </w:pPr>
      <w:r>
        <w:rPr>
          <w:rStyle w:val="FootnoteReference"/>
        </w:rPr>
        <w:footnoteRef/>
      </w:r>
      <w:r>
        <w:t xml:space="preserve"> </w:t>
      </w:r>
      <w:r w:rsidRPr="00D26CDF">
        <w:t>Agriculture Victoria 2021, analysis using Regional Industry Structure and Employment (RISE) model</w:t>
      </w:r>
    </w:p>
  </w:footnote>
  <w:footnote w:id="13">
    <w:p w14:paraId="06735906" w14:textId="2FADC548" w:rsidR="00D26CDF" w:rsidRDefault="00D26CDF">
      <w:pPr>
        <w:pStyle w:val="FootnoteText"/>
      </w:pPr>
      <w:r>
        <w:rPr>
          <w:rStyle w:val="FootnoteReference"/>
        </w:rPr>
        <w:footnoteRef/>
      </w:r>
      <w:r>
        <w:t xml:space="preserve"> </w:t>
      </w:r>
      <w:r w:rsidRPr="00D26CDF">
        <w:t>Department of Environment, Land, Water and Planning, 2019, Goulburn Climate Projections 2019 (based on high emissions scenario, where 2050s refers to the period from 2040 to 2059)</w:t>
      </w:r>
    </w:p>
  </w:footnote>
  <w:footnote w:id="14">
    <w:p w14:paraId="66D70446" w14:textId="36A3CBD8" w:rsidR="00F675B0" w:rsidRDefault="00F675B0">
      <w:pPr>
        <w:pStyle w:val="FootnoteText"/>
      </w:pPr>
      <w:r>
        <w:rPr>
          <w:rStyle w:val="FootnoteReference"/>
        </w:rPr>
        <w:footnoteRef/>
      </w:r>
      <w:r>
        <w:t xml:space="preserve"> </w:t>
      </w:r>
      <w:r w:rsidRPr="00F675B0">
        <w:t>LA-WAN IoT is the availability of Low Powered Wide Area Networks that can support Internet of Things applications like remote sensors and devices which are becoming increasingly relevant to industry applications</w:t>
      </w:r>
    </w:p>
  </w:footnote>
  <w:footnote w:id="15">
    <w:p w14:paraId="4A842E30" w14:textId="2B0C961F" w:rsidR="006D2A71" w:rsidRDefault="006D2A71">
      <w:pPr>
        <w:pStyle w:val="FootnoteText"/>
      </w:pPr>
      <w:r>
        <w:rPr>
          <w:rStyle w:val="FootnoteReference"/>
        </w:rPr>
        <w:footnoteRef/>
      </w:r>
      <w:r>
        <w:t xml:space="preserve"> </w:t>
      </w:r>
      <w:r w:rsidRPr="006D2A71">
        <w:t>ABS, 2020</w:t>
      </w:r>
    </w:p>
  </w:footnote>
  <w:footnote w:id="16">
    <w:p w14:paraId="2C8F4934" w14:textId="45B336E5" w:rsidR="006D2A71" w:rsidRDefault="006D2A71">
      <w:pPr>
        <w:pStyle w:val="FootnoteText"/>
      </w:pPr>
      <w:r>
        <w:rPr>
          <w:rStyle w:val="FootnoteReference"/>
        </w:rPr>
        <w:footnoteRef/>
      </w:r>
      <w:r>
        <w:t xml:space="preserve"> </w:t>
      </w:r>
      <w:r w:rsidRPr="006D2A71">
        <w:t>National Institute of Economic and Industry Research, 2020</w:t>
      </w:r>
    </w:p>
  </w:footnote>
  <w:footnote w:id="17">
    <w:p w14:paraId="199F2138" w14:textId="4CF90C4D" w:rsidR="00F66237" w:rsidRDefault="00F66237">
      <w:pPr>
        <w:pStyle w:val="FootnoteText"/>
      </w:pPr>
      <w:r>
        <w:rPr>
          <w:rStyle w:val="FootnoteReference"/>
        </w:rPr>
        <w:footnoteRef/>
      </w:r>
      <w:r>
        <w:t xml:space="preserve"> </w:t>
      </w:r>
      <w:r w:rsidRPr="00F66237">
        <w:t>ABS Census, 2016</w:t>
      </w:r>
    </w:p>
  </w:footnote>
  <w:footnote w:id="18">
    <w:p w14:paraId="297144CF" w14:textId="17BD8313" w:rsidR="00F66237" w:rsidRDefault="00F66237">
      <w:pPr>
        <w:pStyle w:val="FootnoteText"/>
      </w:pPr>
      <w:r>
        <w:rPr>
          <w:rStyle w:val="FootnoteReference"/>
        </w:rPr>
        <w:footnoteRef/>
      </w:r>
      <w:r>
        <w:t xml:space="preserve"> </w:t>
      </w:r>
      <w:r w:rsidRPr="00F66237">
        <w:t>Greater Shepparton City Council, 2020, Affordable Housing Strategy; Houses for People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E3E4" w14:textId="27204951" w:rsidR="00911DA6" w:rsidRDefault="00911DA6">
    <w:pPr>
      <w:pStyle w:val="Header"/>
    </w:pPr>
    <w:r>
      <w:rPr>
        <w:noProof/>
      </w:rPr>
      <mc:AlternateContent>
        <mc:Choice Requires="wps">
          <w:drawing>
            <wp:anchor distT="0" distB="0" distL="0" distR="0" simplePos="0" relativeHeight="251659264" behindDoc="0" locked="0" layoutInCell="1" allowOverlap="1" wp14:anchorId="1CA96472" wp14:editId="075BE449">
              <wp:simplePos x="635" y="635"/>
              <wp:positionH relativeFrom="column">
                <wp:align>center</wp:align>
              </wp:positionH>
              <wp:positionV relativeFrom="paragraph">
                <wp:posOffset>635</wp:posOffset>
              </wp:positionV>
              <wp:extent cx="443865" cy="443865"/>
              <wp:effectExtent l="0" t="0" r="635" b="10795"/>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9363A" w14:textId="36922F5B"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CA96472" id="_x0000_t202" coordsize="21600,21600" o:spt="202" path="m,l,21600r21600,l21600,xe">
              <v:stroke joinstyle="miter"/>
              <v:path gradientshapeok="t" o:connecttype="rect"/>
            </v:shapetype>
            <v:shape id="Text Box 3"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0A9363A" w14:textId="36922F5B"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7E35" w14:textId="31B16091" w:rsidR="00911DA6" w:rsidRDefault="00911DA6" w:rsidP="00911DA6">
    <w:pPr>
      <w:pStyle w:val="Header"/>
      <w:jc w:val="center"/>
    </w:pPr>
    <w:r>
      <w:rPr>
        <w:noProof/>
      </w:rPr>
      <mc:AlternateContent>
        <mc:Choice Requires="wps">
          <w:drawing>
            <wp:inline distT="0" distB="0" distL="0" distR="0" wp14:anchorId="7CD273C3" wp14:editId="37C2DABF">
              <wp:extent cx="617220" cy="259080"/>
              <wp:effectExtent l="0" t="0" r="11430" b="7620"/>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220" cy="259080"/>
                      </a:xfrm>
                      <a:prstGeom prst="rect">
                        <a:avLst/>
                      </a:prstGeom>
                      <a:noFill/>
                      <a:ln>
                        <a:noFill/>
                      </a:ln>
                    </wps:spPr>
                    <wps:txbx>
                      <w:txbxContent>
                        <w:p w14:paraId="49218026" w14:textId="253E20ED"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CD273C3" id="_x0000_t202" coordsize="21600,21600" o:spt="202" path="m,l,21600r21600,l21600,xe">
              <v:stroke joinstyle="miter"/>
              <v:path gradientshapeok="t" o:connecttype="rect"/>
            </v:shapetype>
            <v:shape id="Text Box 4" o:spid="_x0000_s1027" type="#_x0000_t202" alt="OFFICIAL" style="width:48.6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" filled="f" stroked="f">
              <v:textbox inset="0,0,0,0">
                <w:txbxContent>
                  <w:p w14:paraId="49218026" w14:textId="253E20ED"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01CB" w14:textId="612FD965" w:rsidR="00911DA6" w:rsidRDefault="00911DA6">
    <w:pPr>
      <w:pStyle w:val="Header"/>
    </w:pPr>
    <w:r>
      <w:rPr>
        <w:noProof/>
      </w:rPr>
      <mc:AlternateContent>
        <mc:Choice Requires="wps">
          <w:drawing>
            <wp:anchor distT="0" distB="0" distL="0" distR="0" simplePos="0" relativeHeight="251658240" behindDoc="0" locked="0" layoutInCell="1" allowOverlap="1" wp14:anchorId="03B3E89D" wp14:editId="127EF62E">
              <wp:simplePos x="635" y="635"/>
              <wp:positionH relativeFrom="column">
                <wp:align>center</wp:align>
              </wp:positionH>
              <wp:positionV relativeFrom="paragraph">
                <wp:posOffset>635</wp:posOffset>
              </wp:positionV>
              <wp:extent cx="443865" cy="443865"/>
              <wp:effectExtent l="0" t="0" r="635" b="1079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B11B5" w14:textId="2DF33462"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3B3E89D" id="_x0000_t202" coordsize="21600,21600" o:spt="202" path="m,l,21600r21600,l21600,xe">
              <v:stroke joinstyle="miter"/>
              <v:path gradientshapeok="t" o:connecttype="rect"/>
            </v:shapetype>
            <v:shape id="Text Box 2" o:spid="_x0000_s1030"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6F4B11B5" w14:textId="2DF33462" w:rsidR="00911DA6" w:rsidRPr="00911DA6" w:rsidRDefault="00911DA6">
                    <w:pPr>
                      <w:rPr>
                        <w:rFonts w:ascii="Calibri" w:eastAsia="Calibri" w:hAnsi="Calibri" w:cs="Calibri"/>
                        <w:noProof/>
                        <w:color w:val="000000"/>
                      </w:rPr>
                    </w:pPr>
                    <w:r w:rsidRPr="00911DA6">
                      <w:rPr>
                        <w:rFonts w:ascii="Calibri" w:eastAsia="Calibri" w:hAnsi="Calibri" w:cs="Calibri"/>
                        <w:noProof/>
                        <w:color w:val="00000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71EC"/>
    <w:multiLevelType w:val="hybridMultilevel"/>
    <w:tmpl w:val="9C3633AE"/>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A40905"/>
    <w:multiLevelType w:val="hybridMultilevel"/>
    <w:tmpl w:val="F3A6A80C"/>
    <w:lvl w:ilvl="0" w:tplc="28BC33B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01FA5"/>
    <w:multiLevelType w:val="hybridMultilevel"/>
    <w:tmpl w:val="474A4698"/>
    <w:lvl w:ilvl="0" w:tplc="B1EAFC9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E9A85DE8">
      <w:numFmt w:val="bullet"/>
      <w:lvlText w:val="•"/>
      <w:lvlJc w:val="left"/>
      <w:pPr>
        <w:ind w:left="1219" w:hanging="272"/>
      </w:pPr>
      <w:rPr>
        <w:rFonts w:hint="default"/>
        <w:lang w:val="en-AU" w:eastAsia="en-US" w:bidi="ar-SA"/>
      </w:rPr>
    </w:lvl>
    <w:lvl w:ilvl="2" w:tplc="2AF09BDC">
      <w:numFmt w:val="bullet"/>
      <w:lvlText w:val="•"/>
      <w:lvlJc w:val="left"/>
      <w:pPr>
        <w:ind w:left="2019" w:hanging="272"/>
      </w:pPr>
      <w:rPr>
        <w:rFonts w:hint="default"/>
        <w:lang w:val="en-AU" w:eastAsia="en-US" w:bidi="ar-SA"/>
      </w:rPr>
    </w:lvl>
    <w:lvl w:ilvl="3" w:tplc="CCFA2010">
      <w:numFmt w:val="bullet"/>
      <w:lvlText w:val="•"/>
      <w:lvlJc w:val="left"/>
      <w:pPr>
        <w:ind w:left="2819" w:hanging="272"/>
      </w:pPr>
      <w:rPr>
        <w:rFonts w:hint="default"/>
        <w:lang w:val="en-AU" w:eastAsia="en-US" w:bidi="ar-SA"/>
      </w:rPr>
    </w:lvl>
    <w:lvl w:ilvl="4" w:tplc="8DBA9360">
      <w:numFmt w:val="bullet"/>
      <w:lvlText w:val="•"/>
      <w:lvlJc w:val="left"/>
      <w:pPr>
        <w:ind w:left="3619" w:hanging="272"/>
      </w:pPr>
      <w:rPr>
        <w:rFonts w:hint="default"/>
        <w:lang w:val="en-AU" w:eastAsia="en-US" w:bidi="ar-SA"/>
      </w:rPr>
    </w:lvl>
    <w:lvl w:ilvl="5" w:tplc="6EC63F06">
      <w:numFmt w:val="bullet"/>
      <w:lvlText w:val="•"/>
      <w:lvlJc w:val="left"/>
      <w:pPr>
        <w:ind w:left="4419" w:hanging="272"/>
      </w:pPr>
      <w:rPr>
        <w:rFonts w:hint="default"/>
        <w:lang w:val="en-AU" w:eastAsia="en-US" w:bidi="ar-SA"/>
      </w:rPr>
    </w:lvl>
    <w:lvl w:ilvl="6" w:tplc="4A7E2034">
      <w:numFmt w:val="bullet"/>
      <w:lvlText w:val="•"/>
      <w:lvlJc w:val="left"/>
      <w:pPr>
        <w:ind w:left="5219" w:hanging="272"/>
      </w:pPr>
      <w:rPr>
        <w:rFonts w:hint="default"/>
        <w:lang w:val="en-AU" w:eastAsia="en-US" w:bidi="ar-SA"/>
      </w:rPr>
    </w:lvl>
    <w:lvl w:ilvl="7" w:tplc="F4E45AA8">
      <w:numFmt w:val="bullet"/>
      <w:lvlText w:val="•"/>
      <w:lvlJc w:val="left"/>
      <w:pPr>
        <w:ind w:left="6019" w:hanging="272"/>
      </w:pPr>
      <w:rPr>
        <w:rFonts w:hint="default"/>
        <w:lang w:val="en-AU" w:eastAsia="en-US" w:bidi="ar-SA"/>
      </w:rPr>
    </w:lvl>
    <w:lvl w:ilvl="8" w:tplc="393E4EDC">
      <w:numFmt w:val="bullet"/>
      <w:lvlText w:val="•"/>
      <w:lvlJc w:val="left"/>
      <w:pPr>
        <w:ind w:left="6819" w:hanging="272"/>
      </w:pPr>
      <w:rPr>
        <w:rFonts w:hint="default"/>
        <w:lang w:val="en-AU" w:eastAsia="en-US" w:bidi="ar-SA"/>
      </w:rPr>
    </w:lvl>
  </w:abstractNum>
  <w:abstractNum w:abstractNumId="4" w15:restartNumberingAfterBreak="0">
    <w:nsid w:val="26DA25A3"/>
    <w:multiLevelType w:val="hybridMultilevel"/>
    <w:tmpl w:val="18247A5A"/>
    <w:lvl w:ilvl="0" w:tplc="416AEDE4">
      <w:numFmt w:val="bullet"/>
      <w:lvlText w:val="•"/>
      <w:lvlJc w:val="left"/>
      <w:pPr>
        <w:ind w:left="2715" w:hanging="272"/>
      </w:pPr>
      <w:rPr>
        <w:rFonts w:ascii="Arial" w:eastAsia="Arial" w:hAnsi="Arial" w:cs="Arial" w:hint="default"/>
        <w:color w:val="686864"/>
        <w:w w:val="100"/>
        <w:sz w:val="18"/>
        <w:szCs w:val="18"/>
        <w:lang w:val="en-AU" w:eastAsia="en-US" w:bidi="ar-SA"/>
      </w:rPr>
    </w:lvl>
    <w:lvl w:ilvl="1" w:tplc="CE3EA4F0">
      <w:numFmt w:val="bullet"/>
      <w:lvlText w:val="•"/>
      <w:lvlJc w:val="left"/>
      <w:pPr>
        <w:ind w:left="3588" w:hanging="272"/>
      </w:pPr>
      <w:rPr>
        <w:rFonts w:hint="default"/>
        <w:lang w:val="en-AU" w:eastAsia="en-US" w:bidi="ar-SA"/>
      </w:rPr>
    </w:lvl>
    <w:lvl w:ilvl="2" w:tplc="2D742ED0">
      <w:numFmt w:val="bullet"/>
      <w:lvlText w:val="•"/>
      <w:lvlJc w:val="left"/>
      <w:pPr>
        <w:ind w:left="4456" w:hanging="272"/>
      </w:pPr>
      <w:rPr>
        <w:rFonts w:hint="default"/>
        <w:lang w:val="en-AU" w:eastAsia="en-US" w:bidi="ar-SA"/>
      </w:rPr>
    </w:lvl>
    <w:lvl w:ilvl="3" w:tplc="3A009672">
      <w:numFmt w:val="bullet"/>
      <w:lvlText w:val="•"/>
      <w:lvlJc w:val="left"/>
      <w:pPr>
        <w:ind w:left="5325" w:hanging="272"/>
      </w:pPr>
      <w:rPr>
        <w:rFonts w:hint="default"/>
        <w:lang w:val="en-AU" w:eastAsia="en-US" w:bidi="ar-SA"/>
      </w:rPr>
    </w:lvl>
    <w:lvl w:ilvl="4" w:tplc="3AC023AE">
      <w:numFmt w:val="bullet"/>
      <w:lvlText w:val="•"/>
      <w:lvlJc w:val="left"/>
      <w:pPr>
        <w:ind w:left="6193" w:hanging="272"/>
      </w:pPr>
      <w:rPr>
        <w:rFonts w:hint="default"/>
        <w:lang w:val="en-AU" w:eastAsia="en-US" w:bidi="ar-SA"/>
      </w:rPr>
    </w:lvl>
    <w:lvl w:ilvl="5" w:tplc="33C4315C">
      <w:numFmt w:val="bullet"/>
      <w:lvlText w:val="•"/>
      <w:lvlJc w:val="left"/>
      <w:pPr>
        <w:ind w:left="7062" w:hanging="272"/>
      </w:pPr>
      <w:rPr>
        <w:rFonts w:hint="default"/>
        <w:lang w:val="en-AU" w:eastAsia="en-US" w:bidi="ar-SA"/>
      </w:rPr>
    </w:lvl>
    <w:lvl w:ilvl="6" w:tplc="FB3EFCAE">
      <w:numFmt w:val="bullet"/>
      <w:lvlText w:val="•"/>
      <w:lvlJc w:val="left"/>
      <w:pPr>
        <w:ind w:left="7930" w:hanging="272"/>
      </w:pPr>
      <w:rPr>
        <w:rFonts w:hint="default"/>
        <w:lang w:val="en-AU" w:eastAsia="en-US" w:bidi="ar-SA"/>
      </w:rPr>
    </w:lvl>
    <w:lvl w:ilvl="7" w:tplc="260C2168">
      <w:numFmt w:val="bullet"/>
      <w:lvlText w:val="•"/>
      <w:lvlJc w:val="left"/>
      <w:pPr>
        <w:ind w:left="8798" w:hanging="272"/>
      </w:pPr>
      <w:rPr>
        <w:rFonts w:hint="default"/>
        <w:lang w:val="en-AU" w:eastAsia="en-US" w:bidi="ar-SA"/>
      </w:rPr>
    </w:lvl>
    <w:lvl w:ilvl="8" w:tplc="F76A35B2">
      <w:numFmt w:val="bullet"/>
      <w:lvlText w:val="•"/>
      <w:lvlJc w:val="left"/>
      <w:pPr>
        <w:ind w:left="9667" w:hanging="272"/>
      </w:pPr>
      <w:rPr>
        <w:rFonts w:hint="default"/>
        <w:lang w:val="en-AU" w:eastAsia="en-US" w:bidi="ar-SA"/>
      </w:rPr>
    </w:lvl>
  </w:abstractNum>
  <w:abstractNum w:abstractNumId="5" w15:restartNumberingAfterBreak="0">
    <w:nsid w:val="2EC6211E"/>
    <w:multiLevelType w:val="hybridMultilevel"/>
    <w:tmpl w:val="56383086"/>
    <w:lvl w:ilvl="0" w:tplc="E2A44144">
      <w:numFmt w:val="bullet"/>
      <w:lvlText w:val=""/>
      <w:lvlJc w:val="left"/>
      <w:pPr>
        <w:ind w:left="2485" w:hanging="272"/>
      </w:pPr>
      <w:rPr>
        <w:rFonts w:hint="default"/>
        <w:w w:val="100"/>
        <w:lang w:val="en-AU" w:eastAsia="en-US" w:bidi="ar-SA"/>
      </w:rPr>
    </w:lvl>
    <w:lvl w:ilvl="1" w:tplc="4EF2EAE0">
      <w:numFmt w:val="bullet"/>
      <w:lvlText w:val=""/>
      <w:lvlJc w:val="left"/>
      <w:pPr>
        <w:ind w:left="3295" w:hanging="272"/>
      </w:pPr>
      <w:rPr>
        <w:rFonts w:hint="default"/>
        <w:w w:val="100"/>
        <w:lang w:val="en-AU" w:eastAsia="en-US" w:bidi="ar-SA"/>
      </w:rPr>
    </w:lvl>
    <w:lvl w:ilvl="2" w:tplc="33C6AC22">
      <w:numFmt w:val="bullet"/>
      <w:lvlText w:val="•"/>
      <w:lvlJc w:val="left"/>
      <w:pPr>
        <w:ind w:left="3265" w:hanging="272"/>
      </w:pPr>
      <w:rPr>
        <w:rFonts w:ascii="Trebuchet MS" w:eastAsia="Trebuchet MS" w:hAnsi="Trebuchet MS" w:cs="Trebuchet MS" w:hint="default"/>
        <w:color w:val="1F1546"/>
        <w:w w:val="100"/>
        <w:sz w:val="18"/>
        <w:szCs w:val="18"/>
        <w:lang w:val="en-AU" w:eastAsia="en-US" w:bidi="ar-SA"/>
      </w:rPr>
    </w:lvl>
    <w:lvl w:ilvl="3" w:tplc="14347552">
      <w:numFmt w:val="bullet"/>
      <w:lvlText w:val="•"/>
      <w:lvlJc w:val="left"/>
      <w:pPr>
        <w:ind w:left="3260" w:hanging="272"/>
      </w:pPr>
      <w:rPr>
        <w:rFonts w:hint="default"/>
        <w:lang w:val="en-AU" w:eastAsia="en-US" w:bidi="ar-SA"/>
      </w:rPr>
    </w:lvl>
    <w:lvl w:ilvl="4" w:tplc="4DFAE8CA">
      <w:numFmt w:val="bullet"/>
      <w:lvlText w:val="•"/>
      <w:lvlJc w:val="left"/>
      <w:pPr>
        <w:ind w:left="3300" w:hanging="272"/>
      </w:pPr>
      <w:rPr>
        <w:rFonts w:hint="default"/>
        <w:lang w:val="en-AU" w:eastAsia="en-US" w:bidi="ar-SA"/>
      </w:rPr>
    </w:lvl>
    <w:lvl w:ilvl="5" w:tplc="2A1E0AF6">
      <w:numFmt w:val="bullet"/>
      <w:lvlText w:val="•"/>
      <w:lvlJc w:val="left"/>
      <w:pPr>
        <w:ind w:left="4650" w:hanging="272"/>
      </w:pPr>
      <w:rPr>
        <w:rFonts w:hint="default"/>
        <w:lang w:val="en-AU" w:eastAsia="en-US" w:bidi="ar-SA"/>
      </w:rPr>
    </w:lvl>
    <w:lvl w:ilvl="6" w:tplc="C0143EB6">
      <w:numFmt w:val="bullet"/>
      <w:lvlText w:val="•"/>
      <w:lvlJc w:val="left"/>
      <w:pPr>
        <w:ind w:left="6001" w:hanging="272"/>
      </w:pPr>
      <w:rPr>
        <w:rFonts w:hint="default"/>
        <w:lang w:val="en-AU" w:eastAsia="en-US" w:bidi="ar-SA"/>
      </w:rPr>
    </w:lvl>
    <w:lvl w:ilvl="7" w:tplc="5D38BD54">
      <w:numFmt w:val="bullet"/>
      <w:lvlText w:val="•"/>
      <w:lvlJc w:val="left"/>
      <w:pPr>
        <w:ind w:left="7352" w:hanging="272"/>
      </w:pPr>
      <w:rPr>
        <w:rFonts w:hint="default"/>
        <w:lang w:val="en-AU" w:eastAsia="en-US" w:bidi="ar-SA"/>
      </w:rPr>
    </w:lvl>
    <w:lvl w:ilvl="8" w:tplc="C7E2BA30">
      <w:numFmt w:val="bullet"/>
      <w:lvlText w:val="•"/>
      <w:lvlJc w:val="left"/>
      <w:pPr>
        <w:ind w:left="8702" w:hanging="272"/>
      </w:pPr>
      <w:rPr>
        <w:rFonts w:hint="default"/>
        <w:lang w:val="en-AU" w:eastAsia="en-US" w:bidi="ar-SA"/>
      </w:rPr>
    </w:lvl>
  </w:abstractNum>
  <w:abstractNum w:abstractNumId="6" w15:restartNumberingAfterBreak="0">
    <w:nsid w:val="32CF6C8A"/>
    <w:multiLevelType w:val="hybridMultilevel"/>
    <w:tmpl w:val="06F8BC4C"/>
    <w:lvl w:ilvl="0" w:tplc="68A05D72">
      <w:start w:val="1"/>
      <w:numFmt w:val="decimal"/>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B004B8"/>
    <w:multiLevelType w:val="hybridMultilevel"/>
    <w:tmpl w:val="06EE4A70"/>
    <w:lvl w:ilvl="0" w:tplc="209AF57E">
      <w:start w:val="1"/>
      <w:numFmt w:val="bullet"/>
      <w:pStyle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C940A3"/>
    <w:multiLevelType w:val="hybridMultilevel"/>
    <w:tmpl w:val="C324F01E"/>
    <w:lvl w:ilvl="0" w:tplc="774E49E0">
      <w:numFmt w:val="bullet"/>
      <w:lvlText w:val="•"/>
      <w:lvlJc w:val="left"/>
      <w:pPr>
        <w:ind w:left="2428" w:hanging="272"/>
      </w:pPr>
      <w:rPr>
        <w:rFonts w:ascii="Arial" w:eastAsia="Arial" w:hAnsi="Arial" w:cs="Arial" w:hint="default"/>
        <w:color w:val="686864"/>
        <w:w w:val="100"/>
        <w:sz w:val="18"/>
        <w:szCs w:val="18"/>
        <w:lang w:val="en-AU" w:eastAsia="en-US" w:bidi="ar-SA"/>
      </w:rPr>
    </w:lvl>
    <w:lvl w:ilvl="1" w:tplc="8EBEAE40">
      <w:numFmt w:val="bullet"/>
      <w:lvlText w:val="•"/>
      <w:lvlJc w:val="left"/>
      <w:pPr>
        <w:ind w:left="3318" w:hanging="272"/>
      </w:pPr>
      <w:rPr>
        <w:rFonts w:hint="default"/>
        <w:lang w:val="en-AU" w:eastAsia="en-US" w:bidi="ar-SA"/>
      </w:rPr>
    </w:lvl>
    <w:lvl w:ilvl="2" w:tplc="4E963A90">
      <w:numFmt w:val="bullet"/>
      <w:lvlText w:val="•"/>
      <w:lvlJc w:val="left"/>
      <w:pPr>
        <w:ind w:left="4216" w:hanging="272"/>
      </w:pPr>
      <w:rPr>
        <w:rFonts w:hint="default"/>
        <w:lang w:val="en-AU" w:eastAsia="en-US" w:bidi="ar-SA"/>
      </w:rPr>
    </w:lvl>
    <w:lvl w:ilvl="3" w:tplc="01883DEC">
      <w:numFmt w:val="bullet"/>
      <w:lvlText w:val="•"/>
      <w:lvlJc w:val="left"/>
      <w:pPr>
        <w:ind w:left="5115" w:hanging="272"/>
      </w:pPr>
      <w:rPr>
        <w:rFonts w:hint="default"/>
        <w:lang w:val="en-AU" w:eastAsia="en-US" w:bidi="ar-SA"/>
      </w:rPr>
    </w:lvl>
    <w:lvl w:ilvl="4" w:tplc="008C3D5C">
      <w:numFmt w:val="bullet"/>
      <w:lvlText w:val="•"/>
      <w:lvlJc w:val="left"/>
      <w:pPr>
        <w:ind w:left="6013" w:hanging="272"/>
      </w:pPr>
      <w:rPr>
        <w:rFonts w:hint="default"/>
        <w:lang w:val="en-AU" w:eastAsia="en-US" w:bidi="ar-SA"/>
      </w:rPr>
    </w:lvl>
    <w:lvl w:ilvl="5" w:tplc="7942584E">
      <w:numFmt w:val="bullet"/>
      <w:lvlText w:val="•"/>
      <w:lvlJc w:val="left"/>
      <w:pPr>
        <w:ind w:left="6912" w:hanging="272"/>
      </w:pPr>
      <w:rPr>
        <w:rFonts w:hint="default"/>
        <w:lang w:val="en-AU" w:eastAsia="en-US" w:bidi="ar-SA"/>
      </w:rPr>
    </w:lvl>
    <w:lvl w:ilvl="6" w:tplc="4024390A">
      <w:numFmt w:val="bullet"/>
      <w:lvlText w:val="•"/>
      <w:lvlJc w:val="left"/>
      <w:pPr>
        <w:ind w:left="7810" w:hanging="272"/>
      </w:pPr>
      <w:rPr>
        <w:rFonts w:hint="default"/>
        <w:lang w:val="en-AU" w:eastAsia="en-US" w:bidi="ar-SA"/>
      </w:rPr>
    </w:lvl>
    <w:lvl w:ilvl="7" w:tplc="97261014">
      <w:numFmt w:val="bullet"/>
      <w:lvlText w:val="•"/>
      <w:lvlJc w:val="left"/>
      <w:pPr>
        <w:ind w:left="8708" w:hanging="272"/>
      </w:pPr>
      <w:rPr>
        <w:rFonts w:hint="default"/>
        <w:lang w:val="en-AU" w:eastAsia="en-US" w:bidi="ar-SA"/>
      </w:rPr>
    </w:lvl>
    <w:lvl w:ilvl="8" w:tplc="3C7CA9A6">
      <w:numFmt w:val="bullet"/>
      <w:lvlText w:val="•"/>
      <w:lvlJc w:val="left"/>
      <w:pPr>
        <w:ind w:left="9607" w:hanging="272"/>
      </w:pPr>
      <w:rPr>
        <w:rFonts w:hint="default"/>
        <w:lang w:val="en-AU" w:eastAsia="en-US" w:bidi="ar-SA"/>
      </w:rPr>
    </w:lvl>
  </w:abstractNum>
  <w:abstractNum w:abstractNumId="9" w15:restartNumberingAfterBreak="0">
    <w:nsid w:val="371E4441"/>
    <w:multiLevelType w:val="hybridMultilevel"/>
    <w:tmpl w:val="7C40494C"/>
    <w:lvl w:ilvl="0" w:tplc="48484FD4">
      <w:numFmt w:val="bullet"/>
      <w:lvlText w:val="•"/>
      <w:lvlJc w:val="left"/>
      <w:pPr>
        <w:ind w:left="1089" w:hanging="272"/>
      </w:pPr>
      <w:rPr>
        <w:rFonts w:ascii="Arial" w:eastAsia="Arial" w:hAnsi="Arial" w:cs="Arial" w:hint="default"/>
        <w:color w:val="005AA3"/>
        <w:w w:val="100"/>
        <w:sz w:val="18"/>
        <w:szCs w:val="18"/>
        <w:lang w:val="en-AU" w:eastAsia="en-US" w:bidi="ar-SA"/>
      </w:rPr>
    </w:lvl>
    <w:lvl w:ilvl="1" w:tplc="D0C2288A">
      <w:numFmt w:val="bullet"/>
      <w:lvlText w:val="•"/>
      <w:lvlJc w:val="left"/>
      <w:pPr>
        <w:ind w:left="1517" w:hanging="272"/>
      </w:pPr>
      <w:rPr>
        <w:rFonts w:hint="default"/>
        <w:lang w:val="en-AU" w:eastAsia="en-US" w:bidi="ar-SA"/>
      </w:rPr>
    </w:lvl>
    <w:lvl w:ilvl="2" w:tplc="7F7ADA68">
      <w:numFmt w:val="bullet"/>
      <w:lvlText w:val="•"/>
      <w:lvlJc w:val="left"/>
      <w:pPr>
        <w:ind w:left="1954" w:hanging="272"/>
      </w:pPr>
      <w:rPr>
        <w:rFonts w:hint="default"/>
        <w:lang w:val="en-AU" w:eastAsia="en-US" w:bidi="ar-SA"/>
      </w:rPr>
    </w:lvl>
    <w:lvl w:ilvl="3" w:tplc="6D76A98A">
      <w:numFmt w:val="bullet"/>
      <w:lvlText w:val="•"/>
      <w:lvlJc w:val="left"/>
      <w:pPr>
        <w:ind w:left="2391" w:hanging="272"/>
      </w:pPr>
      <w:rPr>
        <w:rFonts w:hint="default"/>
        <w:lang w:val="en-AU" w:eastAsia="en-US" w:bidi="ar-SA"/>
      </w:rPr>
    </w:lvl>
    <w:lvl w:ilvl="4" w:tplc="937A5D9E">
      <w:numFmt w:val="bullet"/>
      <w:lvlText w:val="•"/>
      <w:lvlJc w:val="left"/>
      <w:pPr>
        <w:ind w:left="2828" w:hanging="272"/>
      </w:pPr>
      <w:rPr>
        <w:rFonts w:hint="default"/>
        <w:lang w:val="en-AU" w:eastAsia="en-US" w:bidi="ar-SA"/>
      </w:rPr>
    </w:lvl>
    <w:lvl w:ilvl="5" w:tplc="F19233AE">
      <w:numFmt w:val="bullet"/>
      <w:lvlText w:val="•"/>
      <w:lvlJc w:val="left"/>
      <w:pPr>
        <w:ind w:left="3265" w:hanging="272"/>
      </w:pPr>
      <w:rPr>
        <w:rFonts w:hint="default"/>
        <w:lang w:val="en-AU" w:eastAsia="en-US" w:bidi="ar-SA"/>
      </w:rPr>
    </w:lvl>
    <w:lvl w:ilvl="6" w:tplc="08A4E250">
      <w:numFmt w:val="bullet"/>
      <w:lvlText w:val="•"/>
      <w:lvlJc w:val="left"/>
      <w:pPr>
        <w:ind w:left="3702" w:hanging="272"/>
      </w:pPr>
      <w:rPr>
        <w:rFonts w:hint="default"/>
        <w:lang w:val="en-AU" w:eastAsia="en-US" w:bidi="ar-SA"/>
      </w:rPr>
    </w:lvl>
    <w:lvl w:ilvl="7" w:tplc="C75497A4">
      <w:numFmt w:val="bullet"/>
      <w:lvlText w:val="•"/>
      <w:lvlJc w:val="left"/>
      <w:pPr>
        <w:ind w:left="4140" w:hanging="272"/>
      </w:pPr>
      <w:rPr>
        <w:rFonts w:hint="default"/>
        <w:lang w:val="en-AU" w:eastAsia="en-US" w:bidi="ar-SA"/>
      </w:rPr>
    </w:lvl>
    <w:lvl w:ilvl="8" w:tplc="D2466CEA">
      <w:numFmt w:val="bullet"/>
      <w:lvlText w:val="•"/>
      <w:lvlJc w:val="left"/>
      <w:pPr>
        <w:ind w:left="4577" w:hanging="272"/>
      </w:pPr>
      <w:rPr>
        <w:rFonts w:hint="default"/>
        <w:lang w:val="en-AU" w:eastAsia="en-US" w:bidi="ar-SA"/>
      </w:rPr>
    </w:lvl>
  </w:abstractNum>
  <w:abstractNum w:abstractNumId="10" w15:restartNumberingAfterBreak="0">
    <w:nsid w:val="375B6868"/>
    <w:multiLevelType w:val="hybridMultilevel"/>
    <w:tmpl w:val="9A2E6370"/>
    <w:lvl w:ilvl="0" w:tplc="6610EB5C">
      <w:start w:val="1"/>
      <w:numFmt w:val="decimal"/>
      <w:pStyle w:val="Numbered"/>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E85025"/>
    <w:multiLevelType w:val="hybridMultilevel"/>
    <w:tmpl w:val="B5180B9C"/>
    <w:lvl w:ilvl="0" w:tplc="BD62E13E">
      <w:start w:val="1"/>
      <w:numFmt w:val="decimal"/>
      <w:lvlText w:val="%1."/>
      <w:lvlJc w:val="left"/>
      <w:pPr>
        <w:ind w:left="2891" w:hanging="243"/>
      </w:pPr>
      <w:rPr>
        <w:rFonts w:ascii="Arial" w:eastAsia="Arial" w:hAnsi="Arial" w:cs="Arial" w:hint="default"/>
        <w:b/>
        <w:bCs/>
        <w:color w:val="FFFFFF"/>
        <w:w w:val="100"/>
        <w:sz w:val="22"/>
        <w:szCs w:val="22"/>
        <w:lang w:val="en-AU" w:eastAsia="en-US" w:bidi="ar-SA"/>
      </w:rPr>
    </w:lvl>
    <w:lvl w:ilvl="1" w:tplc="A406E396">
      <w:numFmt w:val="bullet"/>
      <w:lvlText w:val="•"/>
      <w:lvlJc w:val="left"/>
      <w:pPr>
        <w:ind w:left="3750" w:hanging="243"/>
      </w:pPr>
      <w:rPr>
        <w:rFonts w:hint="default"/>
        <w:lang w:val="en-AU" w:eastAsia="en-US" w:bidi="ar-SA"/>
      </w:rPr>
    </w:lvl>
    <w:lvl w:ilvl="2" w:tplc="718471C0">
      <w:numFmt w:val="bullet"/>
      <w:lvlText w:val="•"/>
      <w:lvlJc w:val="left"/>
      <w:pPr>
        <w:ind w:left="4600" w:hanging="243"/>
      </w:pPr>
      <w:rPr>
        <w:rFonts w:hint="default"/>
        <w:lang w:val="en-AU" w:eastAsia="en-US" w:bidi="ar-SA"/>
      </w:rPr>
    </w:lvl>
    <w:lvl w:ilvl="3" w:tplc="33DAB02E">
      <w:numFmt w:val="bullet"/>
      <w:lvlText w:val="•"/>
      <w:lvlJc w:val="left"/>
      <w:pPr>
        <w:ind w:left="5451" w:hanging="243"/>
      </w:pPr>
      <w:rPr>
        <w:rFonts w:hint="default"/>
        <w:lang w:val="en-AU" w:eastAsia="en-US" w:bidi="ar-SA"/>
      </w:rPr>
    </w:lvl>
    <w:lvl w:ilvl="4" w:tplc="6A221090">
      <w:numFmt w:val="bullet"/>
      <w:lvlText w:val="•"/>
      <w:lvlJc w:val="left"/>
      <w:pPr>
        <w:ind w:left="6301" w:hanging="243"/>
      </w:pPr>
      <w:rPr>
        <w:rFonts w:hint="default"/>
        <w:lang w:val="en-AU" w:eastAsia="en-US" w:bidi="ar-SA"/>
      </w:rPr>
    </w:lvl>
    <w:lvl w:ilvl="5" w:tplc="A7FA9488">
      <w:numFmt w:val="bullet"/>
      <w:lvlText w:val="•"/>
      <w:lvlJc w:val="left"/>
      <w:pPr>
        <w:ind w:left="7152" w:hanging="243"/>
      </w:pPr>
      <w:rPr>
        <w:rFonts w:hint="default"/>
        <w:lang w:val="en-AU" w:eastAsia="en-US" w:bidi="ar-SA"/>
      </w:rPr>
    </w:lvl>
    <w:lvl w:ilvl="6" w:tplc="D224524C">
      <w:numFmt w:val="bullet"/>
      <w:lvlText w:val="•"/>
      <w:lvlJc w:val="left"/>
      <w:pPr>
        <w:ind w:left="8002" w:hanging="243"/>
      </w:pPr>
      <w:rPr>
        <w:rFonts w:hint="default"/>
        <w:lang w:val="en-AU" w:eastAsia="en-US" w:bidi="ar-SA"/>
      </w:rPr>
    </w:lvl>
    <w:lvl w:ilvl="7" w:tplc="C700C658">
      <w:numFmt w:val="bullet"/>
      <w:lvlText w:val="•"/>
      <w:lvlJc w:val="left"/>
      <w:pPr>
        <w:ind w:left="8852" w:hanging="243"/>
      </w:pPr>
      <w:rPr>
        <w:rFonts w:hint="default"/>
        <w:lang w:val="en-AU" w:eastAsia="en-US" w:bidi="ar-SA"/>
      </w:rPr>
    </w:lvl>
    <w:lvl w:ilvl="8" w:tplc="C792E9C6">
      <w:numFmt w:val="bullet"/>
      <w:lvlText w:val="•"/>
      <w:lvlJc w:val="left"/>
      <w:pPr>
        <w:ind w:left="9703" w:hanging="243"/>
      </w:pPr>
      <w:rPr>
        <w:rFonts w:hint="default"/>
        <w:lang w:val="en-AU" w:eastAsia="en-US" w:bidi="ar-SA"/>
      </w:rPr>
    </w:lvl>
  </w:abstractNum>
  <w:abstractNum w:abstractNumId="12" w15:restartNumberingAfterBreak="0">
    <w:nsid w:val="44D608A2"/>
    <w:multiLevelType w:val="hybridMultilevel"/>
    <w:tmpl w:val="E0246BE6"/>
    <w:lvl w:ilvl="0" w:tplc="D9841DC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C556E766">
      <w:numFmt w:val="bullet"/>
      <w:lvlText w:val="•"/>
      <w:lvlJc w:val="left"/>
      <w:pPr>
        <w:ind w:left="1219" w:hanging="272"/>
      </w:pPr>
      <w:rPr>
        <w:rFonts w:hint="default"/>
        <w:lang w:val="en-AU" w:eastAsia="en-US" w:bidi="ar-SA"/>
      </w:rPr>
    </w:lvl>
    <w:lvl w:ilvl="2" w:tplc="F9EA23B6">
      <w:numFmt w:val="bullet"/>
      <w:lvlText w:val="•"/>
      <w:lvlJc w:val="left"/>
      <w:pPr>
        <w:ind w:left="2019" w:hanging="272"/>
      </w:pPr>
      <w:rPr>
        <w:rFonts w:hint="default"/>
        <w:lang w:val="en-AU" w:eastAsia="en-US" w:bidi="ar-SA"/>
      </w:rPr>
    </w:lvl>
    <w:lvl w:ilvl="3" w:tplc="7F60F3AC">
      <w:numFmt w:val="bullet"/>
      <w:lvlText w:val="•"/>
      <w:lvlJc w:val="left"/>
      <w:pPr>
        <w:ind w:left="2819" w:hanging="272"/>
      </w:pPr>
      <w:rPr>
        <w:rFonts w:hint="default"/>
        <w:lang w:val="en-AU" w:eastAsia="en-US" w:bidi="ar-SA"/>
      </w:rPr>
    </w:lvl>
    <w:lvl w:ilvl="4" w:tplc="988CD8A6">
      <w:numFmt w:val="bullet"/>
      <w:lvlText w:val="•"/>
      <w:lvlJc w:val="left"/>
      <w:pPr>
        <w:ind w:left="3619" w:hanging="272"/>
      </w:pPr>
      <w:rPr>
        <w:rFonts w:hint="default"/>
        <w:lang w:val="en-AU" w:eastAsia="en-US" w:bidi="ar-SA"/>
      </w:rPr>
    </w:lvl>
    <w:lvl w:ilvl="5" w:tplc="F9EC7190">
      <w:numFmt w:val="bullet"/>
      <w:lvlText w:val="•"/>
      <w:lvlJc w:val="left"/>
      <w:pPr>
        <w:ind w:left="4419" w:hanging="272"/>
      </w:pPr>
      <w:rPr>
        <w:rFonts w:hint="default"/>
        <w:lang w:val="en-AU" w:eastAsia="en-US" w:bidi="ar-SA"/>
      </w:rPr>
    </w:lvl>
    <w:lvl w:ilvl="6" w:tplc="0FCC7E88">
      <w:numFmt w:val="bullet"/>
      <w:lvlText w:val="•"/>
      <w:lvlJc w:val="left"/>
      <w:pPr>
        <w:ind w:left="5219" w:hanging="272"/>
      </w:pPr>
      <w:rPr>
        <w:rFonts w:hint="default"/>
        <w:lang w:val="en-AU" w:eastAsia="en-US" w:bidi="ar-SA"/>
      </w:rPr>
    </w:lvl>
    <w:lvl w:ilvl="7" w:tplc="8AC8B5D8">
      <w:numFmt w:val="bullet"/>
      <w:lvlText w:val="•"/>
      <w:lvlJc w:val="left"/>
      <w:pPr>
        <w:ind w:left="6019" w:hanging="272"/>
      </w:pPr>
      <w:rPr>
        <w:rFonts w:hint="default"/>
        <w:lang w:val="en-AU" w:eastAsia="en-US" w:bidi="ar-SA"/>
      </w:rPr>
    </w:lvl>
    <w:lvl w:ilvl="8" w:tplc="9E243706">
      <w:numFmt w:val="bullet"/>
      <w:lvlText w:val="•"/>
      <w:lvlJc w:val="left"/>
      <w:pPr>
        <w:ind w:left="6819" w:hanging="272"/>
      </w:pPr>
      <w:rPr>
        <w:rFonts w:hint="default"/>
        <w:lang w:val="en-AU" w:eastAsia="en-US" w:bidi="ar-SA"/>
      </w:rPr>
    </w:lvl>
  </w:abstractNum>
  <w:abstractNum w:abstractNumId="13" w15:restartNumberingAfterBreak="0">
    <w:nsid w:val="46294AD8"/>
    <w:multiLevelType w:val="hybridMultilevel"/>
    <w:tmpl w:val="C95A30E6"/>
    <w:lvl w:ilvl="0" w:tplc="61766F72">
      <w:start w:val="5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53657"/>
    <w:multiLevelType w:val="hybridMultilevel"/>
    <w:tmpl w:val="CA468CA4"/>
    <w:lvl w:ilvl="0" w:tplc="F45E856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607CE3"/>
    <w:multiLevelType w:val="hybridMultilevel"/>
    <w:tmpl w:val="B1BAD7E4"/>
    <w:lvl w:ilvl="0" w:tplc="F0ACAB62">
      <w:numFmt w:val="bullet"/>
      <w:lvlText w:val="•"/>
      <w:lvlJc w:val="left"/>
      <w:pPr>
        <w:ind w:left="874" w:hanging="272"/>
      </w:pPr>
      <w:rPr>
        <w:rFonts w:hint="default"/>
        <w:w w:val="100"/>
        <w:lang w:val="en-AU" w:eastAsia="en-US" w:bidi="ar-SA"/>
      </w:rPr>
    </w:lvl>
    <w:lvl w:ilvl="1" w:tplc="6B58B07A">
      <w:numFmt w:val="bullet"/>
      <w:lvlText w:val=""/>
      <w:lvlJc w:val="left"/>
      <w:pPr>
        <w:ind w:left="2413" w:hanging="272"/>
      </w:pPr>
      <w:rPr>
        <w:rFonts w:ascii="Wingdings" w:eastAsia="Wingdings" w:hAnsi="Wingdings" w:cs="Wingdings" w:hint="default"/>
        <w:color w:val="005AA3"/>
        <w:w w:val="100"/>
        <w:sz w:val="18"/>
        <w:szCs w:val="18"/>
        <w:lang w:val="en-AU" w:eastAsia="en-US" w:bidi="ar-SA"/>
      </w:rPr>
    </w:lvl>
    <w:lvl w:ilvl="2" w:tplc="E6E0A59C">
      <w:numFmt w:val="bullet"/>
      <w:lvlText w:val="•"/>
      <w:lvlJc w:val="left"/>
      <w:pPr>
        <w:ind w:left="2719" w:hanging="272"/>
      </w:pPr>
      <w:rPr>
        <w:rFonts w:hint="default"/>
        <w:lang w:val="en-AU" w:eastAsia="en-US" w:bidi="ar-SA"/>
      </w:rPr>
    </w:lvl>
    <w:lvl w:ilvl="3" w:tplc="BABE7F0E">
      <w:numFmt w:val="bullet"/>
      <w:lvlText w:val="•"/>
      <w:lvlJc w:val="left"/>
      <w:pPr>
        <w:ind w:left="3019" w:hanging="272"/>
      </w:pPr>
      <w:rPr>
        <w:rFonts w:hint="default"/>
        <w:lang w:val="en-AU" w:eastAsia="en-US" w:bidi="ar-SA"/>
      </w:rPr>
    </w:lvl>
    <w:lvl w:ilvl="4" w:tplc="B192A520">
      <w:numFmt w:val="bullet"/>
      <w:lvlText w:val="•"/>
      <w:lvlJc w:val="left"/>
      <w:pPr>
        <w:ind w:left="3318" w:hanging="272"/>
      </w:pPr>
      <w:rPr>
        <w:rFonts w:hint="default"/>
        <w:lang w:val="en-AU" w:eastAsia="en-US" w:bidi="ar-SA"/>
      </w:rPr>
    </w:lvl>
    <w:lvl w:ilvl="5" w:tplc="37D8BDE6">
      <w:numFmt w:val="bullet"/>
      <w:lvlText w:val="•"/>
      <w:lvlJc w:val="left"/>
      <w:pPr>
        <w:ind w:left="3618" w:hanging="272"/>
      </w:pPr>
      <w:rPr>
        <w:rFonts w:hint="default"/>
        <w:lang w:val="en-AU" w:eastAsia="en-US" w:bidi="ar-SA"/>
      </w:rPr>
    </w:lvl>
    <w:lvl w:ilvl="6" w:tplc="B1F23C8A">
      <w:numFmt w:val="bullet"/>
      <w:lvlText w:val="•"/>
      <w:lvlJc w:val="left"/>
      <w:pPr>
        <w:ind w:left="3918" w:hanging="272"/>
      </w:pPr>
      <w:rPr>
        <w:rFonts w:hint="default"/>
        <w:lang w:val="en-AU" w:eastAsia="en-US" w:bidi="ar-SA"/>
      </w:rPr>
    </w:lvl>
    <w:lvl w:ilvl="7" w:tplc="FA2AD404">
      <w:numFmt w:val="bullet"/>
      <w:lvlText w:val="•"/>
      <w:lvlJc w:val="left"/>
      <w:pPr>
        <w:ind w:left="4217" w:hanging="272"/>
      </w:pPr>
      <w:rPr>
        <w:rFonts w:hint="default"/>
        <w:lang w:val="en-AU" w:eastAsia="en-US" w:bidi="ar-SA"/>
      </w:rPr>
    </w:lvl>
    <w:lvl w:ilvl="8" w:tplc="503696BE">
      <w:numFmt w:val="bullet"/>
      <w:lvlText w:val="•"/>
      <w:lvlJc w:val="left"/>
      <w:pPr>
        <w:ind w:left="4517" w:hanging="272"/>
      </w:pPr>
      <w:rPr>
        <w:rFonts w:hint="default"/>
        <w:lang w:val="en-AU" w:eastAsia="en-US" w:bidi="ar-SA"/>
      </w:rPr>
    </w:lvl>
  </w:abstractNum>
  <w:abstractNum w:abstractNumId="17" w15:restartNumberingAfterBreak="0">
    <w:nsid w:val="53D4425A"/>
    <w:multiLevelType w:val="hybridMultilevel"/>
    <w:tmpl w:val="7A883DD0"/>
    <w:lvl w:ilvl="0" w:tplc="A98AAF1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A9C687A4">
      <w:numFmt w:val="bullet"/>
      <w:lvlText w:val="•"/>
      <w:lvlJc w:val="left"/>
      <w:pPr>
        <w:ind w:left="1219" w:hanging="272"/>
      </w:pPr>
      <w:rPr>
        <w:rFonts w:hint="default"/>
        <w:lang w:val="en-AU" w:eastAsia="en-US" w:bidi="ar-SA"/>
      </w:rPr>
    </w:lvl>
    <w:lvl w:ilvl="2" w:tplc="34004912">
      <w:numFmt w:val="bullet"/>
      <w:lvlText w:val="•"/>
      <w:lvlJc w:val="left"/>
      <w:pPr>
        <w:ind w:left="2019" w:hanging="272"/>
      </w:pPr>
      <w:rPr>
        <w:rFonts w:hint="default"/>
        <w:lang w:val="en-AU" w:eastAsia="en-US" w:bidi="ar-SA"/>
      </w:rPr>
    </w:lvl>
    <w:lvl w:ilvl="3" w:tplc="B58C4CFA">
      <w:numFmt w:val="bullet"/>
      <w:lvlText w:val="•"/>
      <w:lvlJc w:val="left"/>
      <w:pPr>
        <w:ind w:left="2819" w:hanging="272"/>
      </w:pPr>
      <w:rPr>
        <w:rFonts w:hint="default"/>
        <w:lang w:val="en-AU" w:eastAsia="en-US" w:bidi="ar-SA"/>
      </w:rPr>
    </w:lvl>
    <w:lvl w:ilvl="4" w:tplc="6FA0AB40">
      <w:numFmt w:val="bullet"/>
      <w:lvlText w:val="•"/>
      <w:lvlJc w:val="left"/>
      <w:pPr>
        <w:ind w:left="3619" w:hanging="272"/>
      </w:pPr>
      <w:rPr>
        <w:rFonts w:hint="default"/>
        <w:lang w:val="en-AU" w:eastAsia="en-US" w:bidi="ar-SA"/>
      </w:rPr>
    </w:lvl>
    <w:lvl w:ilvl="5" w:tplc="2FFE681E">
      <w:numFmt w:val="bullet"/>
      <w:lvlText w:val="•"/>
      <w:lvlJc w:val="left"/>
      <w:pPr>
        <w:ind w:left="4419" w:hanging="272"/>
      </w:pPr>
      <w:rPr>
        <w:rFonts w:hint="default"/>
        <w:lang w:val="en-AU" w:eastAsia="en-US" w:bidi="ar-SA"/>
      </w:rPr>
    </w:lvl>
    <w:lvl w:ilvl="6" w:tplc="D2708AF8">
      <w:numFmt w:val="bullet"/>
      <w:lvlText w:val="•"/>
      <w:lvlJc w:val="left"/>
      <w:pPr>
        <w:ind w:left="5219" w:hanging="272"/>
      </w:pPr>
      <w:rPr>
        <w:rFonts w:hint="default"/>
        <w:lang w:val="en-AU" w:eastAsia="en-US" w:bidi="ar-SA"/>
      </w:rPr>
    </w:lvl>
    <w:lvl w:ilvl="7" w:tplc="C66A56EC">
      <w:numFmt w:val="bullet"/>
      <w:lvlText w:val="•"/>
      <w:lvlJc w:val="left"/>
      <w:pPr>
        <w:ind w:left="6019" w:hanging="272"/>
      </w:pPr>
      <w:rPr>
        <w:rFonts w:hint="default"/>
        <w:lang w:val="en-AU" w:eastAsia="en-US" w:bidi="ar-SA"/>
      </w:rPr>
    </w:lvl>
    <w:lvl w:ilvl="8" w:tplc="F1ACEC86">
      <w:numFmt w:val="bullet"/>
      <w:lvlText w:val="•"/>
      <w:lvlJc w:val="left"/>
      <w:pPr>
        <w:ind w:left="6819" w:hanging="272"/>
      </w:pPr>
      <w:rPr>
        <w:rFonts w:hint="default"/>
        <w:lang w:val="en-AU" w:eastAsia="en-US" w:bidi="ar-SA"/>
      </w:rPr>
    </w:lvl>
  </w:abstractNum>
  <w:abstractNum w:abstractNumId="18" w15:restartNumberingAfterBreak="0">
    <w:nsid w:val="545A401C"/>
    <w:multiLevelType w:val="hybridMultilevel"/>
    <w:tmpl w:val="6FA4622C"/>
    <w:lvl w:ilvl="0" w:tplc="C3CE3E1E">
      <w:numFmt w:val="bullet"/>
      <w:lvlText w:val="•"/>
      <w:lvlJc w:val="left"/>
      <w:pPr>
        <w:ind w:left="415" w:hanging="272"/>
      </w:pPr>
      <w:rPr>
        <w:rFonts w:ascii="Arial" w:eastAsia="Arial" w:hAnsi="Arial" w:cs="Arial" w:hint="default"/>
        <w:color w:val="1F1546"/>
        <w:w w:val="100"/>
        <w:sz w:val="18"/>
        <w:szCs w:val="18"/>
        <w:lang w:val="en-AU" w:eastAsia="en-US" w:bidi="ar-SA"/>
      </w:rPr>
    </w:lvl>
    <w:lvl w:ilvl="1" w:tplc="5DD66408">
      <w:numFmt w:val="bullet"/>
      <w:lvlText w:val="•"/>
      <w:lvlJc w:val="left"/>
      <w:pPr>
        <w:ind w:left="1219" w:hanging="272"/>
      </w:pPr>
      <w:rPr>
        <w:rFonts w:hint="default"/>
        <w:lang w:val="en-AU" w:eastAsia="en-US" w:bidi="ar-SA"/>
      </w:rPr>
    </w:lvl>
    <w:lvl w:ilvl="2" w:tplc="157CB6E4">
      <w:numFmt w:val="bullet"/>
      <w:lvlText w:val="•"/>
      <w:lvlJc w:val="left"/>
      <w:pPr>
        <w:ind w:left="2019" w:hanging="272"/>
      </w:pPr>
      <w:rPr>
        <w:rFonts w:hint="default"/>
        <w:lang w:val="en-AU" w:eastAsia="en-US" w:bidi="ar-SA"/>
      </w:rPr>
    </w:lvl>
    <w:lvl w:ilvl="3" w:tplc="EB0E014C">
      <w:numFmt w:val="bullet"/>
      <w:lvlText w:val="•"/>
      <w:lvlJc w:val="left"/>
      <w:pPr>
        <w:ind w:left="2819" w:hanging="272"/>
      </w:pPr>
      <w:rPr>
        <w:rFonts w:hint="default"/>
        <w:lang w:val="en-AU" w:eastAsia="en-US" w:bidi="ar-SA"/>
      </w:rPr>
    </w:lvl>
    <w:lvl w:ilvl="4" w:tplc="FDD8F594">
      <w:numFmt w:val="bullet"/>
      <w:lvlText w:val="•"/>
      <w:lvlJc w:val="left"/>
      <w:pPr>
        <w:ind w:left="3619" w:hanging="272"/>
      </w:pPr>
      <w:rPr>
        <w:rFonts w:hint="default"/>
        <w:lang w:val="en-AU" w:eastAsia="en-US" w:bidi="ar-SA"/>
      </w:rPr>
    </w:lvl>
    <w:lvl w:ilvl="5" w:tplc="F1341CD4">
      <w:numFmt w:val="bullet"/>
      <w:lvlText w:val="•"/>
      <w:lvlJc w:val="left"/>
      <w:pPr>
        <w:ind w:left="4419" w:hanging="272"/>
      </w:pPr>
      <w:rPr>
        <w:rFonts w:hint="default"/>
        <w:lang w:val="en-AU" w:eastAsia="en-US" w:bidi="ar-SA"/>
      </w:rPr>
    </w:lvl>
    <w:lvl w:ilvl="6" w:tplc="54D86260">
      <w:numFmt w:val="bullet"/>
      <w:lvlText w:val="•"/>
      <w:lvlJc w:val="left"/>
      <w:pPr>
        <w:ind w:left="5219" w:hanging="272"/>
      </w:pPr>
      <w:rPr>
        <w:rFonts w:hint="default"/>
        <w:lang w:val="en-AU" w:eastAsia="en-US" w:bidi="ar-SA"/>
      </w:rPr>
    </w:lvl>
    <w:lvl w:ilvl="7" w:tplc="7C00AAFE">
      <w:numFmt w:val="bullet"/>
      <w:lvlText w:val="•"/>
      <w:lvlJc w:val="left"/>
      <w:pPr>
        <w:ind w:left="6019" w:hanging="272"/>
      </w:pPr>
      <w:rPr>
        <w:rFonts w:hint="default"/>
        <w:lang w:val="en-AU" w:eastAsia="en-US" w:bidi="ar-SA"/>
      </w:rPr>
    </w:lvl>
    <w:lvl w:ilvl="8" w:tplc="71DC6D06">
      <w:numFmt w:val="bullet"/>
      <w:lvlText w:val="•"/>
      <w:lvlJc w:val="left"/>
      <w:pPr>
        <w:ind w:left="6819" w:hanging="272"/>
      </w:pPr>
      <w:rPr>
        <w:rFonts w:hint="default"/>
        <w:lang w:val="en-AU" w:eastAsia="en-US" w:bidi="ar-SA"/>
      </w:rPr>
    </w:lvl>
  </w:abstractNum>
  <w:abstractNum w:abstractNumId="19" w15:restartNumberingAfterBreak="0">
    <w:nsid w:val="54FD3F65"/>
    <w:multiLevelType w:val="hybridMultilevel"/>
    <w:tmpl w:val="9062A656"/>
    <w:lvl w:ilvl="0" w:tplc="A110539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688C45D8">
      <w:numFmt w:val="bullet"/>
      <w:lvlText w:val="•"/>
      <w:lvlJc w:val="left"/>
      <w:pPr>
        <w:ind w:left="1219" w:hanging="272"/>
      </w:pPr>
      <w:rPr>
        <w:rFonts w:hint="default"/>
        <w:lang w:val="en-AU" w:eastAsia="en-US" w:bidi="ar-SA"/>
      </w:rPr>
    </w:lvl>
    <w:lvl w:ilvl="2" w:tplc="E0583126">
      <w:numFmt w:val="bullet"/>
      <w:lvlText w:val="•"/>
      <w:lvlJc w:val="left"/>
      <w:pPr>
        <w:ind w:left="2019" w:hanging="272"/>
      </w:pPr>
      <w:rPr>
        <w:rFonts w:hint="default"/>
        <w:lang w:val="en-AU" w:eastAsia="en-US" w:bidi="ar-SA"/>
      </w:rPr>
    </w:lvl>
    <w:lvl w:ilvl="3" w:tplc="CB40D88E">
      <w:numFmt w:val="bullet"/>
      <w:lvlText w:val="•"/>
      <w:lvlJc w:val="left"/>
      <w:pPr>
        <w:ind w:left="2819" w:hanging="272"/>
      </w:pPr>
      <w:rPr>
        <w:rFonts w:hint="default"/>
        <w:lang w:val="en-AU" w:eastAsia="en-US" w:bidi="ar-SA"/>
      </w:rPr>
    </w:lvl>
    <w:lvl w:ilvl="4" w:tplc="4664CBB2">
      <w:numFmt w:val="bullet"/>
      <w:lvlText w:val="•"/>
      <w:lvlJc w:val="left"/>
      <w:pPr>
        <w:ind w:left="3619" w:hanging="272"/>
      </w:pPr>
      <w:rPr>
        <w:rFonts w:hint="default"/>
        <w:lang w:val="en-AU" w:eastAsia="en-US" w:bidi="ar-SA"/>
      </w:rPr>
    </w:lvl>
    <w:lvl w:ilvl="5" w:tplc="09F67B84">
      <w:numFmt w:val="bullet"/>
      <w:lvlText w:val="•"/>
      <w:lvlJc w:val="left"/>
      <w:pPr>
        <w:ind w:left="4419" w:hanging="272"/>
      </w:pPr>
      <w:rPr>
        <w:rFonts w:hint="default"/>
        <w:lang w:val="en-AU" w:eastAsia="en-US" w:bidi="ar-SA"/>
      </w:rPr>
    </w:lvl>
    <w:lvl w:ilvl="6" w:tplc="DB12D880">
      <w:numFmt w:val="bullet"/>
      <w:lvlText w:val="•"/>
      <w:lvlJc w:val="left"/>
      <w:pPr>
        <w:ind w:left="5219" w:hanging="272"/>
      </w:pPr>
      <w:rPr>
        <w:rFonts w:hint="default"/>
        <w:lang w:val="en-AU" w:eastAsia="en-US" w:bidi="ar-SA"/>
      </w:rPr>
    </w:lvl>
    <w:lvl w:ilvl="7" w:tplc="4B927ABA">
      <w:numFmt w:val="bullet"/>
      <w:lvlText w:val="•"/>
      <w:lvlJc w:val="left"/>
      <w:pPr>
        <w:ind w:left="6019" w:hanging="272"/>
      </w:pPr>
      <w:rPr>
        <w:rFonts w:hint="default"/>
        <w:lang w:val="en-AU" w:eastAsia="en-US" w:bidi="ar-SA"/>
      </w:rPr>
    </w:lvl>
    <w:lvl w:ilvl="8" w:tplc="8E3AD61C">
      <w:numFmt w:val="bullet"/>
      <w:lvlText w:val="•"/>
      <w:lvlJc w:val="left"/>
      <w:pPr>
        <w:ind w:left="6819" w:hanging="272"/>
      </w:pPr>
      <w:rPr>
        <w:rFonts w:hint="default"/>
        <w:lang w:val="en-AU" w:eastAsia="en-US" w:bidi="ar-SA"/>
      </w:rPr>
    </w:lvl>
  </w:abstractNum>
  <w:abstractNum w:abstractNumId="20" w15:restartNumberingAfterBreak="0">
    <w:nsid w:val="57727018"/>
    <w:multiLevelType w:val="hybridMultilevel"/>
    <w:tmpl w:val="D7B26DC8"/>
    <w:lvl w:ilvl="0" w:tplc="23607E76">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8D14F3"/>
    <w:multiLevelType w:val="hybridMultilevel"/>
    <w:tmpl w:val="D66A513C"/>
    <w:lvl w:ilvl="0" w:tplc="FACC032E">
      <w:numFmt w:val="bullet"/>
      <w:lvlText w:val=""/>
      <w:lvlJc w:val="left"/>
      <w:pPr>
        <w:ind w:left="751" w:hanging="272"/>
      </w:pPr>
      <w:rPr>
        <w:rFonts w:ascii="Wingdings" w:eastAsia="Wingdings" w:hAnsi="Wingdings" w:cs="Wingdings" w:hint="default"/>
        <w:color w:val="0077BE"/>
        <w:w w:val="100"/>
        <w:sz w:val="18"/>
        <w:szCs w:val="18"/>
        <w:lang w:val="en-AU" w:eastAsia="en-US" w:bidi="ar-SA"/>
      </w:rPr>
    </w:lvl>
    <w:lvl w:ilvl="1" w:tplc="694E5974">
      <w:numFmt w:val="bullet"/>
      <w:lvlText w:val=""/>
      <w:lvlJc w:val="left"/>
      <w:pPr>
        <w:ind w:left="1089" w:hanging="272"/>
      </w:pPr>
      <w:rPr>
        <w:rFonts w:hint="default"/>
        <w:w w:val="100"/>
        <w:lang w:val="en-AU" w:eastAsia="en-US" w:bidi="ar-SA"/>
      </w:rPr>
    </w:lvl>
    <w:lvl w:ilvl="2" w:tplc="42A2A2E0">
      <w:numFmt w:val="bullet"/>
      <w:lvlText w:val="•"/>
      <w:lvlJc w:val="left"/>
      <w:pPr>
        <w:ind w:left="1528" w:hanging="272"/>
      </w:pPr>
      <w:rPr>
        <w:rFonts w:hint="default"/>
        <w:lang w:val="en-AU" w:eastAsia="en-US" w:bidi="ar-SA"/>
      </w:rPr>
    </w:lvl>
    <w:lvl w:ilvl="3" w:tplc="1908BC8A">
      <w:numFmt w:val="bullet"/>
      <w:lvlText w:val="•"/>
      <w:lvlJc w:val="left"/>
      <w:pPr>
        <w:ind w:left="1976" w:hanging="272"/>
      </w:pPr>
      <w:rPr>
        <w:rFonts w:hint="default"/>
        <w:lang w:val="en-AU" w:eastAsia="en-US" w:bidi="ar-SA"/>
      </w:rPr>
    </w:lvl>
    <w:lvl w:ilvl="4" w:tplc="ABEE5314">
      <w:numFmt w:val="bullet"/>
      <w:lvlText w:val="•"/>
      <w:lvlJc w:val="left"/>
      <w:pPr>
        <w:ind w:left="2424" w:hanging="272"/>
      </w:pPr>
      <w:rPr>
        <w:rFonts w:hint="default"/>
        <w:lang w:val="en-AU" w:eastAsia="en-US" w:bidi="ar-SA"/>
      </w:rPr>
    </w:lvl>
    <w:lvl w:ilvl="5" w:tplc="C01C9026">
      <w:numFmt w:val="bullet"/>
      <w:lvlText w:val="•"/>
      <w:lvlJc w:val="left"/>
      <w:pPr>
        <w:ind w:left="2872" w:hanging="272"/>
      </w:pPr>
      <w:rPr>
        <w:rFonts w:hint="default"/>
        <w:lang w:val="en-AU" w:eastAsia="en-US" w:bidi="ar-SA"/>
      </w:rPr>
    </w:lvl>
    <w:lvl w:ilvl="6" w:tplc="AA82B2B2">
      <w:numFmt w:val="bullet"/>
      <w:lvlText w:val="•"/>
      <w:lvlJc w:val="left"/>
      <w:pPr>
        <w:ind w:left="3320" w:hanging="272"/>
      </w:pPr>
      <w:rPr>
        <w:rFonts w:hint="default"/>
        <w:lang w:val="en-AU" w:eastAsia="en-US" w:bidi="ar-SA"/>
      </w:rPr>
    </w:lvl>
    <w:lvl w:ilvl="7" w:tplc="F16AFFCC">
      <w:numFmt w:val="bullet"/>
      <w:lvlText w:val="•"/>
      <w:lvlJc w:val="left"/>
      <w:pPr>
        <w:ind w:left="3768" w:hanging="272"/>
      </w:pPr>
      <w:rPr>
        <w:rFonts w:hint="default"/>
        <w:lang w:val="en-AU" w:eastAsia="en-US" w:bidi="ar-SA"/>
      </w:rPr>
    </w:lvl>
    <w:lvl w:ilvl="8" w:tplc="BE8C81AA">
      <w:numFmt w:val="bullet"/>
      <w:lvlText w:val="•"/>
      <w:lvlJc w:val="left"/>
      <w:pPr>
        <w:ind w:left="4217" w:hanging="272"/>
      </w:pPr>
      <w:rPr>
        <w:rFonts w:hint="default"/>
        <w:lang w:val="en-AU" w:eastAsia="en-US" w:bidi="ar-SA"/>
      </w:rPr>
    </w:lvl>
  </w:abstractNum>
  <w:abstractNum w:abstractNumId="22" w15:restartNumberingAfterBreak="0">
    <w:nsid w:val="62D66811"/>
    <w:multiLevelType w:val="hybridMultilevel"/>
    <w:tmpl w:val="68C24814"/>
    <w:lvl w:ilvl="0" w:tplc="A5CC2D42">
      <w:start w:val="1"/>
      <w:numFmt w:val="decimal"/>
      <w:lvlText w:val="%1."/>
      <w:lvlJc w:val="left"/>
      <w:pPr>
        <w:ind w:left="2530" w:hanging="401"/>
      </w:pPr>
      <w:rPr>
        <w:rFonts w:ascii="Arial" w:eastAsia="Arial" w:hAnsi="Arial" w:cs="Arial" w:hint="default"/>
        <w:b/>
        <w:bCs/>
        <w:color w:val="0071CE"/>
        <w:w w:val="100"/>
        <w:sz w:val="36"/>
        <w:szCs w:val="36"/>
        <w:lang w:val="en-AU" w:eastAsia="en-US" w:bidi="ar-SA"/>
      </w:rPr>
    </w:lvl>
    <w:lvl w:ilvl="1" w:tplc="BA04A16C">
      <w:numFmt w:val="bullet"/>
      <w:lvlText w:val="•"/>
      <w:lvlJc w:val="left"/>
      <w:pPr>
        <w:ind w:left="2540" w:hanging="401"/>
      </w:pPr>
      <w:rPr>
        <w:rFonts w:hint="default"/>
        <w:lang w:val="en-AU" w:eastAsia="en-US" w:bidi="ar-SA"/>
      </w:rPr>
    </w:lvl>
    <w:lvl w:ilvl="2" w:tplc="5674FBC0">
      <w:numFmt w:val="bullet"/>
      <w:lvlText w:val="•"/>
      <w:lvlJc w:val="left"/>
      <w:pPr>
        <w:ind w:left="2986" w:hanging="401"/>
      </w:pPr>
      <w:rPr>
        <w:rFonts w:hint="default"/>
        <w:lang w:val="en-AU" w:eastAsia="en-US" w:bidi="ar-SA"/>
      </w:rPr>
    </w:lvl>
    <w:lvl w:ilvl="3" w:tplc="9838176A">
      <w:numFmt w:val="bullet"/>
      <w:lvlText w:val="•"/>
      <w:lvlJc w:val="left"/>
      <w:pPr>
        <w:ind w:left="3433" w:hanging="401"/>
      </w:pPr>
      <w:rPr>
        <w:rFonts w:hint="default"/>
        <w:lang w:val="en-AU" w:eastAsia="en-US" w:bidi="ar-SA"/>
      </w:rPr>
    </w:lvl>
    <w:lvl w:ilvl="4" w:tplc="AB72CBF2">
      <w:numFmt w:val="bullet"/>
      <w:lvlText w:val="•"/>
      <w:lvlJc w:val="left"/>
      <w:pPr>
        <w:ind w:left="3880" w:hanging="401"/>
      </w:pPr>
      <w:rPr>
        <w:rFonts w:hint="default"/>
        <w:lang w:val="en-AU" w:eastAsia="en-US" w:bidi="ar-SA"/>
      </w:rPr>
    </w:lvl>
    <w:lvl w:ilvl="5" w:tplc="A1280884">
      <w:numFmt w:val="bullet"/>
      <w:lvlText w:val="•"/>
      <w:lvlJc w:val="left"/>
      <w:pPr>
        <w:ind w:left="4327" w:hanging="401"/>
      </w:pPr>
      <w:rPr>
        <w:rFonts w:hint="default"/>
        <w:lang w:val="en-AU" w:eastAsia="en-US" w:bidi="ar-SA"/>
      </w:rPr>
    </w:lvl>
    <w:lvl w:ilvl="6" w:tplc="0DA00A1E">
      <w:numFmt w:val="bullet"/>
      <w:lvlText w:val="•"/>
      <w:lvlJc w:val="left"/>
      <w:pPr>
        <w:ind w:left="4774" w:hanging="401"/>
      </w:pPr>
      <w:rPr>
        <w:rFonts w:hint="default"/>
        <w:lang w:val="en-AU" w:eastAsia="en-US" w:bidi="ar-SA"/>
      </w:rPr>
    </w:lvl>
    <w:lvl w:ilvl="7" w:tplc="96CC91F4">
      <w:numFmt w:val="bullet"/>
      <w:lvlText w:val="•"/>
      <w:lvlJc w:val="left"/>
      <w:pPr>
        <w:ind w:left="5221" w:hanging="401"/>
      </w:pPr>
      <w:rPr>
        <w:rFonts w:hint="default"/>
        <w:lang w:val="en-AU" w:eastAsia="en-US" w:bidi="ar-SA"/>
      </w:rPr>
    </w:lvl>
    <w:lvl w:ilvl="8" w:tplc="D7F0D500">
      <w:numFmt w:val="bullet"/>
      <w:lvlText w:val="•"/>
      <w:lvlJc w:val="left"/>
      <w:pPr>
        <w:ind w:left="5668" w:hanging="401"/>
      </w:pPr>
      <w:rPr>
        <w:rFonts w:hint="default"/>
        <w:lang w:val="en-AU" w:eastAsia="en-US" w:bidi="ar-SA"/>
      </w:rPr>
    </w:lvl>
  </w:abstractNum>
  <w:abstractNum w:abstractNumId="23" w15:restartNumberingAfterBreak="0">
    <w:nsid w:val="6AC26655"/>
    <w:multiLevelType w:val="hybridMultilevel"/>
    <w:tmpl w:val="237A6966"/>
    <w:lvl w:ilvl="0" w:tplc="E012CC72">
      <w:start w:val="5"/>
      <w:numFmt w:val="decimal"/>
      <w:lvlText w:val="%1."/>
      <w:lvlJc w:val="left"/>
      <w:pPr>
        <w:ind w:left="2516" w:hanging="387"/>
      </w:pPr>
      <w:rPr>
        <w:rFonts w:ascii="Arial" w:eastAsia="Arial" w:hAnsi="Arial" w:cs="Arial" w:hint="default"/>
        <w:b/>
        <w:bCs/>
        <w:color w:val="0071CE"/>
        <w:w w:val="100"/>
        <w:sz w:val="36"/>
        <w:szCs w:val="36"/>
        <w:lang w:val="en-AU" w:eastAsia="en-US" w:bidi="ar-SA"/>
      </w:rPr>
    </w:lvl>
    <w:lvl w:ilvl="1" w:tplc="BD064598">
      <w:numFmt w:val="bullet"/>
      <w:lvlText w:val="•"/>
      <w:lvlJc w:val="left"/>
      <w:pPr>
        <w:ind w:left="3408" w:hanging="387"/>
      </w:pPr>
      <w:rPr>
        <w:rFonts w:hint="default"/>
        <w:lang w:val="en-AU" w:eastAsia="en-US" w:bidi="ar-SA"/>
      </w:rPr>
    </w:lvl>
    <w:lvl w:ilvl="2" w:tplc="316EA1A8">
      <w:numFmt w:val="bullet"/>
      <w:lvlText w:val="•"/>
      <w:lvlJc w:val="left"/>
      <w:pPr>
        <w:ind w:left="4296" w:hanging="387"/>
      </w:pPr>
      <w:rPr>
        <w:rFonts w:hint="default"/>
        <w:lang w:val="en-AU" w:eastAsia="en-US" w:bidi="ar-SA"/>
      </w:rPr>
    </w:lvl>
    <w:lvl w:ilvl="3" w:tplc="16BA513A">
      <w:numFmt w:val="bullet"/>
      <w:lvlText w:val="•"/>
      <w:lvlJc w:val="left"/>
      <w:pPr>
        <w:ind w:left="5185" w:hanging="387"/>
      </w:pPr>
      <w:rPr>
        <w:rFonts w:hint="default"/>
        <w:lang w:val="en-AU" w:eastAsia="en-US" w:bidi="ar-SA"/>
      </w:rPr>
    </w:lvl>
    <w:lvl w:ilvl="4" w:tplc="B1FA5AA0">
      <w:numFmt w:val="bullet"/>
      <w:lvlText w:val="•"/>
      <w:lvlJc w:val="left"/>
      <w:pPr>
        <w:ind w:left="6073" w:hanging="387"/>
      </w:pPr>
      <w:rPr>
        <w:rFonts w:hint="default"/>
        <w:lang w:val="en-AU" w:eastAsia="en-US" w:bidi="ar-SA"/>
      </w:rPr>
    </w:lvl>
    <w:lvl w:ilvl="5" w:tplc="01D0CABA">
      <w:numFmt w:val="bullet"/>
      <w:lvlText w:val="•"/>
      <w:lvlJc w:val="left"/>
      <w:pPr>
        <w:ind w:left="6962" w:hanging="387"/>
      </w:pPr>
      <w:rPr>
        <w:rFonts w:hint="default"/>
        <w:lang w:val="en-AU" w:eastAsia="en-US" w:bidi="ar-SA"/>
      </w:rPr>
    </w:lvl>
    <w:lvl w:ilvl="6" w:tplc="BC20C1A6">
      <w:numFmt w:val="bullet"/>
      <w:lvlText w:val="•"/>
      <w:lvlJc w:val="left"/>
      <w:pPr>
        <w:ind w:left="7850" w:hanging="387"/>
      </w:pPr>
      <w:rPr>
        <w:rFonts w:hint="default"/>
        <w:lang w:val="en-AU" w:eastAsia="en-US" w:bidi="ar-SA"/>
      </w:rPr>
    </w:lvl>
    <w:lvl w:ilvl="7" w:tplc="9D30B6B4">
      <w:numFmt w:val="bullet"/>
      <w:lvlText w:val="•"/>
      <w:lvlJc w:val="left"/>
      <w:pPr>
        <w:ind w:left="8738" w:hanging="387"/>
      </w:pPr>
      <w:rPr>
        <w:rFonts w:hint="default"/>
        <w:lang w:val="en-AU" w:eastAsia="en-US" w:bidi="ar-SA"/>
      </w:rPr>
    </w:lvl>
    <w:lvl w:ilvl="8" w:tplc="CE96E9EC">
      <w:numFmt w:val="bullet"/>
      <w:lvlText w:val="•"/>
      <w:lvlJc w:val="left"/>
      <w:pPr>
        <w:ind w:left="9627" w:hanging="387"/>
      </w:pPr>
      <w:rPr>
        <w:rFonts w:hint="default"/>
        <w:lang w:val="en-AU" w:eastAsia="en-US" w:bidi="ar-SA"/>
      </w:rPr>
    </w:lvl>
  </w:abstractNum>
  <w:abstractNum w:abstractNumId="24" w15:restartNumberingAfterBreak="0">
    <w:nsid w:val="71546C2F"/>
    <w:multiLevelType w:val="hybridMultilevel"/>
    <w:tmpl w:val="1898F8C0"/>
    <w:lvl w:ilvl="0" w:tplc="6BA8646C">
      <w:start w:val="1"/>
      <w:numFmt w:val="decimal"/>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25" w15:restartNumberingAfterBreak="0">
    <w:nsid w:val="7638104B"/>
    <w:multiLevelType w:val="hybridMultilevel"/>
    <w:tmpl w:val="7932CE24"/>
    <w:lvl w:ilvl="0" w:tplc="FA287686">
      <w:numFmt w:val="bullet"/>
      <w:lvlText w:val="•"/>
      <w:lvlJc w:val="left"/>
      <w:pPr>
        <w:ind w:left="415" w:hanging="272"/>
      </w:pPr>
      <w:rPr>
        <w:rFonts w:ascii="Arial" w:eastAsia="Arial" w:hAnsi="Arial" w:cs="Arial" w:hint="default"/>
        <w:color w:val="1F1546"/>
        <w:w w:val="100"/>
        <w:sz w:val="18"/>
        <w:szCs w:val="18"/>
        <w:lang w:val="en-AU" w:eastAsia="en-US" w:bidi="ar-SA"/>
      </w:rPr>
    </w:lvl>
    <w:lvl w:ilvl="1" w:tplc="73305D44">
      <w:numFmt w:val="bullet"/>
      <w:lvlText w:val="•"/>
      <w:lvlJc w:val="left"/>
      <w:pPr>
        <w:ind w:left="1219" w:hanging="272"/>
      </w:pPr>
      <w:rPr>
        <w:rFonts w:hint="default"/>
        <w:lang w:val="en-AU" w:eastAsia="en-US" w:bidi="ar-SA"/>
      </w:rPr>
    </w:lvl>
    <w:lvl w:ilvl="2" w:tplc="6424593C">
      <w:numFmt w:val="bullet"/>
      <w:lvlText w:val="•"/>
      <w:lvlJc w:val="left"/>
      <w:pPr>
        <w:ind w:left="2019" w:hanging="272"/>
      </w:pPr>
      <w:rPr>
        <w:rFonts w:hint="default"/>
        <w:lang w:val="en-AU" w:eastAsia="en-US" w:bidi="ar-SA"/>
      </w:rPr>
    </w:lvl>
    <w:lvl w:ilvl="3" w:tplc="D840AA54">
      <w:numFmt w:val="bullet"/>
      <w:lvlText w:val="•"/>
      <w:lvlJc w:val="left"/>
      <w:pPr>
        <w:ind w:left="2819" w:hanging="272"/>
      </w:pPr>
      <w:rPr>
        <w:rFonts w:hint="default"/>
        <w:lang w:val="en-AU" w:eastAsia="en-US" w:bidi="ar-SA"/>
      </w:rPr>
    </w:lvl>
    <w:lvl w:ilvl="4" w:tplc="FA8A1B96">
      <w:numFmt w:val="bullet"/>
      <w:lvlText w:val="•"/>
      <w:lvlJc w:val="left"/>
      <w:pPr>
        <w:ind w:left="3619" w:hanging="272"/>
      </w:pPr>
      <w:rPr>
        <w:rFonts w:hint="default"/>
        <w:lang w:val="en-AU" w:eastAsia="en-US" w:bidi="ar-SA"/>
      </w:rPr>
    </w:lvl>
    <w:lvl w:ilvl="5" w:tplc="C736D554">
      <w:numFmt w:val="bullet"/>
      <w:lvlText w:val="•"/>
      <w:lvlJc w:val="left"/>
      <w:pPr>
        <w:ind w:left="4419" w:hanging="272"/>
      </w:pPr>
      <w:rPr>
        <w:rFonts w:hint="default"/>
        <w:lang w:val="en-AU" w:eastAsia="en-US" w:bidi="ar-SA"/>
      </w:rPr>
    </w:lvl>
    <w:lvl w:ilvl="6" w:tplc="7E30860A">
      <w:numFmt w:val="bullet"/>
      <w:lvlText w:val="•"/>
      <w:lvlJc w:val="left"/>
      <w:pPr>
        <w:ind w:left="5219" w:hanging="272"/>
      </w:pPr>
      <w:rPr>
        <w:rFonts w:hint="default"/>
        <w:lang w:val="en-AU" w:eastAsia="en-US" w:bidi="ar-SA"/>
      </w:rPr>
    </w:lvl>
    <w:lvl w:ilvl="7" w:tplc="BE6EFB00">
      <w:numFmt w:val="bullet"/>
      <w:lvlText w:val="•"/>
      <w:lvlJc w:val="left"/>
      <w:pPr>
        <w:ind w:left="6019" w:hanging="272"/>
      </w:pPr>
      <w:rPr>
        <w:rFonts w:hint="default"/>
        <w:lang w:val="en-AU" w:eastAsia="en-US" w:bidi="ar-SA"/>
      </w:rPr>
    </w:lvl>
    <w:lvl w:ilvl="8" w:tplc="DA4420EA">
      <w:numFmt w:val="bullet"/>
      <w:lvlText w:val="•"/>
      <w:lvlJc w:val="left"/>
      <w:pPr>
        <w:ind w:left="6819" w:hanging="272"/>
      </w:pPr>
      <w:rPr>
        <w:rFonts w:hint="default"/>
        <w:lang w:val="en-AU" w:eastAsia="en-US" w:bidi="ar-SA"/>
      </w:rPr>
    </w:lvl>
  </w:abstractNum>
  <w:abstractNum w:abstractNumId="26" w15:restartNumberingAfterBreak="0">
    <w:nsid w:val="78E82DD5"/>
    <w:multiLevelType w:val="hybridMultilevel"/>
    <w:tmpl w:val="024EE43E"/>
    <w:lvl w:ilvl="0" w:tplc="CD0E441C">
      <w:numFmt w:val="bullet"/>
      <w:lvlText w:val="•"/>
      <w:lvlJc w:val="left"/>
      <w:pPr>
        <w:ind w:left="2920" w:hanging="272"/>
      </w:pPr>
      <w:rPr>
        <w:rFonts w:ascii="Arial" w:eastAsia="Arial" w:hAnsi="Arial" w:cs="Arial" w:hint="default"/>
        <w:color w:val="FFFFFF"/>
        <w:w w:val="100"/>
        <w:sz w:val="18"/>
        <w:szCs w:val="18"/>
        <w:lang w:val="en-AU" w:eastAsia="en-US" w:bidi="ar-SA"/>
      </w:rPr>
    </w:lvl>
    <w:lvl w:ilvl="1" w:tplc="3B2A4AE6">
      <w:numFmt w:val="bullet"/>
      <w:lvlText w:val="•"/>
      <w:lvlJc w:val="left"/>
      <w:pPr>
        <w:ind w:left="3768" w:hanging="272"/>
      </w:pPr>
      <w:rPr>
        <w:rFonts w:hint="default"/>
        <w:lang w:val="en-AU" w:eastAsia="en-US" w:bidi="ar-SA"/>
      </w:rPr>
    </w:lvl>
    <w:lvl w:ilvl="2" w:tplc="BEE05306">
      <w:numFmt w:val="bullet"/>
      <w:lvlText w:val="•"/>
      <w:lvlJc w:val="left"/>
      <w:pPr>
        <w:ind w:left="4616" w:hanging="272"/>
      </w:pPr>
      <w:rPr>
        <w:rFonts w:hint="default"/>
        <w:lang w:val="en-AU" w:eastAsia="en-US" w:bidi="ar-SA"/>
      </w:rPr>
    </w:lvl>
    <w:lvl w:ilvl="3" w:tplc="953476D6">
      <w:numFmt w:val="bullet"/>
      <w:lvlText w:val="•"/>
      <w:lvlJc w:val="left"/>
      <w:pPr>
        <w:ind w:left="5465" w:hanging="272"/>
      </w:pPr>
      <w:rPr>
        <w:rFonts w:hint="default"/>
        <w:lang w:val="en-AU" w:eastAsia="en-US" w:bidi="ar-SA"/>
      </w:rPr>
    </w:lvl>
    <w:lvl w:ilvl="4" w:tplc="75CECFD8">
      <w:numFmt w:val="bullet"/>
      <w:lvlText w:val="•"/>
      <w:lvlJc w:val="left"/>
      <w:pPr>
        <w:ind w:left="6313" w:hanging="272"/>
      </w:pPr>
      <w:rPr>
        <w:rFonts w:hint="default"/>
        <w:lang w:val="en-AU" w:eastAsia="en-US" w:bidi="ar-SA"/>
      </w:rPr>
    </w:lvl>
    <w:lvl w:ilvl="5" w:tplc="44166E70">
      <w:numFmt w:val="bullet"/>
      <w:lvlText w:val="•"/>
      <w:lvlJc w:val="left"/>
      <w:pPr>
        <w:ind w:left="7162" w:hanging="272"/>
      </w:pPr>
      <w:rPr>
        <w:rFonts w:hint="default"/>
        <w:lang w:val="en-AU" w:eastAsia="en-US" w:bidi="ar-SA"/>
      </w:rPr>
    </w:lvl>
    <w:lvl w:ilvl="6" w:tplc="45E00B26">
      <w:numFmt w:val="bullet"/>
      <w:lvlText w:val="•"/>
      <w:lvlJc w:val="left"/>
      <w:pPr>
        <w:ind w:left="8010" w:hanging="272"/>
      </w:pPr>
      <w:rPr>
        <w:rFonts w:hint="default"/>
        <w:lang w:val="en-AU" w:eastAsia="en-US" w:bidi="ar-SA"/>
      </w:rPr>
    </w:lvl>
    <w:lvl w:ilvl="7" w:tplc="1FDE0C72">
      <w:numFmt w:val="bullet"/>
      <w:lvlText w:val="•"/>
      <w:lvlJc w:val="left"/>
      <w:pPr>
        <w:ind w:left="8858" w:hanging="272"/>
      </w:pPr>
      <w:rPr>
        <w:rFonts w:hint="default"/>
        <w:lang w:val="en-AU" w:eastAsia="en-US" w:bidi="ar-SA"/>
      </w:rPr>
    </w:lvl>
    <w:lvl w:ilvl="8" w:tplc="DFF2FB04">
      <w:numFmt w:val="bullet"/>
      <w:lvlText w:val="•"/>
      <w:lvlJc w:val="left"/>
      <w:pPr>
        <w:ind w:left="9707" w:hanging="272"/>
      </w:pPr>
      <w:rPr>
        <w:rFonts w:hint="default"/>
        <w:lang w:val="en-AU" w:eastAsia="en-US" w:bidi="ar-SA"/>
      </w:rPr>
    </w:lvl>
  </w:abstractNum>
  <w:abstractNum w:abstractNumId="27" w15:restartNumberingAfterBreak="0">
    <w:nsid w:val="7B37343A"/>
    <w:multiLevelType w:val="hybridMultilevel"/>
    <w:tmpl w:val="B0C039D2"/>
    <w:lvl w:ilvl="0" w:tplc="87FE9CA4">
      <w:numFmt w:val="bullet"/>
      <w:lvlText w:val="•"/>
      <w:lvlJc w:val="left"/>
      <w:pPr>
        <w:ind w:left="415" w:hanging="272"/>
      </w:pPr>
      <w:rPr>
        <w:rFonts w:ascii="Arial" w:eastAsia="Arial" w:hAnsi="Arial" w:cs="Arial" w:hint="default"/>
        <w:color w:val="1F1546"/>
        <w:w w:val="100"/>
        <w:sz w:val="18"/>
        <w:szCs w:val="18"/>
        <w:lang w:val="en-AU" w:eastAsia="en-US" w:bidi="ar-SA"/>
      </w:rPr>
    </w:lvl>
    <w:lvl w:ilvl="1" w:tplc="DFAA1B8E">
      <w:numFmt w:val="bullet"/>
      <w:lvlText w:val="•"/>
      <w:lvlJc w:val="left"/>
      <w:pPr>
        <w:ind w:left="1219" w:hanging="272"/>
      </w:pPr>
      <w:rPr>
        <w:rFonts w:hint="default"/>
        <w:lang w:val="en-AU" w:eastAsia="en-US" w:bidi="ar-SA"/>
      </w:rPr>
    </w:lvl>
    <w:lvl w:ilvl="2" w:tplc="9220611E">
      <w:numFmt w:val="bullet"/>
      <w:lvlText w:val="•"/>
      <w:lvlJc w:val="left"/>
      <w:pPr>
        <w:ind w:left="2019" w:hanging="272"/>
      </w:pPr>
      <w:rPr>
        <w:rFonts w:hint="default"/>
        <w:lang w:val="en-AU" w:eastAsia="en-US" w:bidi="ar-SA"/>
      </w:rPr>
    </w:lvl>
    <w:lvl w:ilvl="3" w:tplc="42365F16">
      <w:numFmt w:val="bullet"/>
      <w:lvlText w:val="•"/>
      <w:lvlJc w:val="left"/>
      <w:pPr>
        <w:ind w:left="2819" w:hanging="272"/>
      </w:pPr>
      <w:rPr>
        <w:rFonts w:hint="default"/>
        <w:lang w:val="en-AU" w:eastAsia="en-US" w:bidi="ar-SA"/>
      </w:rPr>
    </w:lvl>
    <w:lvl w:ilvl="4" w:tplc="55201B26">
      <w:numFmt w:val="bullet"/>
      <w:lvlText w:val="•"/>
      <w:lvlJc w:val="left"/>
      <w:pPr>
        <w:ind w:left="3619" w:hanging="272"/>
      </w:pPr>
      <w:rPr>
        <w:rFonts w:hint="default"/>
        <w:lang w:val="en-AU" w:eastAsia="en-US" w:bidi="ar-SA"/>
      </w:rPr>
    </w:lvl>
    <w:lvl w:ilvl="5" w:tplc="F04061D2">
      <w:numFmt w:val="bullet"/>
      <w:lvlText w:val="•"/>
      <w:lvlJc w:val="left"/>
      <w:pPr>
        <w:ind w:left="4419" w:hanging="272"/>
      </w:pPr>
      <w:rPr>
        <w:rFonts w:hint="default"/>
        <w:lang w:val="en-AU" w:eastAsia="en-US" w:bidi="ar-SA"/>
      </w:rPr>
    </w:lvl>
    <w:lvl w:ilvl="6" w:tplc="288AAA90">
      <w:numFmt w:val="bullet"/>
      <w:lvlText w:val="•"/>
      <w:lvlJc w:val="left"/>
      <w:pPr>
        <w:ind w:left="5219" w:hanging="272"/>
      </w:pPr>
      <w:rPr>
        <w:rFonts w:hint="default"/>
        <w:lang w:val="en-AU" w:eastAsia="en-US" w:bidi="ar-SA"/>
      </w:rPr>
    </w:lvl>
    <w:lvl w:ilvl="7" w:tplc="CD421C48">
      <w:numFmt w:val="bullet"/>
      <w:lvlText w:val="•"/>
      <w:lvlJc w:val="left"/>
      <w:pPr>
        <w:ind w:left="6019" w:hanging="272"/>
      </w:pPr>
      <w:rPr>
        <w:rFonts w:hint="default"/>
        <w:lang w:val="en-AU" w:eastAsia="en-US" w:bidi="ar-SA"/>
      </w:rPr>
    </w:lvl>
    <w:lvl w:ilvl="8" w:tplc="53C8AF6E">
      <w:numFmt w:val="bullet"/>
      <w:lvlText w:val="•"/>
      <w:lvlJc w:val="left"/>
      <w:pPr>
        <w:ind w:left="6819" w:hanging="272"/>
      </w:pPr>
      <w:rPr>
        <w:rFonts w:hint="default"/>
        <w:lang w:val="en-AU" w:eastAsia="en-US" w:bidi="ar-SA"/>
      </w:rPr>
    </w:lvl>
  </w:abstractNum>
  <w:abstractNum w:abstractNumId="28" w15:restartNumberingAfterBreak="0">
    <w:nsid w:val="7C0525B4"/>
    <w:multiLevelType w:val="hybridMultilevel"/>
    <w:tmpl w:val="2E643198"/>
    <w:lvl w:ilvl="0" w:tplc="E2BAB55A">
      <w:numFmt w:val="bullet"/>
      <w:lvlText w:val="□"/>
      <w:lvlJc w:val="left"/>
      <w:pPr>
        <w:ind w:left="2350" w:hanging="221"/>
      </w:pPr>
      <w:rPr>
        <w:rFonts w:ascii="Arial" w:eastAsia="Arial" w:hAnsi="Arial" w:cs="Arial" w:hint="default"/>
        <w:color w:val="52555A"/>
        <w:w w:val="100"/>
        <w:sz w:val="28"/>
        <w:szCs w:val="28"/>
        <w:lang w:val="en-AU" w:eastAsia="en-US" w:bidi="ar-SA"/>
      </w:rPr>
    </w:lvl>
    <w:lvl w:ilvl="1" w:tplc="DB12D088">
      <w:numFmt w:val="bullet"/>
      <w:lvlText w:val="•"/>
      <w:lvlJc w:val="left"/>
      <w:pPr>
        <w:ind w:left="3264" w:hanging="221"/>
      </w:pPr>
      <w:rPr>
        <w:rFonts w:hint="default"/>
        <w:lang w:val="en-AU" w:eastAsia="en-US" w:bidi="ar-SA"/>
      </w:rPr>
    </w:lvl>
    <w:lvl w:ilvl="2" w:tplc="821C07F6">
      <w:numFmt w:val="bullet"/>
      <w:lvlText w:val="•"/>
      <w:lvlJc w:val="left"/>
      <w:pPr>
        <w:ind w:left="4168" w:hanging="221"/>
      </w:pPr>
      <w:rPr>
        <w:rFonts w:hint="default"/>
        <w:lang w:val="en-AU" w:eastAsia="en-US" w:bidi="ar-SA"/>
      </w:rPr>
    </w:lvl>
    <w:lvl w:ilvl="3" w:tplc="E7EE1A98">
      <w:numFmt w:val="bullet"/>
      <w:lvlText w:val="•"/>
      <w:lvlJc w:val="left"/>
      <w:pPr>
        <w:ind w:left="5073" w:hanging="221"/>
      </w:pPr>
      <w:rPr>
        <w:rFonts w:hint="default"/>
        <w:lang w:val="en-AU" w:eastAsia="en-US" w:bidi="ar-SA"/>
      </w:rPr>
    </w:lvl>
    <w:lvl w:ilvl="4" w:tplc="BFF22A26">
      <w:numFmt w:val="bullet"/>
      <w:lvlText w:val="•"/>
      <w:lvlJc w:val="left"/>
      <w:pPr>
        <w:ind w:left="5977" w:hanging="221"/>
      </w:pPr>
      <w:rPr>
        <w:rFonts w:hint="default"/>
        <w:lang w:val="en-AU" w:eastAsia="en-US" w:bidi="ar-SA"/>
      </w:rPr>
    </w:lvl>
    <w:lvl w:ilvl="5" w:tplc="7EC01482">
      <w:numFmt w:val="bullet"/>
      <w:lvlText w:val="•"/>
      <w:lvlJc w:val="left"/>
      <w:pPr>
        <w:ind w:left="6882" w:hanging="221"/>
      </w:pPr>
      <w:rPr>
        <w:rFonts w:hint="default"/>
        <w:lang w:val="en-AU" w:eastAsia="en-US" w:bidi="ar-SA"/>
      </w:rPr>
    </w:lvl>
    <w:lvl w:ilvl="6" w:tplc="2A985334">
      <w:numFmt w:val="bullet"/>
      <w:lvlText w:val="•"/>
      <w:lvlJc w:val="left"/>
      <w:pPr>
        <w:ind w:left="7786" w:hanging="221"/>
      </w:pPr>
      <w:rPr>
        <w:rFonts w:hint="default"/>
        <w:lang w:val="en-AU" w:eastAsia="en-US" w:bidi="ar-SA"/>
      </w:rPr>
    </w:lvl>
    <w:lvl w:ilvl="7" w:tplc="41445160">
      <w:numFmt w:val="bullet"/>
      <w:lvlText w:val="•"/>
      <w:lvlJc w:val="left"/>
      <w:pPr>
        <w:ind w:left="8690" w:hanging="221"/>
      </w:pPr>
      <w:rPr>
        <w:rFonts w:hint="default"/>
        <w:lang w:val="en-AU" w:eastAsia="en-US" w:bidi="ar-SA"/>
      </w:rPr>
    </w:lvl>
    <w:lvl w:ilvl="8" w:tplc="54745AC2">
      <w:numFmt w:val="bullet"/>
      <w:lvlText w:val="•"/>
      <w:lvlJc w:val="left"/>
      <w:pPr>
        <w:ind w:left="9595" w:hanging="221"/>
      </w:pPr>
      <w:rPr>
        <w:rFonts w:hint="default"/>
        <w:lang w:val="en-AU" w:eastAsia="en-US" w:bidi="ar-SA"/>
      </w:rPr>
    </w:lvl>
  </w:abstractNum>
  <w:num w:numId="1" w16cid:durableId="1744913801">
    <w:abstractNumId w:val="28"/>
  </w:num>
  <w:num w:numId="2" w16cid:durableId="1503082143">
    <w:abstractNumId w:val="4"/>
  </w:num>
  <w:num w:numId="3" w16cid:durableId="1608074806">
    <w:abstractNumId w:val="5"/>
  </w:num>
  <w:num w:numId="4" w16cid:durableId="1574393503">
    <w:abstractNumId w:val="8"/>
  </w:num>
  <w:num w:numId="5" w16cid:durableId="1650672618">
    <w:abstractNumId w:val="23"/>
  </w:num>
  <w:num w:numId="6" w16cid:durableId="159734834">
    <w:abstractNumId w:val="16"/>
  </w:num>
  <w:num w:numId="7" w16cid:durableId="1106971434">
    <w:abstractNumId w:val="9"/>
  </w:num>
  <w:num w:numId="8" w16cid:durableId="1666319231">
    <w:abstractNumId w:val="21"/>
  </w:num>
  <w:num w:numId="9" w16cid:durableId="1711145766">
    <w:abstractNumId w:val="22"/>
  </w:num>
  <w:num w:numId="10" w16cid:durableId="1063287754">
    <w:abstractNumId w:val="26"/>
  </w:num>
  <w:num w:numId="11" w16cid:durableId="1060785657">
    <w:abstractNumId w:val="11"/>
  </w:num>
  <w:num w:numId="12" w16cid:durableId="716703391">
    <w:abstractNumId w:val="25"/>
  </w:num>
  <w:num w:numId="13" w16cid:durableId="795373317">
    <w:abstractNumId w:val="3"/>
  </w:num>
  <w:num w:numId="14" w16cid:durableId="476916005">
    <w:abstractNumId w:val="19"/>
  </w:num>
  <w:num w:numId="15" w16cid:durableId="1516268498">
    <w:abstractNumId w:val="18"/>
  </w:num>
  <w:num w:numId="16" w16cid:durableId="1825850346">
    <w:abstractNumId w:val="27"/>
  </w:num>
  <w:num w:numId="17" w16cid:durableId="1036201845">
    <w:abstractNumId w:val="17"/>
  </w:num>
  <w:num w:numId="18" w16cid:durableId="436411256">
    <w:abstractNumId w:val="12"/>
  </w:num>
  <w:num w:numId="19" w16cid:durableId="1112439561">
    <w:abstractNumId w:val="20"/>
  </w:num>
  <w:num w:numId="20" w16cid:durableId="331958547">
    <w:abstractNumId w:val="14"/>
  </w:num>
  <w:num w:numId="21" w16cid:durableId="555238998">
    <w:abstractNumId w:val="20"/>
  </w:num>
  <w:num w:numId="22" w16cid:durableId="1853183547">
    <w:abstractNumId w:val="0"/>
  </w:num>
  <w:num w:numId="23" w16cid:durableId="810168831">
    <w:abstractNumId w:val="6"/>
  </w:num>
  <w:num w:numId="24" w16cid:durableId="668487511">
    <w:abstractNumId w:val="24"/>
  </w:num>
  <w:num w:numId="25" w16cid:durableId="821236990">
    <w:abstractNumId w:val="2"/>
  </w:num>
  <w:num w:numId="26" w16cid:durableId="815103388">
    <w:abstractNumId w:val="20"/>
  </w:num>
  <w:num w:numId="27" w16cid:durableId="140847341">
    <w:abstractNumId w:val="14"/>
  </w:num>
  <w:num w:numId="28" w16cid:durableId="663121393">
    <w:abstractNumId w:val="20"/>
  </w:num>
  <w:num w:numId="29" w16cid:durableId="1496919889">
    <w:abstractNumId w:val="0"/>
  </w:num>
  <w:num w:numId="30" w16cid:durableId="1996177798">
    <w:abstractNumId w:val="6"/>
  </w:num>
  <w:num w:numId="31" w16cid:durableId="1276248438">
    <w:abstractNumId w:val="24"/>
  </w:num>
  <w:num w:numId="32" w16cid:durableId="1393623427">
    <w:abstractNumId w:val="2"/>
  </w:num>
  <w:num w:numId="33" w16cid:durableId="2048482291">
    <w:abstractNumId w:val="7"/>
  </w:num>
  <w:num w:numId="34" w16cid:durableId="1451783482">
    <w:abstractNumId w:val="10"/>
  </w:num>
  <w:num w:numId="35" w16cid:durableId="644704777">
    <w:abstractNumId w:val="2"/>
  </w:num>
  <w:num w:numId="36" w16cid:durableId="1682661625">
    <w:abstractNumId w:val="1"/>
  </w:num>
  <w:num w:numId="37" w16cid:durableId="446125606">
    <w:abstractNumId w:val="13"/>
  </w:num>
  <w:num w:numId="38" w16cid:durableId="1270428448">
    <w:abstractNumId w:val="10"/>
    <w:lvlOverride w:ilvl="0">
      <w:startOverride w:val="1"/>
    </w:lvlOverride>
  </w:num>
  <w:num w:numId="39" w16cid:durableId="1629823394">
    <w:abstractNumId w:val="10"/>
    <w:lvlOverride w:ilvl="0">
      <w:startOverride w:val="1"/>
    </w:lvlOverride>
  </w:num>
  <w:num w:numId="40" w16cid:durableId="2143688149">
    <w:abstractNumId w:val="15"/>
  </w:num>
  <w:num w:numId="41" w16cid:durableId="2134976305">
    <w:abstractNumId w:val="10"/>
  </w:num>
  <w:num w:numId="42" w16cid:durableId="921259025">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84"/>
    <w:rsid w:val="000036CE"/>
    <w:rsid w:val="00025107"/>
    <w:rsid w:val="000445AF"/>
    <w:rsid w:val="00062B44"/>
    <w:rsid w:val="000677C2"/>
    <w:rsid w:val="00071C56"/>
    <w:rsid w:val="00117345"/>
    <w:rsid w:val="00120F7E"/>
    <w:rsid w:val="00182AFF"/>
    <w:rsid w:val="001A11BB"/>
    <w:rsid w:val="001A27C2"/>
    <w:rsid w:val="001B604E"/>
    <w:rsid w:val="001F166C"/>
    <w:rsid w:val="00202352"/>
    <w:rsid w:val="00227918"/>
    <w:rsid w:val="002F06A3"/>
    <w:rsid w:val="002F7E7E"/>
    <w:rsid w:val="003121EB"/>
    <w:rsid w:val="00315C29"/>
    <w:rsid w:val="0033478C"/>
    <w:rsid w:val="00356720"/>
    <w:rsid w:val="00381D9B"/>
    <w:rsid w:val="00386CD8"/>
    <w:rsid w:val="003877EF"/>
    <w:rsid w:val="00392C86"/>
    <w:rsid w:val="00393F51"/>
    <w:rsid w:val="00407972"/>
    <w:rsid w:val="0045759A"/>
    <w:rsid w:val="00471EAE"/>
    <w:rsid w:val="00487B99"/>
    <w:rsid w:val="00492616"/>
    <w:rsid w:val="004D2C36"/>
    <w:rsid w:val="004F1505"/>
    <w:rsid w:val="00525365"/>
    <w:rsid w:val="005340E5"/>
    <w:rsid w:val="005453BA"/>
    <w:rsid w:val="00561774"/>
    <w:rsid w:val="00563B7D"/>
    <w:rsid w:val="005B3671"/>
    <w:rsid w:val="005C2A2B"/>
    <w:rsid w:val="005D3914"/>
    <w:rsid w:val="006673BF"/>
    <w:rsid w:val="00670821"/>
    <w:rsid w:val="00676F5A"/>
    <w:rsid w:val="006A171D"/>
    <w:rsid w:val="006A7AF7"/>
    <w:rsid w:val="006B15A8"/>
    <w:rsid w:val="006B23D4"/>
    <w:rsid w:val="006C5471"/>
    <w:rsid w:val="006D2A71"/>
    <w:rsid w:val="006D3105"/>
    <w:rsid w:val="00712FD3"/>
    <w:rsid w:val="00746A44"/>
    <w:rsid w:val="00756BDA"/>
    <w:rsid w:val="00785BC2"/>
    <w:rsid w:val="007B1CE8"/>
    <w:rsid w:val="007D3E7A"/>
    <w:rsid w:val="007F7A96"/>
    <w:rsid w:val="00834D2A"/>
    <w:rsid w:val="00835841"/>
    <w:rsid w:val="00872761"/>
    <w:rsid w:val="008A2018"/>
    <w:rsid w:val="008C1D43"/>
    <w:rsid w:val="008D6222"/>
    <w:rsid w:val="00911DA6"/>
    <w:rsid w:val="0091273F"/>
    <w:rsid w:val="00912A93"/>
    <w:rsid w:val="009651CD"/>
    <w:rsid w:val="009D3991"/>
    <w:rsid w:val="009E0A75"/>
    <w:rsid w:val="009E5D20"/>
    <w:rsid w:val="009F1FE4"/>
    <w:rsid w:val="009F75C8"/>
    <w:rsid w:val="00A367F3"/>
    <w:rsid w:val="00A607E2"/>
    <w:rsid w:val="00A70CAA"/>
    <w:rsid w:val="00A73340"/>
    <w:rsid w:val="00A857B1"/>
    <w:rsid w:val="00AD172A"/>
    <w:rsid w:val="00AD293A"/>
    <w:rsid w:val="00AE2EEF"/>
    <w:rsid w:val="00B15450"/>
    <w:rsid w:val="00B9676D"/>
    <w:rsid w:val="00BC56B9"/>
    <w:rsid w:val="00BC787E"/>
    <w:rsid w:val="00BE4A03"/>
    <w:rsid w:val="00BE53E4"/>
    <w:rsid w:val="00C15ACA"/>
    <w:rsid w:val="00C45465"/>
    <w:rsid w:val="00C65855"/>
    <w:rsid w:val="00C7160A"/>
    <w:rsid w:val="00C779E9"/>
    <w:rsid w:val="00C93508"/>
    <w:rsid w:val="00CA7D02"/>
    <w:rsid w:val="00CB6592"/>
    <w:rsid w:val="00D075B0"/>
    <w:rsid w:val="00D11567"/>
    <w:rsid w:val="00D26CDF"/>
    <w:rsid w:val="00D728AB"/>
    <w:rsid w:val="00D744C8"/>
    <w:rsid w:val="00D76A3A"/>
    <w:rsid w:val="00D96484"/>
    <w:rsid w:val="00DA4B6F"/>
    <w:rsid w:val="00DE2F8F"/>
    <w:rsid w:val="00E112DA"/>
    <w:rsid w:val="00E20746"/>
    <w:rsid w:val="00E24E97"/>
    <w:rsid w:val="00E51761"/>
    <w:rsid w:val="00E60705"/>
    <w:rsid w:val="00EA3C03"/>
    <w:rsid w:val="00EF3216"/>
    <w:rsid w:val="00EF5654"/>
    <w:rsid w:val="00F04900"/>
    <w:rsid w:val="00F2349E"/>
    <w:rsid w:val="00F35939"/>
    <w:rsid w:val="00F66237"/>
    <w:rsid w:val="00F675B0"/>
    <w:rsid w:val="00F93B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69532"/>
  <w15:docId w15:val="{882ACA16-F06F-4FB6-AA61-1E3E743E2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04E"/>
    <w:pPr>
      <w:widowControl/>
      <w:suppressAutoHyphens/>
      <w:autoSpaceDE/>
      <w:autoSpaceDN/>
      <w:spacing w:after="200"/>
    </w:pPr>
    <w:rPr>
      <w:rFonts w:ascii="Arial" w:eastAsia="MS Mincho" w:hAnsi="Arial" w:cs="Arial"/>
      <w:sz w:val="24"/>
      <w:szCs w:val="24"/>
      <w:lang w:val="en-AU"/>
    </w:rPr>
  </w:style>
  <w:style w:type="paragraph" w:styleId="Heading1">
    <w:name w:val="heading 1"/>
    <w:basedOn w:val="Normal"/>
    <w:next w:val="Normal"/>
    <w:link w:val="Heading1Char"/>
    <w:uiPriority w:val="9"/>
    <w:qFormat/>
    <w:rsid w:val="00D96484"/>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D96484"/>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D96484"/>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D96484"/>
    <w:pPr>
      <w:keepNext/>
      <w:keepLines/>
      <w:spacing w:before="200"/>
      <w:outlineLvl w:val="3"/>
    </w:pPr>
    <w:rPr>
      <w:rFonts w:eastAsia="MS Gothic"/>
      <w:b/>
      <w:bCs/>
      <w:iCs/>
    </w:rPr>
  </w:style>
  <w:style w:type="paragraph" w:styleId="Heading5">
    <w:name w:val="heading 5"/>
    <w:basedOn w:val="Normal"/>
    <w:next w:val="Normal"/>
    <w:link w:val="Heading5Char"/>
    <w:uiPriority w:val="9"/>
    <w:qFormat/>
    <w:rsid w:val="00D96484"/>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D96484"/>
    <w:pPr>
      <w:spacing w:before="240" w:after="60"/>
      <w:outlineLvl w:val="5"/>
    </w:pPr>
    <w:rPr>
      <w:rFonts w:eastAsia="Times New Roman" w:cs="Times New Roman"/>
      <w:b/>
      <w:bCs/>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D96484"/>
    <w:pPr>
      <w:spacing w:after="120"/>
    </w:pPr>
  </w:style>
  <w:style w:type="paragraph" w:styleId="Title">
    <w:name w:val="Title"/>
    <w:basedOn w:val="Normal"/>
    <w:next w:val="Normal"/>
    <w:link w:val="TitleChar"/>
    <w:uiPriority w:val="10"/>
    <w:qFormat/>
    <w:rsid w:val="00D96484"/>
    <w:pPr>
      <w:pBdr>
        <w:bottom w:val="single" w:sz="8" w:space="4" w:color="4F81BD"/>
      </w:pBdr>
      <w:spacing w:after="300"/>
      <w:contextualSpacing/>
    </w:pPr>
    <w:rPr>
      <w:rFonts w:eastAsia="MS Gothic"/>
      <w:b/>
      <w:spacing w:val="5"/>
      <w:kern w:val="28"/>
      <w:sz w:val="52"/>
      <w:szCs w:val="52"/>
    </w:rPr>
  </w:style>
  <w:style w:type="paragraph" w:styleId="ListParagraph">
    <w:name w:val="List Paragraph"/>
    <w:aliases w:val="Report subheading"/>
    <w:basedOn w:val="Normal"/>
    <w:link w:val="ListParagraphChar"/>
    <w:uiPriority w:val="34"/>
    <w:qFormat/>
    <w:rsid w:val="00D96484"/>
    <w:pPr>
      <w:ind w:left="720"/>
      <w:contextualSpacing/>
    </w:pPr>
  </w:style>
  <w:style w:type="paragraph" w:customStyle="1" w:styleId="TableParagraph">
    <w:name w:val="Table Paragraph"/>
    <w:basedOn w:val="Normal"/>
    <w:uiPriority w:val="1"/>
    <w:qFormat/>
    <w:rsid w:val="00393F51"/>
    <w:pPr>
      <w:spacing w:before="60" w:after="60" w:line="220" w:lineRule="atLeast"/>
    </w:pPr>
    <w:rPr>
      <w:rFonts w:eastAsia="Arial"/>
      <w:sz w:val="18"/>
      <w:szCs w:val="22"/>
      <w:lang w:eastAsia="en-GB"/>
    </w:rPr>
  </w:style>
  <w:style w:type="paragraph" w:styleId="Header">
    <w:name w:val="header"/>
    <w:basedOn w:val="Normal"/>
    <w:link w:val="HeaderChar"/>
    <w:uiPriority w:val="99"/>
    <w:unhideWhenUsed/>
    <w:rsid w:val="00D96484"/>
    <w:pPr>
      <w:tabs>
        <w:tab w:val="center" w:pos="4320"/>
        <w:tab w:val="right" w:pos="8640"/>
      </w:tabs>
    </w:pPr>
  </w:style>
  <w:style w:type="character" w:customStyle="1" w:styleId="HeaderChar">
    <w:name w:val="Header Char"/>
    <w:link w:val="Header"/>
    <w:uiPriority w:val="99"/>
    <w:rsid w:val="00D96484"/>
    <w:rPr>
      <w:rFonts w:ascii="Arial" w:eastAsia="MS Mincho" w:hAnsi="Arial" w:cs="Arial"/>
      <w:spacing w:val="-4"/>
      <w:sz w:val="24"/>
      <w:szCs w:val="24"/>
      <w:lang w:val="en-AU"/>
    </w:rPr>
  </w:style>
  <w:style w:type="paragraph" w:styleId="Footer">
    <w:name w:val="footer"/>
    <w:basedOn w:val="Normal"/>
    <w:link w:val="FooterChar"/>
    <w:uiPriority w:val="99"/>
    <w:unhideWhenUsed/>
    <w:rsid w:val="00D96484"/>
    <w:pPr>
      <w:tabs>
        <w:tab w:val="center" w:pos="4320"/>
        <w:tab w:val="right" w:pos="8640"/>
      </w:tabs>
    </w:pPr>
    <w:rPr>
      <w:sz w:val="16"/>
    </w:rPr>
  </w:style>
  <w:style w:type="character" w:customStyle="1" w:styleId="FooterChar">
    <w:name w:val="Footer Char"/>
    <w:link w:val="Footer"/>
    <w:uiPriority w:val="99"/>
    <w:rsid w:val="00D96484"/>
    <w:rPr>
      <w:rFonts w:ascii="Arial" w:eastAsia="MS Mincho" w:hAnsi="Arial" w:cs="Arial"/>
      <w:spacing w:val="-4"/>
      <w:sz w:val="16"/>
      <w:szCs w:val="24"/>
      <w:lang w:val="en-AU"/>
    </w:rPr>
  </w:style>
  <w:style w:type="paragraph" w:styleId="BalloonText">
    <w:name w:val="Balloon Text"/>
    <w:basedOn w:val="Normal"/>
    <w:link w:val="BalloonTextChar"/>
    <w:uiPriority w:val="99"/>
    <w:semiHidden/>
    <w:unhideWhenUsed/>
    <w:rsid w:val="00D96484"/>
    <w:rPr>
      <w:rFonts w:ascii="Lucida Grande" w:hAnsi="Lucida Grande" w:cs="Lucida Grande"/>
      <w:sz w:val="18"/>
      <w:szCs w:val="18"/>
    </w:rPr>
  </w:style>
  <w:style w:type="character" w:customStyle="1" w:styleId="BalloonTextChar">
    <w:name w:val="Balloon Text Char"/>
    <w:link w:val="BalloonText"/>
    <w:uiPriority w:val="99"/>
    <w:semiHidden/>
    <w:rsid w:val="00D96484"/>
    <w:rPr>
      <w:rFonts w:ascii="Lucida Grande" w:eastAsia="MS Mincho" w:hAnsi="Lucida Grande" w:cs="Lucida Grande"/>
      <w:spacing w:val="-4"/>
      <w:sz w:val="18"/>
      <w:szCs w:val="18"/>
      <w:lang w:val="en-AU"/>
    </w:rPr>
  </w:style>
  <w:style w:type="paragraph" w:customStyle="1" w:styleId="BODY">
    <w:name w:val="BODY"/>
    <w:basedOn w:val="Normal"/>
    <w:uiPriority w:val="99"/>
    <w:rsid w:val="00386CD8"/>
    <w:pPr>
      <w:autoSpaceDE w:val="0"/>
      <w:autoSpaceDN w:val="0"/>
      <w:adjustRightInd w:val="0"/>
      <w:spacing w:after="113"/>
      <w:textAlignment w:val="center"/>
    </w:pPr>
    <w:rPr>
      <w:rFonts w:ascii="VIC Medium Italic" w:hAnsi="VIC Medium Italic" w:cs="VIC Medium Italic"/>
      <w:color w:val="000000"/>
      <w:szCs w:val="20"/>
      <w:lang w:val="en-GB" w:eastAsia="en-GB"/>
    </w:rPr>
  </w:style>
  <w:style w:type="character" w:customStyle="1" w:styleId="BodyTextChar">
    <w:name w:val="Body Text Char"/>
    <w:link w:val="BodyText"/>
    <w:uiPriority w:val="99"/>
    <w:rsid w:val="00D96484"/>
    <w:rPr>
      <w:rFonts w:ascii="Arial" w:eastAsia="MS Mincho" w:hAnsi="Arial" w:cs="Arial"/>
      <w:spacing w:val="-4"/>
      <w:sz w:val="24"/>
      <w:szCs w:val="24"/>
      <w:lang w:val="en-AU"/>
    </w:rPr>
  </w:style>
  <w:style w:type="paragraph" w:styleId="BodyTextIndent">
    <w:name w:val="Body Text Indent"/>
    <w:basedOn w:val="Normal"/>
    <w:link w:val="BodyTextIndentChar"/>
    <w:uiPriority w:val="99"/>
    <w:semiHidden/>
    <w:unhideWhenUsed/>
    <w:rsid w:val="00D96484"/>
    <w:pPr>
      <w:spacing w:after="120"/>
      <w:ind w:left="283"/>
    </w:pPr>
  </w:style>
  <w:style w:type="character" w:customStyle="1" w:styleId="BodyTextIndentChar">
    <w:name w:val="Body Text Indent Char"/>
    <w:link w:val="BodyTextIndent"/>
    <w:uiPriority w:val="99"/>
    <w:semiHidden/>
    <w:rsid w:val="00D96484"/>
    <w:rPr>
      <w:rFonts w:ascii="Arial" w:eastAsia="MS Mincho" w:hAnsi="Arial" w:cs="Arial"/>
      <w:spacing w:val="-4"/>
      <w:sz w:val="24"/>
      <w:szCs w:val="24"/>
      <w:lang w:val="en-AU"/>
    </w:rPr>
  </w:style>
  <w:style w:type="character" w:styleId="BookTitle">
    <w:name w:val="Book Title"/>
    <w:uiPriority w:val="33"/>
    <w:qFormat/>
    <w:rsid w:val="00393F51"/>
    <w:rPr>
      <w:rFonts w:ascii="Arial" w:hAnsi="Arial"/>
      <w:b/>
      <w:bCs/>
      <w:i/>
      <w:iCs/>
      <w:spacing w:val="5"/>
    </w:rPr>
  </w:style>
  <w:style w:type="paragraph" w:customStyle="1" w:styleId="Bullet">
    <w:name w:val="Bullet"/>
    <w:basedOn w:val="Normal"/>
    <w:qFormat/>
    <w:rsid w:val="00D96484"/>
    <w:pPr>
      <w:numPr>
        <w:numId w:val="33"/>
      </w:numPr>
      <w:spacing w:after="160"/>
    </w:pPr>
  </w:style>
  <w:style w:type="paragraph" w:customStyle="1" w:styleId="Bullet2">
    <w:name w:val="Bullet 2"/>
    <w:basedOn w:val="Bullet"/>
    <w:qFormat/>
    <w:rsid w:val="00393F51"/>
    <w:pPr>
      <w:numPr>
        <w:numId w:val="27"/>
      </w:numPr>
    </w:pPr>
  </w:style>
  <w:style w:type="paragraph" w:customStyle="1" w:styleId="Bulletlast">
    <w:name w:val="Bullet last"/>
    <w:basedOn w:val="Bullet"/>
    <w:qFormat/>
    <w:rsid w:val="00393F51"/>
    <w:pPr>
      <w:spacing w:after="200"/>
    </w:pPr>
  </w:style>
  <w:style w:type="paragraph" w:customStyle="1" w:styleId="Default">
    <w:name w:val="Default"/>
    <w:rsid w:val="00393F51"/>
    <w:pPr>
      <w:widowControl/>
      <w:adjustRightInd w:val="0"/>
    </w:pPr>
    <w:rPr>
      <w:rFonts w:ascii="Arial" w:hAnsi="Arial" w:cs="Arial"/>
      <w:color w:val="000000"/>
      <w:sz w:val="24"/>
      <w:szCs w:val="24"/>
      <w:lang w:val="en-AU"/>
    </w:rPr>
  </w:style>
  <w:style w:type="character" w:styleId="Emphasis">
    <w:name w:val="Emphasis"/>
    <w:uiPriority w:val="20"/>
    <w:qFormat/>
    <w:rsid w:val="00D96484"/>
    <w:rPr>
      <w:rFonts w:ascii="Arial" w:hAnsi="Arial"/>
      <w:i/>
      <w:iCs/>
    </w:rPr>
  </w:style>
  <w:style w:type="character" w:styleId="FollowedHyperlink">
    <w:name w:val="FollowedHyperlink"/>
    <w:uiPriority w:val="99"/>
    <w:semiHidden/>
    <w:unhideWhenUsed/>
    <w:rsid w:val="00D96484"/>
    <w:rPr>
      <w:color w:val="800080"/>
      <w:u w:val="single"/>
    </w:rPr>
  </w:style>
  <w:style w:type="character" w:styleId="FootnoteReference">
    <w:name w:val="footnote reference"/>
    <w:uiPriority w:val="99"/>
    <w:unhideWhenUsed/>
    <w:rsid w:val="00D96484"/>
    <w:rPr>
      <w:rFonts w:ascii="Arial" w:hAnsi="Arial"/>
      <w:vertAlign w:val="superscript"/>
    </w:rPr>
  </w:style>
  <w:style w:type="paragraph" w:styleId="FootnoteText">
    <w:name w:val="footnote text"/>
    <w:basedOn w:val="Normal"/>
    <w:link w:val="FootnoteTextChar"/>
    <w:uiPriority w:val="99"/>
    <w:unhideWhenUsed/>
    <w:rsid w:val="00D96484"/>
    <w:pPr>
      <w:spacing w:after="60"/>
    </w:pPr>
    <w:rPr>
      <w:sz w:val="16"/>
    </w:rPr>
  </w:style>
  <w:style w:type="character" w:customStyle="1" w:styleId="FootnoteTextChar">
    <w:name w:val="Footnote Text Char"/>
    <w:link w:val="FootnoteText"/>
    <w:uiPriority w:val="99"/>
    <w:rsid w:val="00D96484"/>
    <w:rPr>
      <w:rFonts w:ascii="Arial" w:eastAsia="MS Mincho" w:hAnsi="Arial" w:cs="Arial"/>
      <w:spacing w:val="-4"/>
      <w:sz w:val="16"/>
      <w:szCs w:val="24"/>
      <w:lang w:val="en-AU"/>
    </w:rPr>
  </w:style>
  <w:style w:type="character" w:customStyle="1" w:styleId="Heading1Char">
    <w:name w:val="Heading 1 Char"/>
    <w:link w:val="Heading1"/>
    <w:uiPriority w:val="9"/>
    <w:rsid w:val="00D96484"/>
    <w:rPr>
      <w:rFonts w:ascii="Arial" w:eastAsia="MS Gothic" w:hAnsi="Arial" w:cs="Times New Roman"/>
      <w:b/>
      <w:bCs/>
      <w:spacing w:val="-4"/>
      <w:sz w:val="36"/>
      <w:szCs w:val="32"/>
      <w:lang w:val="en-AU"/>
    </w:rPr>
  </w:style>
  <w:style w:type="character" w:customStyle="1" w:styleId="Heading2Char">
    <w:name w:val="Heading 2 Char"/>
    <w:link w:val="Heading2"/>
    <w:uiPriority w:val="9"/>
    <w:rsid w:val="00D96484"/>
    <w:rPr>
      <w:rFonts w:ascii="Arial" w:eastAsia="MS Gothic" w:hAnsi="Arial" w:cs="Times New Roman"/>
      <w:b/>
      <w:bCs/>
      <w:spacing w:val="-4"/>
      <w:sz w:val="32"/>
      <w:szCs w:val="26"/>
      <w:lang w:val="en-AU"/>
    </w:rPr>
  </w:style>
  <w:style w:type="paragraph" w:customStyle="1" w:styleId="Heading2numbered">
    <w:name w:val="Heading 2 numbered"/>
    <w:basedOn w:val="Heading2"/>
    <w:qFormat/>
    <w:rsid w:val="00393F51"/>
    <w:pPr>
      <w:numPr>
        <w:numId w:val="29"/>
      </w:numPr>
    </w:pPr>
  </w:style>
  <w:style w:type="character" w:customStyle="1" w:styleId="Heading3Char">
    <w:name w:val="Heading 3 Char"/>
    <w:link w:val="Heading3"/>
    <w:uiPriority w:val="9"/>
    <w:rsid w:val="00D96484"/>
    <w:rPr>
      <w:rFonts w:ascii="Arial" w:eastAsia="MS Gothic" w:hAnsi="Arial" w:cs="Arial"/>
      <w:b/>
      <w:bCs/>
      <w:spacing w:val="-4"/>
      <w:sz w:val="28"/>
      <w:szCs w:val="24"/>
      <w:lang w:val="en-AU"/>
    </w:rPr>
  </w:style>
  <w:style w:type="character" w:customStyle="1" w:styleId="Heading4Char">
    <w:name w:val="Heading 4 Char"/>
    <w:link w:val="Heading4"/>
    <w:uiPriority w:val="9"/>
    <w:rsid w:val="00D96484"/>
    <w:rPr>
      <w:rFonts w:ascii="Arial" w:eastAsia="MS Gothic" w:hAnsi="Arial" w:cs="Arial"/>
      <w:b/>
      <w:bCs/>
      <w:iCs/>
      <w:spacing w:val="-4"/>
      <w:sz w:val="24"/>
      <w:szCs w:val="24"/>
      <w:lang w:val="en-AU"/>
    </w:rPr>
  </w:style>
  <w:style w:type="character" w:customStyle="1" w:styleId="Heading5Char">
    <w:name w:val="Heading 5 Char"/>
    <w:link w:val="Heading5"/>
    <w:uiPriority w:val="9"/>
    <w:rsid w:val="00D96484"/>
    <w:rPr>
      <w:rFonts w:ascii="Arial" w:eastAsia="MS Mincho" w:hAnsi="Arial" w:cs="Times New Roman"/>
      <w:b/>
      <w:bCs/>
      <w:iCs/>
      <w:spacing w:val="-4"/>
      <w:szCs w:val="26"/>
      <w:lang w:val="en-AU"/>
    </w:rPr>
  </w:style>
  <w:style w:type="character" w:customStyle="1" w:styleId="Heading6Char">
    <w:name w:val="Heading 6 Char"/>
    <w:link w:val="Heading6"/>
    <w:uiPriority w:val="9"/>
    <w:rsid w:val="00D96484"/>
    <w:rPr>
      <w:rFonts w:ascii="Arial" w:eastAsia="Times New Roman" w:hAnsi="Arial" w:cs="Times New Roman"/>
      <w:b/>
      <w:bCs/>
      <w:spacing w:val="-4"/>
      <w:sz w:val="18"/>
      <w:lang w:val="en-AU"/>
    </w:rPr>
  </w:style>
  <w:style w:type="character" w:styleId="Hyperlink">
    <w:name w:val="Hyperlink"/>
    <w:uiPriority w:val="99"/>
    <w:unhideWhenUsed/>
    <w:rsid w:val="00D96484"/>
    <w:rPr>
      <w:rFonts w:ascii="Arial" w:hAnsi="Arial"/>
      <w:color w:val="0000FF"/>
      <w:u w:val="single"/>
    </w:rPr>
  </w:style>
  <w:style w:type="character" w:styleId="IntenseEmphasis">
    <w:name w:val="Intense Emphasis"/>
    <w:uiPriority w:val="21"/>
    <w:qFormat/>
    <w:rsid w:val="00393F51"/>
    <w:rPr>
      <w:rFonts w:ascii="Arial" w:hAnsi="Arial"/>
      <w:i/>
      <w:iCs/>
      <w:color w:val="5B9BD5"/>
    </w:rPr>
  </w:style>
  <w:style w:type="character" w:styleId="IntenseReference">
    <w:name w:val="Intense Reference"/>
    <w:uiPriority w:val="32"/>
    <w:qFormat/>
    <w:rsid w:val="00393F51"/>
    <w:rPr>
      <w:rFonts w:ascii="Arial" w:hAnsi="Arial"/>
      <w:b/>
      <w:bCs/>
      <w:smallCaps/>
      <w:color w:val="5B9BD5"/>
      <w:spacing w:val="5"/>
    </w:rPr>
  </w:style>
  <w:style w:type="paragraph" w:styleId="NormalWeb">
    <w:name w:val="Normal (Web)"/>
    <w:basedOn w:val="Normal"/>
    <w:uiPriority w:val="99"/>
    <w:semiHidden/>
    <w:unhideWhenUsed/>
    <w:rsid w:val="00393F51"/>
    <w:pPr>
      <w:spacing w:before="100" w:beforeAutospacing="1" w:after="100" w:afterAutospacing="1"/>
    </w:pPr>
    <w:rPr>
      <w:rFonts w:ascii="Times New Roman" w:eastAsia="Times New Roman" w:hAnsi="Times New Roman" w:cs="Times New Roman"/>
      <w:lang w:eastAsia="en-GB"/>
    </w:rPr>
  </w:style>
  <w:style w:type="character" w:styleId="PageNumber">
    <w:name w:val="page number"/>
    <w:uiPriority w:val="99"/>
    <w:semiHidden/>
    <w:unhideWhenUsed/>
    <w:rsid w:val="00D96484"/>
  </w:style>
  <w:style w:type="character" w:styleId="Strong">
    <w:name w:val="Strong"/>
    <w:uiPriority w:val="22"/>
    <w:qFormat/>
    <w:rsid w:val="00D96484"/>
    <w:rPr>
      <w:rFonts w:ascii="Arial" w:hAnsi="Arial"/>
      <w:b/>
      <w:bCs/>
    </w:rPr>
  </w:style>
  <w:style w:type="paragraph" w:styleId="Subtitle">
    <w:name w:val="Subtitle"/>
    <w:basedOn w:val="Heading1"/>
    <w:next w:val="Normal"/>
    <w:link w:val="SubtitleChar"/>
    <w:uiPriority w:val="11"/>
    <w:qFormat/>
    <w:rsid w:val="00D96484"/>
  </w:style>
  <w:style w:type="character" w:customStyle="1" w:styleId="SubtitleChar">
    <w:name w:val="Subtitle Char"/>
    <w:link w:val="Subtitle"/>
    <w:uiPriority w:val="11"/>
    <w:rsid w:val="00D96484"/>
    <w:rPr>
      <w:rFonts w:ascii="Arial" w:eastAsia="MS Gothic" w:hAnsi="Arial" w:cs="Times New Roman"/>
      <w:b/>
      <w:bCs/>
      <w:spacing w:val="-4"/>
      <w:sz w:val="36"/>
      <w:szCs w:val="32"/>
      <w:lang w:val="en-AU"/>
    </w:rPr>
  </w:style>
  <w:style w:type="character" w:styleId="SubtleEmphasis">
    <w:name w:val="Subtle Emphasis"/>
    <w:uiPriority w:val="19"/>
    <w:qFormat/>
    <w:rsid w:val="00393F51"/>
    <w:rPr>
      <w:rFonts w:ascii="Arial" w:hAnsi="Arial"/>
      <w:i/>
      <w:iCs/>
      <w:color w:val="404040"/>
    </w:rPr>
  </w:style>
  <w:style w:type="character" w:styleId="SubtleReference">
    <w:name w:val="Subtle Reference"/>
    <w:uiPriority w:val="31"/>
    <w:qFormat/>
    <w:rsid w:val="00393F51"/>
    <w:rPr>
      <w:rFonts w:ascii="Arial" w:hAnsi="Arial"/>
      <w:smallCaps/>
      <w:color w:val="5A5A5A"/>
    </w:rPr>
  </w:style>
  <w:style w:type="paragraph" w:customStyle="1" w:styleId="TableCopy">
    <w:name w:val="Table Copy"/>
    <w:basedOn w:val="Normal"/>
    <w:qFormat/>
    <w:rsid w:val="00D96484"/>
    <w:pPr>
      <w:spacing w:before="60" w:after="60"/>
    </w:pPr>
  </w:style>
  <w:style w:type="paragraph" w:customStyle="1" w:styleId="TableBullet">
    <w:name w:val="Table Bullet"/>
    <w:basedOn w:val="TableCopy"/>
    <w:qFormat/>
    <w:rsid w:val="00D96484"/>
    <w:pPr>
      <w:numPr>
        <w:numId w:val="35"/>
      </w:numPr>
      <w:spacing w:after="120"/>
    </w:pPr>
  </w:style>
  <w:style w:type="table" w:styleId="TableGrid">
    <w:name w:val="Table Grid"/>
    <w:basedOn w:val="TableNormal"/>
    <w:uiPriority w:val="39"/>
    <w:rsid w:val="00D96484"/>
    <w:pPr>
      <w:widowControl/>
      <w:autoSpaceDE/>
      <w:autoSpaceDN/>
    </w:pPr>
    <w:rPr>
      <w:rFonts w:ascii="Cambria" w:eastAsia="MS Mincho" w:hAnsi="Cambria" w:cs="Times New Roman"/>
      <w:sz w:val="20"/>
      <w:szCs w:val="20"/>
      <w:lang w:val="en-A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93F51"/>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Heading">
    <w:name w:val="Table Heading"/>
    <w:basedOn w:val="Normal"/>
    <w:qFormat/>
    <w:rsid w:val="00D96484"/>
    <w:pPr>
      <w:spacing w:before="60" w:after="60"/>
    </w:pPr>
    <w:rPr>
      <w:b/>
    </w:rPr>
  </w:style>
  <w:style w:type="character" w:customStyle="1" w:styleId="TitleChar">
    <w:name w:val="Title Char"/>
    <w:link w:val="Title"/>
    <w:uiPriority w:val="10"/>
    <w:rsid w:val="00D96484"/>
    <w:rPr>
      <w:rFonts w:ascii="Arial" w:eastAsia="MS Gothic" w:hAnsi="Arial" w:cs="Arial"/>
      <w:b/>
      <w:spacing w:val="5"/>
      <w:kern w:val="28"/>
      <w:sz w:val="52"/>
      <w:szCs w:val="52"/>
      <w:lang w:val="en-AU"/>
    </w:rPr>
  </w:style>
  <w:style w:type="paragraph" w:styleId="TOC1">
    <w:name w:val="toc 1"/>
    <w:basedOn w:val="Normal"/>
    <w:next w:val="Normal"/>
    <w:autoRedefine/>
    <w:uiPriority w:val="39"/>
    <w:unhideWhenUsed/>
    <w:rsid w:val="00D96484"/>
    <w:pPr>
      <w:keepNext/>
      <w:tabs>
        <w:tab w:val="right" w:leader="dot" w:pos="10456"/>
      </w:tabs>
      <w:spacing w:before="120" w:after="0"/>
    </w:pPr>
    <w:rPr>
      <w:rFonts w:cs="Calibri"/>
      <w:b/>
      <w:bCs/>
      <w:iCs/>
    </w:rPr>
  </w:style>
  <w:style w:type="paragraph" w:styleId="TOC2">
    <w:name w:val="toc 2"/>
    <w:basedOn w:val="Normal"/>
    <w:next w:val="Normal"/>
    <w:autoRedefine/>
    <w:uiPriority w:val="39"/>
    <w:unhideWhenUsed/>
    <w:rsid w:val="00D96484"/>
    <w:pPr>
      <w:tabs>
        <w:tab w:val="right" w:leader="dot" w:pos="9350"/>
      </w:tabs>
      <w:spacing w:before="120" w:after="0"/>
      <w:ind w:left="200"/>
    </w:pPr>
    <w:rPr>
      <w:rFonts w:cs="Calibri"/>
      <w:noProof/>
      <w:sz w:val="22"/>
      <w:szCs w:val="22"/>
    </w:rPr>
  </w:style>
  <w:style w:type="paragraph" w:styleId="TOC4">
    <w:name w:val="toc 4"/>
    <w:basedOn w:val="Normal"/>
    <w:next w:val="Normal"/>
    <w:autoRedefine/>
    <w:uiPriority w:val="39"/>
    <w:semiHidden/>
    <w:unhideWhenUsed/>
    <w:rsid w:val="00D96484"/>
    <w:pPr>
      <w:spacing w:after="0"/>
      <w:ind w:left="600"/>
    </w:pPr>
    <w:rPr>
      <w:rFonts w:ascii="Calibri" w:hAnsi="Calibri" w:cs="Calibri"/>
      <w:szCs w:val="20"/>
    </w:rPr>
  </w:style>
  <w:style w:type="paragraph" w:styleId="TOC5">
    <w:name w:val="toc 5"/>
    <w:basedOn w:val="Normal"/>
    <w:next w:val="Normal"/>
    <w:autoRedefine/>
    <w:uiPriority w:val="39"/>
    <w:semiHidden/>
    <w:unhideWhenUsed/>
    <w:rsid w:val="00D96484"/>
    <w:pPr>
      <w:spacing w:after="0"/>
      <w:ind w:left="800"/>
    </w:pPr>
    <w:rPr>
      <w:rFonts w:ascii="Calibri" w:hAnsi="Calibri" w:cs="Calibri"/>
      <w:szCs w:val="20"/>
    </w:rPr>
  </w:style>
  <w:style w:type="paragraph" w:styleId="TOC6">
    <w:name w:val="toc 6"/>
    <w:basedOn w:val="Normal"/>
    <w:next w:val="Normal"/>
    <w:autoRedefine/>
    <w:uiPriority w:val="39"/>
    <w:semiHidden/>
    <w:unhideWhenUsed/>
    <w:rsid w:val="00D96484"/>
    <w:pPr>
      <w:spacing w:after="0"/>
      <w:ind w:left="1000"/>
    </w:pPr>
    <w:rPr>
      <w:rFonts w:ascii="Calibri" w:hAnsi="Calibri" w:cs="Calibri"/>
      <w:szCs w:val="20"/>
    </w:rPr>
  </w:style>
  <w:style w:type="paragraph" w:styleId="TOC7">
    <w:name w:val="toc 7"/>
    <w:basedOn w:val="Normal"/>
    <w:next w:val="Normal"/>
    <w:autoRedefine/>
    <w:uiPriority w:val="39"/>
    <w:semiHidden/>
    <w:unhideWhenUsed/>
    <w:rsid w:val="00D96484"/>
    <w:pPr>
      <w:spacing w:after="0"/>
      <w:ind w:left="1200"/>
    </w:pPr>
    <w:rPr>
      <w:rFonts w:ascii="Calibri" w:hAnsi="Calibri" w:cs="Calibri"/>
      <w:szCs w:val="20"/>
    </w:rPr>
  </w:style>
  <w:style w:type="paragraph" w:styleId="TOC8">
    <w:name w:val="toc 8"/>
    <w:basedOn w:val="Normal"/>
    <w:next w:val="Normal"/>
    <w:autoRedefine/>
    <w:uiPriority w:val="39"/>
    <w:semiHidden/>
    <w:unhideWhenUsed/>
    <w:rsid w:val="00D96484"/>
    <w:pPr>
      <w:spacing w:after="0"/>
      <w:ind w:left="1400"/>
    </w:pPr>
    <w:rPr>
      <w:rFonts w:ascii="Calibri" w:hAnsi="Calibri" w:cs="Calibri"/>
      <w:szCs w:val="20"/>
    </w:rPr>
  </w:style>
  <w:style w:type="paragraph" w:styleId="TOC9">
    <w:name w:val="toc 9"/>
    <w:basedOn w:val="Normal"/>
    <w:next w:val="Normal"/>
    <w:autoRedefine/>
    <w:uiPriority w:val="39"/>
    <w:semiHidden/>
    <w:unhideWhenUsed/>
    <w:rsid w:val="00D96484"/>
    <w:pPr>
      <w:spacing w:after="0"/>
      <w:ind w:left="1600"/>
    </w:pPr>
    <w:rPr>
      <w:rFonts w:ascii="Calibri" w:hAnsi="Calibri" w:cs="Calibri"/>
      <w:szCs w:val="20"/>
    </w:rPr>
  </w:style>
  <w:style w:type="paragraph" w:styleId="TOCHeading">
    <w:name w:val="TOC Heading"/>
    <w:basedOn w:val="Heading1"/>
    <w:next w:val="Normal"/>
    <w:uiPriority w:val="39"/>
    <w:unhideWhenUsed/>
    <w:qFormat/>
    <w:rsid w:val="00D96484"/>
    <w:pPr>
      <w:spacing w:after="0" w:line="276" w:lineRule="auto"/>
      <w:outlineLvl w:val="9"/>
    </w:pPr>
    <w:rPr>
      <w:rFonts w:eastAsia="Times New Roman"/>
      <w:sz w:val="28"/>
      <w:szCs w:val="28"/>
    </w:rPr>
  </w:style>
  <w:style w:type="character" w:styleId="UnresolvedMention">
    <w:name w:val="Unresolved Mention"/>
    <w:uiPriority w:val="99"/>
    <w:rsid w:val="00D96484"/>
    <w:rPr>
      <w:color w:val="605E5C"/>
      <w:shd w:val="clear" w:color="auto" w:fill="E1DFDD"/>
    </w:rPr>
  </w:style>
  <w:style w:type="paragraph" w:customStyle="1" w:styleId="NoParagraphStyle">
    <w:name w:val="[No Paragraph Style]"/>
    <w:rsid w:val="00D96484"/>
    <w:pPr>
      <w:adjustRightInd w:val="0"/>
      <w:spacing w:line="288" w:lineRule="auto"/>
      <w:textAlignment w:val="center"/>
    </w:pPr>
    <w:rPr>
      <w:rFonts w:ascii="Minion Pro" w:eastAsiaTheme="minorEastAsia" w:hAnsi="Minion Pro" w:cs="Minion Pro"/>
      <w:color w:val="000000"/>
      <w:sz w:val="24"/>
      <w:szCs w:val="24"/>
      <w:lang w:eastAsia="en-AU"/>
    </w:rPr>
  </w:style>
  <w:style w:type="paragraph" w:customStyle="1" w:styleId="BasicParagraph">
    <w:name w:val="[Basic Paragraph]"/>
    <w:basedOn w:val="NoParagraphStyle"/>
    <w:uiPriority w:val="99"/>
    <w:rsid w:val="00D96484"/>
    <w:pPr>
      <w:widowControl/>
    </w:pPr>
    <w:rPr>
      <w:rFonts w:ascii="VIC" w:hAnsi="VIC" w:cs="VIC"/>
    </w:rPr>
  </w:style>
  <w:style w:type="paragraph" w:customStyle="1" w:styleId="14ptLightTables">
    <w:name w:val="14pt Light (Tables)"/>
    <w:basedOn w:val="Normal"/>
    <w:uiPriority w:val="99"/>
    <w:rsid w:val="00D96484"/>
    <w:pPr>
      <w:autoSpaceDE w:val="0"/>
      <w:autoSpaceDN w:val="0"/>
      <w:adjustRightInd w:val="0"/>
      <w:spacing w:after="170" w:line="320" w:lineRule="atLeast"/>
      <w:jc w:val="right"/>
      <w:textAlignment w:val="center"/>
    </w:pPr>
    <w:rPr>
      <w:rFonts w:ascii="VIC Light" w:eastAsiaTheme="minorEastAsia" w:hAnsi="VIC Light" w:cs="VIC Light"/>
      <w:color w:val="E87200"/>
      <w:sz w:val="28"/>
      <w:szCs w:val="28"/>
      <w:lang w:val="en-US" w:eastAsia="en-AU"/>
    </w:rPr>
  </w:style>
  <w:style w:type="paragraph" w:customStyle="1" w:styleId="INTROTEXT">
    <w:name w:val="INTRO  (TEXT)"/>
    <w:basedOn w:val="Normal"/>
    <w:uiPriority w:val="99"/>
    <w:rsid w:val="00D96484"/>
    <w:pPr>
      <w:autoSpaceDE w:val="0"/>
      <w:autoSpaceDN w:val="0"/>
      <w:adjustRightInd w:val="0"/>
      <w:spacing w:after="170" w:line="288" w:lineRule="auto"/>
      <w:textAlignment w:val="center"/>
    </w:pPr>
    <w:rPr>
      <w:rFonts w:ascii="VIC Light" w:hAnsi="VIC Light" w:cs="VIC Light"/>
      <w:color w:val="A21442"/>
      <w:lang w:eastAsia="en-GB"/>
    </w:rPr>
  </w:style>
  <w:style w:type="paragraph" w:customStyle="1" w:styleId="16ptLightTables">
    <w:name w:val="16pt Light (Tables)"/>
    <w:basedOn w:val="INTROTEXT"/>
    <w:uiPriority w:val="99"/>
    <w:rsid w:val="00D96484"/>
    <w:pPr>
      <w:spacing w:line="320" w:lineRule="atLeast"/>
      <w:jc w:val="right"/>
    </w:pPr>
    <w:rPr>
      <w:rFonts w:eastAsiaTheme="minorEastAsia"/>
      <w:color w:val="E87200"/>
      <w:sz w:val="32"/>
      <w:szCs w:val="32"/>
      <w:lang w:val="en-US" w:eastAsia="en-AU"/>
    </w:rPr>
  </w:style>
  <w:style w:type="paragraph" w:customStyle="1" w:styleId="AckH1Acknowledgement">
    <w:name w:val="Ack H1 (Acknowledgement)"/>
    <w:basedOn w:val="Normal"/>
    <w:uiPriority w:val="99"/>
    <w:rsid w:val="00D96484"/>
    <w:pPr>
      <w:autoSpaceDE w:val="0"/>
      <w:autoSpaceDN w:val="0"/>
      <w:adjustRightInd w:val="0"/>
      <w:spacing w:after="567" w:line="480" w:lineRule="atLeast"/>
      <w:textAlignment w:val="center"/>
    </w:pPr>
    <w:rPr>
      <w:rFonts w:ascii="VIC" w:hAnsi="VIC" w:cs="VIC"/>
      <w:b/>
      <w:bCs/>
      <w:color w:val="FFFFFF"/>
      <w:sz w:val="44"/>
      <w:szCs w:val="44"/>
      <w:lang w:eastAsia="en-GB"/>
    </w:rPr>
  </w:style>
  <w:style w:type="paragraph" w:customStyle="1" w:styleId="AcktextAcknowledgement">
    <w:name w:val="Ack text (Acknowledgement)"/>
    <w:basedOn w:val="Normal"/>
    <w:uiPriority w:val="99"/>
    <w:rsid w:val="00D96484"/>
    <w:pPr>
      <w:autoSpaceDE w:val="0"/>
      <w:autoSpaceDN w:val="0"/>
      <w:adjustRightInd w:val="0"/>
      <w:spacing w:after="170" w:line="220" w:lineRule="atLeast"/>
      <w:textAlignment w:val="center"/>
    </w:pPr>
    <w:rPr>
      <w:rFonts w:ascii="VIC Light" w:hAnsi="VIC Light" w:cs="VIC Light"/>
      <w:color w:val="FFFFFF"/>
      <w:sz w:val="18"/>
      <w:szCs w:val="18"/>
      <w:lang w:eastAsia="en-GB"/>
    </w:rPr>
  </w:style>
  <w:style w:type="character" w:customStyle="1" w:styleId="Blue">
    <w:name w:val="Blue"/>
    <w:uiPriority w:val="99"/>
    <w:rsid w:val="00D96484"/>
    <w:rPr>
      <w:rFonts w:ascii="VIC" w:hAnsi="VIC" w:cs="VIC"/>
      <w:b/>
      <w:bCs/>
      <w:color w:val="1EC0DA"/>
    </w:rPr>
  </w:style>
  <w:style w:type="character" w:customStyle="1" w:styleId="bodyitalics">
    <w:name w:val="body italics"/>
    <w:uiPriority w:val="99"/>
    <w:rsid w:val="00D96484"/>
    <w:rPr>
      <w:i/>
      <w:iCs/>
    </w:rPr>
  </w:style>
  <w:style w:type="character" w:customStyle="1" w:styleId="bodybold">
    <w:name w:val="body bold"/>
    <w:basedOn w:val="bodyitalics"/>
    <w:uiPriority w:val="99"/>
    <w:rsid w:val="00D96484"/>
    <w:rPr>
      <w:b/>
      <w:bCs/>
      <w:i/>
      <w:iCs/>
    </w:rPr>
  </w:style>
  <w:style w:type="paragraph" w:customStyle="1" w:styleId="BODYCOPYTEXT">
    <w:name w:val="BODY COPY (TEXT)"/>
    <w:basedOn w:val="Normal"/>
    <w:uiPriority w:val="99"/>
    <w:rsid w:val="00D96484"/>
    <w:pPr>
      <w:autoSpaceDE w:val="0"/>
      <w:autoSpaceDN w:val="0"/>
      <w:adjustRightInd w:val="0"/>
      <w:spacing w:after="170" w:line="220" w:lineRule="atLeast"/>
      <w:textAlignment w:val="center"/>
    </w:pPr>
    <w:rPr>
      <w:rFonts w:ascii="VIC Light" w:hAnsi="VIC Light" w:cs="VIC Light"/>
      <w:color w:val="000000"/>
      <w:sz w:val="18"/>
      <w:szCs w:val="18"/>
      <w:lang w:eastAsia="en-GB"/>
    </w:rPr>
  </w:style>
  <w:style w:type="paragraph" w:customStyle="1" w:styleId="BodyCopy1mmreturnTEXT">
    <w:name w:val="Body Copy 1mm return (TEXT)"/>
    <w:basedOn w:val="BODYCOPYTEXT"/>
    <w:uiPriority w:val="99"/>
    <w:rsid w:val="00D96484"/>
    <w:pPr>
      <w:spacing w:after="57"/>
    </w:pPr>
  </w:style>
  <w:style w:type="character" w:customStyle="1" w:styleId="Bodymedium">
    <w:name w:val="Body medium"/>
    <w:uiPriority w:val="99"/>
    <w:rsid w:val="00D96484"/>
    <w:rPr>
      <w:rFonts w:ascii="VIC Medium" w:hAnsi="VIC Medium" w:cs="VIC Medium"/>
    </w:rPr>
  </w:style>
  <w:style w:type="character" w:customStyle="1" w:styleId="Bodysemibold">
    <w:name w:val="Body semibold"/>
    <w:uiPriority w:val="99"/>
    <w:rsid w:val="00D96484"/>
    <w:rPr>
      <w:b/>
      <w:bCs/>
    </w:rPr>
  </w:style>
  <w:style w:type="paragraph" w:customStyle="1" w:styleId="BulletL1Bullets">
    <w:name w:val="Bullet L1 (Bullets)"/>
    <w:basedOn w:val="BODYCOPYTEXT"/>
    <w:uiPriority w:val="99"/>
    <w:rsid w:val="00D96484"/>
    <w:pPr>
      <w:spacing w:after="57"/>
      <w:ind w:left="340" w:hanging="340"/>
    </w:pPr>
  </w:style>
  <w:style w:type="paragraph" w:customStyle="1" w:styleId="BulletL1endBullets">
    <w:name w:val="Bullet L1 end (Bullets)"/>
    <w:basedOn w:val="BODYCOPYTEXT"/>
    <w:uiPriority w:val="99"/>
    <w:rsid w:val="00D96484"/>
    <w:pPr>
      <w:ind w:left="340" w:hanging="340"/>
    </w:pPr>
  </w:style>
  <w:style w:type="character" w:styleId="CommentReference">
    <w:name w:val="annotation reference"/>
    <w:uiPriority w:val="99"/>
    <w:semiHidden/>
    <w:unhideWhenUsed/>
    <w:rsid w:val="00D96484"/>
    <w:rPr>
      <w:sz w:val="16"/>
      <w:szCs w:val="16"/>
    </w:rPr>
  </w:style>
  <w:style w:type="paragraph" w:styleId="CommentText">
    <w:name w:val="annotation text"/>
    <w:basedOn w:val="Normal"/>
    <w:link w:val="CommentTextChar"/>
    <w:uiPriority w:val="99"/>
    <w:unhideWhenUsed/>
    <w:rsid w:val="00D96484"/>
    <w:rPr>
      <w:szCs w:val="20"/>
    </w:rPr>
  </w:style>
  <w:style w:type="character" w:customStyle="1" w:styleId="CommentTextChar">
    <w:name w:val="Comment Text Char"/>
    <w:link w:val="CommentText"/>
    <w:uiPriority w:val="99"/>
    <w:rsid w:val="00D96484"/>
    <w:rPr>
      <w:rFonts w:ascii="Arial" w:eastAsia="MS Mincho" w:hAnsi="Arial" w:cs="Arial"/>
      <w:spacing w:val="-4"/>
      <w:sz w:val="24"/>
      <w:szCs w:val="20"/>
      <w:lang w:val="en-AU"/>
    </w:rPr>
  </w:style>
  <w:style w:type="paragraph" w:styleId="CommentSubject">
    <w:name w:val="annotation subject"/>
    <w:basedOn w:val="CommentText"/>
    <w:next w:val="CommentText"/>
    <w:link w:val="CommentSubjectChar"/>
    <w:uiPriority w:val="99"/>
    <w:semiHidden/>
    <w:unhideWhenUsed/>
    <w:rsid w:val="00D96484"/>
    <w:rPr>
      <w:b/>
      <w:bCs/>
    </w:rPr>
  </w:style>
  <w:style w:type="character" w:customStyle="1" w:styleId="CommentSubjectChar">
    <w:name w:val="Comment Subject Char"/>
    <w:link w:val="CommentSubject"/>
    <w:uiPriority w:val="99"/>
    <w:semiHidden/>
    <w:rsid w:val="00D96484"/>
    <w:rPr>
      <w:rFonts w:ascii="Arial" w:eastAsia="MS Mincho" w:hAnsi="Arial" w:cs="Arial"/>
      <w:b/>
      <w:bCs/>
      <w:spacing w:val="-4"/>
      <w:sz w:val="24"/>
      <w:szCs w:val="20"/>
      <w:lang w:val="en-AU"/>
    </w:rPr>
  </w:style>
  <w:style w:type="paragraph" w:customStyle="1" w:styleId="FigureInfographics">
    <w:name w:val="Figure (Infographics)"/>
    <w:basedOn w:val="INTROTEXT"/>
    <w:uiPriority w:val="99"/>
    <w:rsid w:val="00D96484"/>
  </w:style>
  <w:style w:type="character" w:customStyle="1" w:styleId="Figurebold">
    <w:name w:val="Figure bold"/>
    <w:uiPriority w:val="99"/>
    <w:rsid w:val="00D96484"/>
    <w:rPr>
      <w:b/>
      <w:bCs/>
      <w:color w:val="E87200"/>
    </w:rPr>
  </w:style>
  <w:style w:type="paragraph" w:customStyle="1" w:styleId="FootnoteTEXT0">
    <w:name w:val="Footnote (TEXT)"/>
    <w:basedOn w:val="INTROTEXT"/>
    <w:uiPriority w:val="99"/>
    <w:rsid w:val="00D96484"/>
    <w:pPr>
      <w:pBdr>
        <w:top w:val="single" w:sz="2" w:space="11" w:color="auto"/>
      </w:pBdr>
      <w:tabs>
        <w:tab w:val="left" w:pos="160"/>
      </w:tabs>
      <w:spacing w:before="28" w:after="0"/>
      <w:ind w:left="170" w:hanging="170"/>
    </w:pPr>
    <w:rPr>
      <w:color w:val="000000"/>
      <w:sz w:val="12"/>
      <w:szCs w:val="12"/>
    </w:rPr>
  </w:style>
  <w:style w:type="paragraph" w:customStyle="1" w:styleId="FootnotenoruleTEXT">
    <w:name w:val="Footnote no rule (TEXT)"/>
    <w:basedOn w:val="BODYCOPYTEXT"/>
    <w:uiPriority w:val="99"/>
    <w:rsid w:val="00D96484"/>
    <w:pPr>
      <w:spacing w:before="28" w:after="0" w:line="288" w:lineRule="auto"/>
      <w:ind w:left="170" w:hanging="170"/>
    </w:pPr>
    <w:rPr>
      <w:sz w:val="12"/>
      <w:szCs w:val="12"/>
    </w:rPr>
  </w:style>
  <w:style w:type="character" w:customStyle="1" w:styleId="GridTable1Light1">
    <w:name w:val="Grid Table 1 Light1"/>
    <w:uiPriority w:val="33"/>
    <w:qFormat/>
    <w:rsid w:val="00D96484"/>
    <w:rPr>
      <w:rFonts w:ascii="Arial" w:hAnsi="Arial"/>
      <w:b/>
      <w:bCs/>
      <w:i/>
      <w:iCs/>
      <w:spacing w:val="5"/>
    </w:rPr>
  </w:style>
  <w:style w:type="paragraph" w:customStyle="1" w:styleId="GridTable31">
    <w:name w:val="Grid Table 31"/>
    <w:basedOn w:val="Heading1"/>
    <w:next w:val="Normal"/>
    <w:uiPriority w:val="39"/>
    <w:unhideWhenUsed/>
    <w:qFormat/>
    <w:rsid w:val="00D96484"/>
    <w:pPr>
      <w:spacing w:after="0" w:line="276" w:lineRule="auto"/>
      <w:outlineLvl w:val="9"/>
    </w:pPr>
    <w:rPr>
      <w:color w:val="365F91"/>
      <w:sz w:val="28"/>
      <w:szCs w:val="28"/>
    </w:rPr>
  </w:style>
  <w:style w:type="paragraph" w:customStyle="1" w:styleId="H1Headings">
    <w:name w:val="H1 (Headings)"/>
    <w:basedOn w:val="NoParagraphStyle"/>
    <w:uiPriority w:val="99"/>
    <w:rsid w:val="00D96484"/>
    <w:pPr>
      <w:suppressAutoHyphens/>
      <w:spacing w:after="567" w:line="480" w:lineRule="atLeast"/>
    </w:pPr>
    <w:rPr>
      <w:rFonts w:ascii="VIC" w:hAnsi="VIC" w:cs="VIC"/>
      <w:b/>
      <w:bCs/>
      <w:color w:val="FF9E18"/>
      <w:sz w:val="44"/>
      <w:szCs w:val="44"/>
    </w:rPr>
  </w:style>
  <w:style w:type="paragraph" w:customStyle="1" w:styleId="H2Headings">
    <w:name w:val="H2 (Headings)"/>
    <w:basedOn w:val="INTROTEXT"/>
    <w:uiPriority w:val="99"/>
    <w:rsid w:val="00D96484"/>
    <w:pPr>
      <w:spacing w:before="170"/>
    </w:pPr>
    <w:rPr>
      <w:rFonts w:ascii="VIC" w:hAnsi="VIC" w:cs="VIC"/>
      <w:b/>
      <w:bCs/>
      <w:color w:val="FF9E18"/>
      <w:sz w:val="28"/>
      <w:szCs w:val="28"/>
    </w:rPr>
  </w:style>
  <w:style w:type="paragraph" w:customStyle="1" w:styleId="H2L2Headings">
    <w:name w:val="H2 L2 (Headings)"/>
    <w:basedOn w:val="H2Headings"/>
    <w:uiPriority w:val="99"/>
    <w:rsid w:val="00D96484"/>
    <w:pPr>
      <w:tabs>
        <w:tab w:val="left" w:pos="680"/>
        <w:tab w:val="right" w:pos="4580"/>
      </w:tabs>
      <w:spacing w:after="113"/>
      <w:ind w:left="680" w:hanging="680"/>
    </w:pPr>
  </w:style>
  <w:style w:type="character" w:customStyle="1" w:styleId="H2L2baselineshift">
    <w:name w:val="H2 L2 baseline shift"/>
    <w:uiPriority w:val="99"/>
    <w:rsid w:val="00D96484"/>
    <w:rPr>
      <w:position w:val="14"/>
    </w:rPr>
  </w:style>
  <w:style w:type="paragraph" w:customStyle="1" w:styleId="H3Headings">
    <w:name w:val="H3 (Headings)"/>
    <w:basedOn w:val="INTROTEXT"/>
    <w:uiPriority w:val="99"/>
    <w:rsid w:val="00D96484"/>
    <w:pPr>
      <w:spacing w:before="170"/>
    </w:pPr>
    <w:rPr>
      <w:rFonts w:ascii="VIC" w:hAnsi="VIC" w:cs="VIC"/>
      <w:color w:val="FF9E18"/>
      <w:sz w:val="26"/>
      <w:szCs w:val="26"/>
    </w:rPr>
  </w:style>
  <w:style w:type="paragraph" w:customStyle="1" w:styleId="H4Headings">
    <w:name w:val="H4 (Headings)"/>
    <w:basedOn w:val="BODYCOPYTEXT"/>
    <w:uiPriority w:val="99"/>
    <w:rsid w:val="00D96484"/>
    <w:pPr>
      <w:spacing w:after="57" w:line="240" w:lineRule="atLeast"/>
    </w:pPr>
    <w:rPr>
      <w:rFonts w:ascii="VIC SemiBold" w:hAnsi="VIC SemiBold" w:cs="VIC SemiBold"/>
      <w:b/>
      <w:bCs/>
      <w:sz w:val="22"/>
      <w:szCs w:val="22"/>
    </w:rPr>
  </w:style>
  <w:style w:type="character" w:customStyle="1" w:styleId="ListParagraphChar">
    <w:name w:val="List Paragraph Char"/>
    <w:aliases w:val="Report subheading Char"/>
    <w:link w:val="ListParagraph"/>
    <w:uiPriority w:val="34"/>
    <w:locked/>
    <w:rsid w:val="00D96484"/>
    <w:rPr>
      <w:rFonts w:ascii="Arial" w:eastAsia="MS Mincho" w:hAnsi="Arial" w:cs="Arial"/>
      <w:spacing w:val="-4"/>
      <w:sz w:val="24"/>
      <w:szCs w:val="24"/>
      <w:lang w:val="en-AU"/>
    </w:rPr>
  </w:style>
  <w:style w:type="character" w:styleId="Mention">
    <w:name w:val="Mention"/>
    <w:uiPriority w:val="99"/>
    <w:unhideWhenUsed/>
    <w:rsid w:val="00D96484"/>
    <w:rPr>
      <w:color w:val="2B579A"/>
      <w:shd w:val="clear" w:color="auto" w:fill="E1DFDD"/>
    </w:rPr>
  </w:style>
  <w:style w:type="paragraph" w:styleId="NoSpacing">
    <w:name w:val="No Spacing"/>
    <w:uiPriority w:val="1"/>
    <w:qFormat/>
    <w:rsid w:val="00D96484"/>
    <w:pPr>
      <w:widowControl/>
      <w:autoSpaceDE/>
      <w:autoSpaceDN/>
    </w:pPr>
    <w:rPr>
      <w:rFonts w:eastAsia="Calibri"/>
    </w:rPr>
  </w:style>
  <w:style w:type="paragraph" w:customStyle="1" w:styleId="NoteInfographics">
    <w:name w:val="Note (Infographics)"/>
    <w:basedOn w:val="FootnotenoruleTEXT"/>
    <w:uiPriority w:val="99"/>
    <w:rsid w:val="00D96484"/>
    <w:pPr>
      <w:ind w:left="0" w:firstLine="0"/>
    </w:pPr>
    <w:rPr>
      <w:sz w:val="14"/>
      <w:szCs w:val="14"/>
    </w:rPr>
  </w:style>
  <w:style w:type="paragraph" w:customStyle="1" w:styleId="Numbered">
    <w:name w:val="Numbered"/>
    <w:basedOn w:val="Normal"/>
    <w:qFormat/>
    <w:rsid w:val="00D96484"/>
    <w:pPr>
      <w:numPr>
        <w:numId w:val="34"/>
      </w:numPr>
    </w:pPr>
  </w:style>
  <w:style w:type="paragraph" w:customStyle="1" w:styleId="NumberedbulletsL1Bullets">
    <w:name w:val="Numbered bullets L1 (Bullets)"/>
    <w:basedOn w:val="BODYCOPYTEXT"/>
    <w:uiPriority w:val="99"/>
    <w:rsid w:val="00D96484"/>
    <w:pPr>
      <w:spacing w:after="57"/>
      <w:ind w:left="360" w:hanging="360"/>
    </w:pPr>
  </w:style>
  <w:style w:type="paragraph" w:customStyle="1" w:styleId="NumberedbulletsL1endBullets">
    <w:name w:val="Numbered bullets L1 end (Bullets)"/>
    <w:basedOn w:val="NumberedbulletsL1Bullets"/>
    <w:uiPriority w:val="99"/>
    <w:rsid w:val="00D96484"/>
    <w:pPr>
      <w:spacing w:after="170"/>
    </w:pPr>
  </w:style>
  <w:style w:type="paragraph" w:customStyle="1" w:styleId="NumberedbulletsL2Bullets">
    <w:name w:val="Numbered bullets L2 (Bullets)"/>
    <w:basedOn w:val="BODYCOPYTEXT"/>
    <w:uiPriority w:val="99"/>
    <w:rsid w:val="00D96484"/>
    <w:pPr>
      <w:spacing w:after="113"/>
      <w:ind w:left="567" w:hanging="227"/>
    </w:pPr>
  </w:style>
  <w:style w:type="character" w:customStyle="1" w:styleId="pink">
    <w:name w:val="pink"/>
    <w:uiPriority w:val="99"/>
    <w:rsid w:val="00D96484"/>
    <w:rPr>
      <w:rFonts w:ascii="VIC" w:hAnsi="VIC" w:cs="VIC"/>
      <w:b/>
      <w:bCs/>
      <w:color w:val="FF9E18"/>
    </w:rPr>
  </w:style>
  <w:style w:type="character" w:customStyle="1" w:styleId="PlainTable31">
    <w:name w:val="Plain Table 31"/>
    <w:uiPriority w:val="19"/>
    <w:qFormat/>
    <w:rsid w:val="00D96484"/>
    <w:rPr>
      <w:rFonts w:ascii="Arial" w:hAnsi="Arial"/>
      <w:i/>
      <w:iCs/>
      <w:color w:val="404040"/>
    </w:rPr>
  </w:style>
  <w:style w:type="character" w:customStyle="1" w:styleId="PlainTable41">
    <w:name w:val="Plain Table 41"/>
    <w:uiPriority w:val="21"/>
    <w:qFormat/>
    <w:rsid w:val="00D96484"/>
    <w:rPr>
      <w:rFonts w:ascii="Arial" w:hAnsi="Arial"/>
      <w:i/>
      <w:iCs/>
      <w:color w:val="5B9BD5"/>
    </w:rPr>
  </w:style>
  <w:style w:type="character" w:customStyle="1" w:styleId="PlainTable51">
    <w:name w:val="Plain Table 51"/>
    <w:uiPriority w:val="31"/>
    <w:qFormat/>
    <w:rsid w:val="00D96484"/>
    <w:rPr>
      <w:rFonts w:ascii="Arial" w:hAnsi="Arial"/>
      <w:smallCaps/>
      <w:color w:val="5A5A5A"/>
    </w:rPr>
  </w:style>
  <w:style w:type="paragraph" w:customStyle="1" w:styleId="SemiboldInfographics">
    <w:name w:val="Semibold (Infographics)"/>
    <w:basedOn w:val="BODYCOPYTEXT"/>
    <w:uiPriority w:val="99"/>
    <w:rsid w:val="00D96484"/>
    <w:pPr>
      <w:spacing w:before="113" w:after="0"/>
    </w:pPr>
    <w:rPr>
      <w:rFonts w:ascii="VIC SemiBold" w:eastAsiaTheme="minorEastAsia" w:hAnsi="VIC SemiBold" w:cs="VIC SemiBold"/>
      <w:b/>
      <w:bCs/>
      <w:color w:val="E87200"/>
      <w:lang w:val="en-US" w:eastAsia="en-AU"/>
    </w:rPr>
  </w:style>
  <w:style w:type="paragraph" w:customStyle="1" w:styleId="Source">
    <w:name w:val="Source"/>
    <w:basedOn w:val="Normal"/>
    <w:qFormat/>
    <w:rsid w:val="00D96484"/>
    <w:rPr>
      <w:sz w:val="20"/>
      <w:szCs w:val="20"/>
    </w:rPr>
  </w:style>
  <w:style w:type="paragraph" w:customStyle="1" w:styleId="SourceitalicInfographics">
    <w:name w:val="Source italic (Infographics)"/>
    <w:basedOn w:val="NoteInfographics"/>
    <w:uiPriority w:val="99"/>
    <w:rsid w:val="00D96484"/>
    <w:pPr>
      <w:spacing w:before="0"/>
    </w:pPr>
    <w:rPr>
      <w:rFonts w:ascii="VIC Light Italic" w:hAnsi="VIC Light Italic" w:cs="VIC Light Italic"/>
      <w:i/>
      <w:iCs/>
    </w:rPr>
  </w:style>
  <w:style w:type="character" w:customStyle="1" w:styleId="TableGridLight1">
    <w:name w:val="Table Grid Light1"/>
    <w:uiPriority w:val="32"/>
    <w:qFormat/>
    <w:rsid w:val="00D96484"/>
    <w:rPr>
      <w:rFonts w:ascii="Arial" w:hAnsi="Arial"/>
      <w:b/>
      <w:bCs/>
      <w:smallCaps/>
      <w:color w:val="5B9BD5"/>
      <w:spacing w:val="5"/>
    </w:rPr>
  </w:style>
  <w:style w:type="paragraph" w:styleId="TOC3">
    <w:name w:val="toc 3"/>
    <w:basedOn w:val="Normal"/>
    <w:next w:val="Normal"/>
    <w:autoRedefine/>
    <w:uiPriority w:val="39"/>
    <w:unhideWhenUsed/>
    <w:rsid w:val="00D96484"/>
    <w:pPr>
      <w:spacing w:after="0"/>
      <w:ind w:left="400"/>
    </w:pPr>
    <w:rPr>
      <w:rFonts w:ascii="Calibri" w:hAnsi="Calibri" w:cs="Calibri"/>
      <w:szCs w:val="20"/>
    </w:rPr>
  </w:style>
  <w:style w:type="paragraph" w:customStyle="1" w:styleId="H1TEXT">
    <w:name w:val="H1 (TEXT)"/>
    <w:basedOn w:val="NoParagraphStyle"/>
    <w:uiPriority w:val="99"/>
    <w:rsid w:val="00D96484"/>
    <w:pPr>
      <w:widowControl/>
      <w:suppressAutoHyphens/>
      <w:spacing w:after="567" w:line="480" w:lineRule="atLeast"/>
    </w:pPr>
    <w:rPr>
      <w:rFonts w:ascii="VIC" w:eastAsiaTheme="minorHAnsi" w:hAnsi="VIC" w:cs="VIC"/>
      <w:b/>
      <w:bCs/>
      <w:color w:val="008044"/>
      <w:sz w:val="44"/>
      <w:szCs w:val="44"/>
      <w:lang w:eastAsia="en-US"/>
    </w:rPr>
  </w:style>
  <w:style w:type="paragraph" w:customStyle="1" w:styleId="H3TEXT">
    <w:name w:val="H3 (TEXT)"/>
    <w:basedOn w:val="INTROTEXT"/>
    <w:uiPriority w:val="99"/>
    <w:rsid w:val="00D96484"/>
    <w:pPr>
      <w:spacing w:before="170"/>
    </w:pPr>
    <w:rPr>
      <w:rFonts w:ascii="VIC" w:eastAsiaTheme="minorHAnsi" w:hAnsi="VIC" w:cs="VIC"/>
      <w:color w:val="008044"/>
      <w:sz w:val="26"/>
      <w:szCs w:val="26"/>
      <w:lang w:val="en-US" w:eastAsia="en-US"/>
    </w:rPr>
  </w:style>
  <w:style w:type="paragraph" w:customStyle="1" w:styleId="H2TEXT">
    <w:name w:val="H2 (TEXT)"/>
    <w:basedOn w:val="INTROTEXT"/>
    <w:uiPriority w:val="99"/>
    <w:rsid w:val="00BE53E4"/>
    <w:rPr>
      <w:rFonts w:ascii="VIC" w:eastAsiaTheme="minorHAnsi" w:hAnsi="VIC" w:cs="VIC"/>
      <w:b/>
      <w:bCs/>
      <w:color w:val="008044"/>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390">
      <w:bodyDiv w:val="1"/>
      <w:marLeft w:val="0"/>
      <w:marRight w:val="0"/>
      <w:marTop w:val="0"/>
      <w:marBottom w:val="0"/>
      <w:divBdr>
        <w:top w:val="none" w:sz="0" w:space="0" w:color="auto"/>
        <w:left w:val="none" w:sz="0" w:space="0" w:color="auto"/>
        <w:bottom w:val="none" w:sz="0" w:space="0" w:color="auto"/>
        <w:right w:val="none" w:sz="0" w:space="0" w:color="auto"/>
      </w:divBdr>
    </w:div>
    <w:div w:id="285476151">
      <w:bodyDiv w:val="1"/>
      <w:marLeft w:val="0"/>
      <w:marRight w:val="0"/>
      <w:marTop w:val="0"/>
      <w:marBottom w:val="0"/>
      <w:divBdr>
        <w:top w:val="none" w:sz="0" w:space="0" w:color="auto"/>
        <w:left w:val="none" w:sz="0" w:space="0" w:color="auto"/>
        <w:bottom w:val="none" w:sz="0" w:space="0" w:color="auto"/>
        <w:right w:val="none" w:sz="0" w:space="0" w:color="auto"/>
      </w:divBdr>
    </w:div>
    <w:div w:id="311447489">
      <w:bodyDiv w:val="1"/>
      <w:marLeft w:val="0"/>
      <w:marRight w:val="0"/>
      <w:marTop w:val="0"/>
      <w:marBottom w:val="0"/>
      <w:divBdr>
        <w:top w:val="none" w:sz="0" w:space="0" w:color="auto"/>
        <w:left w:val="none" w:sz="0" w:space="0" w:color="auto"/>
        <w:bottom w:val="none" w:sz="0" w:space="0" w:color="auto"/>
        <w:right w:val="none" w:sz="0" w:space="0" w:color="auto"/>
      </w:divBdr>
    </w:div>
    <w:div w:id="792098071">
      <w:bodyDiv w:val="1"/>
      <w:marLeft w:val="0"/>
      <w:marRight w:val="0"/>
      <w:marTop w:val="0"/>
      <w:marBottom w:val="0"/>
      <w:divBdr>
        <w:top w:val="none" w:sz="0" w:space="0" w:color="auto"/>
        <w:left w:val="none" w:sz="0" w:space="0" w:color="auto"/>
        <w:bottom w:val="none" w:sz="0" w:space="0" w:color="auto"/>
        <w:right w:val="none" w:sz="0" w:space="0" w:color="auto"/>
      </w:divBdr>
    </w:div>
    <w:div w:id="1082797667">
      <w:bodyDiv w:val="1"/>
      <w:marLeft w:val="0"/>
      <w:marRight w:val="0"/>
      <w:marTop w:val="0"/>
      <w:marBottom w:val="0"/>
      <w:divBdr>
        <w:top w:val="none" w:sz="0" w:space="0" w:color="auto"/>
        <w:left w:val="none" w:sz="0" w:space="0" w:color="auto"/>
        <w:bottom w:val="none" w:sz="0" w:space="0" w:color="auto"/>
        <w:right w:val="none" w:sz="0" w:space="0" w:color="auto"/>
      </w:divBdr>
    </w:div>
    <w:div w:id="1178499149">
      <w:bodyDiv w:val="1"/>
      <w:marLeft w:val="0"/>
      <w:marRight w:val="0"/>
      <w:marTop w:val="0"/>
      <w:marBottom w:val="0"/>
      <w:divBdr>
        <w:top w:val="none" w:sz="0" w:space="0" w:color="auto"/>
        <w:left w:val="none" w:sz="0" w:space="0" w:color="auto"/>
        <w:bottom w:val="none" w:sz="0" w:space="0" w:color="auto"/>
        <w:right w:val="none" w:sz="0" w:space="0" w:color="auto"/>
      </w:divBdr>
    </w:div>
    <w:div w:id="1187451347">
      <w:bodyDiv w:val="1"/>
      <w:marLeft w:val="0"/>
      <w:marRight w:val="0"/>
      <w:marTop w:val="0"/>
      <w:marBottom w:val="0"/>
      <w:divBdr>
        <w:top w:val="none" w:sz="0" w:space="0" w:color="auto"/>
        <w:left w:val="none" w:sz="0" w:space="0" w:color="auto"/>
        <w:bottom w:val="none" w:sz="0" w:space="0" w:color="auto"/>
        <w:right w:val="none" w:sz="0" w:space="0" w:color="auto"/>
      </w:divBdr>
    </w:div>
    <w:div w:id="1243877765">
      <w:bodyDiv w:val="1"/>
      <w:marLeft w:val="0"/>
      <w:marRight w:val="0"/>
      <w:marTop w:val="0"/>
      <w:marBottom w:val="0"/>
      <w:divBdr>
        <w:top w:val="none" w:sz="0" w:space="0" w:color="auto"/>
        <w:left w:val="none" w:sz="0" w:space="0" w:color="auto"/>
        <w:bottom w:val="none" w:sz="0" w:space="0" w:color="auto"/>
        <w:right w:val="none" w:sz="0" w:space="0" w:color="auto"/>
      </w:divBdr>
    </w:div>
    <w:div w:id="1282223921">
      <w:bodyDiv w:val="1"/>
      <w:marLeft w:val="0"/>
      <w:marRight w:val="0"/>
      <w:marTop w:val="0"/>
      <w:marBottom w:val="0"/>
      <w:divBdr>
        <w:top w:val="none" w:sz="0" w:space="0" w:color="auto"/>
        <w:left w:val="none" w:sz="0" w:space="0" w:color="auto"/>
        <w:bottom w:val="none" w:sz="0" w:space="0" w:color="auto"/>
        <w:right w:val="none" w:sz="0" w:space="0" w:color="auto"/>
      </w:divBdr>
    </w:div>
    <w:div w:id="1405955773">
      <w:bodyDiv w:val="1"/>
      <w:marLeft w:val="0"/>
      <w:marRight w:val="0"/>
      <w:marTop w:val="0"/>
      <w:marBottom w:val="0"/>
      <w:divBdr>
        <w:top w:val="none" w:sz="0" w:space="0" w:color="auto"/>
        <w:left w:val="none" w:sz="0" w:space="0" w:color="auto"/>
        <w:bottom w:val="none" w:sz="0" w:space="0" w:color="auto"/>
        <w:right w:val="none" w:sz="0" w:space="0" w:color="auto"/>
      </w:divBdr>
    </w:div>
    <w:div w:id="1876579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creativecommons.org/licenses/by/3.0/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jpr.vic.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_Figure_1:_Map"/><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nergy.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a's%20Envy\Desktop\DJP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6">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620eb5da-c6d3-451c-9903-f568d8f02820" xsi:nil="true"/>
    <lcf76f155ced4ddcb4097134ff3c332f xmlns="029c08ca-17ba-47d3-a4d3-5c72257ad7c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1C124DEDA69E9741A93FEE8CEDDD8130" ma:contentTypeVersion="29" ma:contentTypeDescription="DEDJTR Document" ma:contentTypeScope="" ma:versionID="c62ccc16d1defa3e2e3d23a9469e44bc">
  <xsd:schema xmlns:xsd="http://www.w3.org/2001/XMLSchema" xmlns:xs="http://www.w3.org/2001/XMLSchema" xmlns:p="http://schemas.microsoft.com/office/2006/metadata/properties" xmlns:ns2="1970f3ff-c7c3-4b73-8f0c-0bc260d159f3" xmlns:ns3="620eb5da-c6d3-451c-9903-f568d8f02820" xmlns:ns4="029c08ca-17ba-47d3-a4d3-5c72257ad7c4" targetNamespace="http://schemas.microsoft.com/office/2006/metadata/properties" ma:root="true" ma:fieldsID="ac40016c9f0656421e16f24990aa5977" ns2:_="" ns3:_="" ns4:_="">
    <xsd:import namespace="1970f3ff-c7c3-4b73-8f0c-0bc260d159f3"/>
    <xsd:import namespace="620eb5da-c6d3-451c-9903-f568d8f02820"/>
    <xsd:import namespace="029c08ca-17ba-47d3-a4d3-5c72257ad7c4"/>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0eb5da-c6d3-451c-9903-f568d8f0282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a190c1d-006d-4a7f-81da-7ce67af7bc86}" ma:internalName="TaxCatchAll" ma:showField="CatchAllData"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a190c1d-006d-4a7f-81da-7ce67af7bc86}" ma:internalName="TaxCatchAllLabel" ma:readOnly="true" ma:showField="CatchAllDataLabel"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9c08ca-17ba-47d3-a4d3-5c72257ad7c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1D22CF-09F1-40E1-A615-27946D6D5B99}">
  <ds:schemaRefs>
    <ds:schemaRef ds:uri="http://schemas.openxmlformats.org/officeDocument/2006/bibliography"/>
  </ds:schemaRefs>
</ds:datastoreItem>
</file>

<file path=customXml/itemProps2.xml><?xml version="1.0" encoding="utf-8"?>
<ds:datastoreItem xmlns:ds="http://schemas.openxmlformats.org/officeDocument/2006/customXml" ds:itemID="{54D1A87E-D7A0-450B-A0B7-63C3429B4B65}">
  <ds:schemaRefs>
    <ds:schemaRef ds:uri="http://purl.org/dc/terms/"/>
    <ds:schemaRef ds:uri="620eb5da-c6d3-451c-9903-f568d8f02820"/>
    <ds:schemaRef ds:uri="029c08ca-17ba-47d3-a4d3-5c72257ad7c4"/>
    <ds:schemaRef ds:uri="http://schemas.microsoft.com/office/2006/documentManagement/types"/>
    <ds:schemaRef ds:uri="http://schemas.microsoft.com/office/infopath/2007/PartnerControls"/>
    <ds:schemaRef ds:uri="http://purl.org/dc/elements/1.1/"/>
    <ds:schemaRef ds:uri="http://schemas.microsoft.com/office/2006/metadata/properties"/>
    <ds:schemaRef ds:uri="1970f3ff-c7c3-4b73-8f0c-0bc260d159f3"/>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96A75A3-DA1D-4564-A522-92A27F5210FF}">
  <ds:schemaRefs>
    <ds:schemaRef ds:uri="http://schemas.microsoft.com/sharepoint/v3/contenttype/forms"/>
  </ds:schemaRefs>
</ds:datastoreItem>
</file>

<file path=customXml/itemProps4.xml><?xml version="1.0" encoding="utf-8"?>
<ds:datastoreItem xmlns:ds="http://schemas.openxmlformats.org/officeDocument/2006/customXml" ds:itemID="{5C7D0BBE-F0F4-4043-B6CE-D69E01D1F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620eb5da-c6d3-451c-9903-f568d8f02820"/>
    <ds:schemaRef ds:uri="029c08ca-17ba-47d3-a4d3-5c72257ad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DJPR Template.dotx</Template>
  <TotalTime>2952</TotalTime>
  <Pages>45</Pages>
  <Words>13807</Words>
  <Characters>78703</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92326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Samaa Kirby</dc:creator>
  <cp:lastModifiedBy>Rui S Sihombing (DJSIR)</cp:lastModifiedBy>
  <cp:revision>19</cp:revision>
  <dcterms:created xsi:type="dcterms:W3CDTF">2022-11-03T11:01:00Z</dcterms:created>
  <dcterms:modified xsi:type="dcterms:W3CDTF">2023-10-05T23:10:00Z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Creator">
    <vt:lpwstr>Microsoft® PowerPoint® for Microsoft 365</vt:lpwstr>
  </property>
  <property fmtid="{D5CDD505-2E9C-101B-9397-08002B2CF9AE}" pid="4" name="LastSaved">
    <vt:filetime>2020-12-17T00:00:00Z</vt:filetime>
  </property>
  <property fmtid="{D5CDD505-2E9C-101B-9397-08002B2CF9AE}" pid="5" name="ContentTypeId">
    <vt:lpwstr>0x010100611F6414DFB111E7BA88F9DF1743E317001C124DEDA69E9741A93FEE8CEDDD8130</vt:lpwstr>
  </property>
  <property fmtid="{D5CDD505-2E9C-101B-9397-08002B2CF9AE}" pid="6" name="ClassificationContentMarkingHeaderShapeIds">
    <vt:lpwstr>2,3,4</vt:lpwstr>
  </property>
  <property fmtid="{D5CDD505-2E9C-101B-9397-08002B2CF9AE}" pid="7" name="ClassificationContentMarkingHeaderFontProps">
    <vt:lpwstr>#000000,12,Calibri</vt:lpwstr>
  </property>
  <property fmtid="{D5CDD505-2E9C-101B-9397-08002B2CF9AE}" pid="8" name="ClassificationContentMarkingHeaderText">
    <vt:lpwstr>OFFICIAL</vt:lpwstr>
  </property>
  <property fmtid="{D5CDD505-2E9C-101B-9397-08002B2CF9AE}" pid="9" name="ClassificationContentMarkingFooterShapeIds">
    <vt:lpwstr>5,6,7</vt:lpwstr>
  </property>
  <property fmtid="{D5CDD505-2E9C-101B-9397-08002B2CF9AE}" pid="10" name="ClassificationContentMarkingFooterFontProps">
    <vt:lpwstr>#000000,12,Calibri</vt:lpwstr>
  </property>
  <property fmtid="{D5CDD505-2E9C-101B-9397-08002B2CF9AE}" pid="11" name="ClassificationContentMarkingFooterText">
    <vt:lpwstr>OFFICIAL</vt:lpwstr>
  </property>
  <property fmtid="{D5CDD505-2E9C-101B-9397-08002B2CF9AE}" pid="12" name="MSIP_Label_d00a4df9-c942-4b09-b23a-6c1023f6de27_Enabled">
    <vt:lpwstr>true</vt:lpwstr>
  </property>
  <property fmtid="{D5CDD505-2E9C-101B-9397-08002B2CF9AE}" pid="13" name="MSIP_Label_d00a4df9-c942-4b09-b23a-6c1023f6de27_SetDate">
    <vt:lpwstr>2022-06-16T01:23:03Z</vt:lpwstr>
  </property>
  <property fmtid="{D5CDD505-2E9C-101B-9397-08002B2CF9AE}" pid="14" name="MSIP_Label_d00a4df9-c942-4b09-b23a-6c1023f6de27_Method">
    <vt:lpwstr>Privileged</vt:lpwstr>
  </property>
  <property fmtid="{D5CDD505-2E9C-101B-9397-08002B2CF9AE}" pid="15" name="MSIP_Label_d00a4df9-c942-4b09-b23a-6c1023f6de27_Name">
    <vt:lpwstr>Official (DJPR)</vt:lpwstr>
  </property>
  <property fmtid="{D5CDD505-2E9C-101B-9397-08002B2CF9AE}" pid="16" name="MSIP_Label_d00a4df9-c942-4b09-b23a-6c1023f6de27_SiteId">
    <vt:lpwstr>722ea0be-3e1c-4b11-ad6f-9401d6856e24</vt:lpwstr>
  </property>
  <property fmtid="{D5CDD505-2E9C-101B-9397-08002B2CF9AE}" pid="17" name="MSIP_Label_d00a4df9-c942-4b09-b23a-6c1023f6de27_ActionId">
    <vt:lpwstr>31fd29de-f579-4c2b-bc25-c022c93dda8f</vt:lpwstr>
  </property>
  <property fmtid="{D5CDD505-2E9C-101B-9397-08002B2CF9AE}" pid="18" name="MSIP_Label_d00a4df9-c942-4b09-b23a-6c1023f6de27_ContentBits">
    <vt:lpwstr>3</vt:lpwstr>
  </property>
  <property fmtid="{D5CDD505-2E9C-101B-9397-08002B2CF9AE}" pid="19" name="MediaServiceImageTags">
    <vt:lpwstr/>
  </property>
  <property fmtid="{D5CDD505-2E9C-101B-9397-08002B2CF9AE}" pid="20" name="DEDJTRSection">
    <vt:lpwstr/>
  </property>
  <property fmtid="{D5CDD505-2E9C-101B-9397-08002B2CF9AE}" pid="21" name="DEDJTRGroup">
    <vt:lpwstr/>
  </property>
  <property fmtid="{D5CDD505-2E9C-101B-9397-08002B2CF9AE}" pid="22" name="DEDJTRSecurityClassification">
    <vt:lpwstr/>
  </property>
  <property fmtid="{D5CDD505-2E9C-101B-9397-08002B2CF9AE}" pid="23" name="DEDJTRDivision">
    <vt:lpwstr/>
  </property>
  <property fmtid="{D5CDD505-2E9C-101B-9397-08002B2CF9AE}" pid="24" name="DEDJTRBranch">
    <vt:lpwstr/>
  </property>
</Properties>
</file>